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949C7" w14:textId="08C63286" w:rsidR="009301EE" w:rsidRDefault="00502E26" w:rsidP="00BA46C3">
      <w:pPr>
        <w:pStyle w:val="Title"/>
      </w:pPr>
      <w:bookmarkStart w:id="0" w:name="_Toc168953027"/>
      <w:bookmarkStart w:id="1" w:name="_Toc168954059"/>
      <w:bookmarkStart w:id="2" w:name="_Toc1977169"/>
      <w:r>
        <w:t>Serenity</w:t>
      </w:r>
      <w:r w:rsidR="00F54BC3">
        <w:t xml:space="preserve"> </w:t>
      </w:r>
      <w:r w:rsidR="008E5C79">
        <w:t xml:space="preserve">Site Implementation </w:t>
      </w:r>
      <w:r w:rsidR="00BA46C3">
        <w:t>Specification</w:t>
      </w:r>
      <w:bookmarkEnd w:id="0"/>
      <w:bookmarkEnd w:id="1"/>
      <w:bookmarkEnd w:id="2"/>
      <w:r w:rsidR="00BA46C3">
        <w:t xml:space="preserve"> </w:t>
      </w:r>
    </w:p>
    <w:bookmarkStart w:id="3" w:name="_Toc108161804"/>
    <w:bookmarkStart w:id="4" w:name="_Toc157856621"/>
    <w:p w14:paraId="4E980A97" w14:textId="7471A296" w:rsidR="006004FF" w:rsidRDefault="00667869">
      <w:pPr>
        <w:pStyle w:val="TOC1"/>
        <w:rPr>
          <w:rFonts w:asciiTheme="minorHAnsi" w:eastAsiaTheme="minorEastAsia" w:hAnsiTheme="minorHAnsi" w:cstheme="minorBidi"/>
          <w:noProof/>
          <w:sz w:val="22"/>
          <w:szCs w:val="22"/>
        </w:rPr>
      </w:pPr>
      <w:r>
        <w:fldChar w:fldCharType="begin"/>
      </w:r>
      <w:r w:rsidR="00590E85">
        <w:instrText xml:space="preserve"> TOC \o "1-3" \h \z \u </w:instrText>
      </w:r>
      <w:r>
        <w:fldChar w:fldCharType="separate"/>
      </w:r>
      <w:hyperlink w:anchor="_Toc1977169" w:history="1">
        <w:r w:rsidR="006004FF" w:rsidRPr="00346DD2">
          <w:rPr>
            <w:rStyle w:val="Hyperlink"/>
            <w:noProof/>
          </w:rPr>
          <w:t>Serenity Site Implementation Specification</w:t>
        </w:r>
        <w:r w:rsidR="006004FF">
          <w:rPr>
            <w:noProof/>
            <w:webHidden/>
          </w:rPr>
          <w:tab/>
        </w:r>
        <w:r w:rsidR="006004FF">
          <w:rPr>
            <w:noProof/>
            <w:webHidden/>
          </w:rPr>
          <w:fldChar w:fldCharType="begin"/>
        </w:r>
        <w:r w:rsidR="006004FF">
          <w:rPr>
            <w:noProof/>
            <w:webHidden/>
          </w:rPr>
          <w:instrText xml:space="preserve"> PAGEREF _Toc1977169 \h </w:instrText>
        </w:r>
        <w:r w:rsidR="006004FF">
          <w:rPr>
            <w:noProof/>
            <w:webHidden/>
          </w:rPr>
        </w:r>
        <w:r w:rsidR="006004FF">
          <w:rPr>
            <w:noProof/>
            <w:webHidden/>
          </w:rPr>
          <w:fldChar w:fldCharType="separate"/>
        </w:r>
        <w:r w:rsidR="006004FF">
          <w:rPr>
            <w:noProof/>
            <w:webHidden/>
          </w:rPr>
          <w:t>1</w:t>
        </w:r>
        <w:r w:rsidR="006004FF">
          <w:rPr>
            <w:noProof/>
            <w:webHidden/>
          </w:rPr>
          <w:fldChar w:fldCharType="end"/>
        </w:r>
      </w:hyperlink>
    </w:p>
    <w:p w14:paraId="39DB16DA" w14:textId="54BEDB5F" w:rsidR="006004FF" w:rsidRDefault="0051523A">
      <w:pPr>
        <w:pStyle w:val="TOC1"/>
        <w:rPr>
          <w:rFonts w:asciiTheme="minorHAnsi" w:eastAsiaTheme="minorEastAsia" w:hAnsiTheme="minorHAnsi" w:cstheme="minorBidi"/>
          <w:noProof/>
          <w:sz w:val="22"/>
          <w:szCs w:val="22"/>
        </w:rPr>
      </w:pPr>
      <w:hyperlink w:anchor="_Toc1977170" w:history="1">
        <w:r w:rsidR="006004FF" w:rsidRPr="00346DD2">
          <w:rPr>
            <w:rStyle w:val="Hyperlink"/>
            <w:noProof/>
          </w:rPr>
          <w:t>Version History</w:t>
        </w:r>
        <w:r w:rsidR="006004FF">
          <w:rPr>
            <w:noProof/>
            <w:webHidden/>
          </w:rPr>
          <w:tab/>
        </w:r>
        <w:r w:rsidR="006004FF">
          <w:rPr>
            <w:noProof/>
            <w:webHidden/>
          </w:rPr>
          <w:fldChar w:fldCharType="begin"/>
        </w:r>
        <w:r w:rsidR="006004FF">
          <w:rPr>
            <w:noProof/>
            <w:webHidden/>
          </w:rPr>
          <w:instrText xml:space="preserve"> PAGEREF _Toc1977170 \h </w:instrText>
        </w:r>
        <w:r w:rsidR="006004FF">
          <w:rPr>
            <w:noProof/>
            <w:webHidden/>
          </w:rPr>
        </w:r>
        <w:r w:rsidR="006004FF">
          <w:rPr>
            <w:noProof/>
            <w:webHidden/>
          </w:rPr>
          <w:fldChar w:fldCharType="separate"/>
        </w:r>
        <w:r w:rsidR="006004FF">
          <w:rPr>
            <w:noProof/>
            <w:webHidden/>
          </w:rPr>
          <w:t>2</w:t>
        </w:r>
        <w:r w:rsidR="006004FF">
          <w:rPr>
            <w:noProof/>
            <w:webHidden/>
          </w:rPr>
          <w:fldChar w:fldCharType="end"/>
        </w:r>
      </w:hyperlink>
    </w:p>
    <w:p w14:paraId="2508746D" w14:textId="6F55EA1B" w:rsidR="006004FF" w:rsidRDefault="0051523A">
      <w:pPr>
        <w:pStyle w:val="TOC1"/>
        <w:rPr>
          <w:rFonts w:asciiTheme="minorHAnsi" w:eastAsiaTheme="minorEastAsia" w:hAnsiTheme="minorHAnsi" w:cstheme="minorBidi"/>
          <w:noProof/>
          <w:sz w:val="22"/>
          <w:szCs w:val="22"/>
        </w:rPr>
      </w:pPr>
      <w:hyperlink w:anchor="_Toc1977171" w:history="1">
        <w:r w:rsidR="006004FF" w:rsidRPr="00346DD2">
          <w:rPr>
            <w:rStyle w:val="Hyperlink"/>
            <w:noProof/>
          </w:rPr>
          <w:t>Access Information</w:t>
        </w:r>
        <w:r w:rsidR="006004FF">
          <w:rPr>
            <w:noProof/>
            <w:webHidden/>
          </w:rPr>
          <w:tab/>
        </w:r>
        <w:r w:rsidR="006004FF">
          <w:rPr>
            <w:noProof/>
            <w:webHidden/>
          </w:rPr>
          <w:fldChar w:fldCharType="begin"/>
        </w:r>
        <w:r w:rsidR="006004FF">
          <w:rPr>
            <w:noProof/>
            <w:webHidden/>
          </w:rPr>
          <w:instrText xml:space="preserve"> PAGEREF _Toc1977171 \h </w:instrText>
        </w:r>
        <w:r w:rsidR="006004FF">
          <w:rPr>
            <w:noProof/>
            <w:webHidden/>
          </w:rPr>
        </w:r>
        <w:r w:rsidR="006004FF">
          <w:rPr>
            <w:noProof/>
            <w:webHidden/>
          </w:rPr>
          <w:fldChar w:fldCharType="separate"/>
        </w:r>
        <w:r w:rsidR="006004FF">
          <w:rPr>
            <w:noProof/>
            <w:webHidden/>
          </w:rPr>
          <w:t>2</w:t>
        </w:r>
        <w:r w:rsidR="006004FF">
          <w:rPr>
            <w:noProof/>
            <w:webHidden/>
          </w:rPr>
          <w:fldChar w:fldCharType="end"/>
        </w:r>
      </w:hyperlink>
    </w:p>
    <w:p w14:paraId="50673B29" w14:textId="706C6CBB" w:rsidR="006004FF" w:rsidRDefault="0051523A">
      <w:pPr>
        <w:pStyle w:val="TOC1"/>
        <w:rPr>
          <w:rFonts w:asciiTheme="minorHAnsi" w:eastAsiaTheme="minorEastAsia" w:hAnsiTheme="minorHAnsi" w:cstheme="minorBidi"/>
          <w:noProof/>
          <w:sz w:val="22"/>
          <w:szCs w:val="22"/>
        </w:rPr>
      </w:pPr>
      <w:hyperlink w:anchor="_Toc1977172" w:history="1">
        <w:r w:rsidR="006004FF" w:rsidRPr="00346DD2">
          <w:rPr>
            <w:rStyle w:val="Hyperlink"/>
            <w:noProof/>
          </w:rPr>
          <w:t>How To Read This Document</w:t>
        </w:r>
        <w:r w:rsidR="006004FF">
          <w:rPr>
            <w:noProof/>
            <w:webHidden/>
          </w:rPr>
          <w:tab/>
        </w:r>
        <w:r w:rsidR="006004FF">
          <w:rPr>
            <w:noProof/>
            <w:webHidden/>
          </w:rPr>
          <w:fldChar w:fldCharType="begin"/>
        </w:r>
        <w:r w:rsidR="006004FF">
          <w:rPr>
            <w:noProof/>
            <w:webHidden/>
          </w:rPr>
          <w:instrText xml:space="preserve"> PAGEREF _Toc1977172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23556B43" w14:textId="020ACB76" w:rsidR="006004FF" w:rsidRDefault="0051523A">
      <w:pPr>
        <w:pStyle w:val="TOC2"/>
        <w:rPr>
          <w:rFonts w:asciiTheme="minorHAnsi" w:eastAsiaTheme="minorEastAsia" w:hAnsiTheme="minorHAnsi" w:cstheme="minorBidi"/>
          <w:noProof/>
          <w:sz w:val="22"/>
          <w:szCs w:val="22"/>
        </w:rPr>
      </w:pPr>
      <w:hyperlink w:anchor="_Toc1977173" w:history="1">
        <w:r w:rsidR="006004FF" w:rsidRPr="00346DD2">
          <w:rPr>
            <w:rStyle w:val="Hyperlink"/>
            <w:noProof/>
          </w:rPr>
          <w:t>Definitions</w:t>
        </w:r>
        <w:r w:rsidR="006004FF">
          <w:rPr>
            <w:noProof/>
            <w:webHidden/>
          </w:rPr>
          <w:tab/>
        </w:r>
        <w:r w:rsidR="006004FF">
          <w:rPr>
            <w:noProof/>
            <w:webHidden/>
          </w:rPr>
          <w:fldChar w:fldCharType="begin"/>
        </w:r>
        <w:r w:rsidR="006004FF">
          <w:rPr>
            <w:noProof/>
            <w:webHidden/>
          </w:rPr>
          <w:instrText xml:space="preserve"> PAGEREF _Toc1977173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1F00BB3D" w14:textId="4AB2CFCA" w:rsidR="006004FF" w:rsidRDefault="0051523A">
      <w:pPr>
        <w:pStyle w:val="TOC2"/>
        <w:rPr>
          <w:rFonts w:asciiTheme="minorHAnsi" w:eastAsiaTheme="minorEastAsia" w:hAnsiTheme="minorHAnsi" w:cstheme="minorBidi"/>
          <w:noProof/>
          <w:sz w:val="22"/>
          <w:szCs w:val="22"/>
        </w:rPr>
      </w:pPr>
      <w:hyperlink w:anchor="_Toc1977174" w:history="1">
        <w:r w:rsidR="006004FF" w:rsidRPr="00346DD2">
          <w:rPr>
            <w:rStyle w:val="Hyperlink"/>
            <w:noProof/>
          </w:rPr>
          <w:t>Schema Mapping Example</w:t>
        </w:r>
        <w:r w:rsidR="006004FF">
          <w:rPr>
            <w:noProof/>
            <w:webHidden/>
          </w:rPr>
          <w:tab/>
        </w:r>
        <w:r w:rsidR="006004FF">
          <w:rPr>
            <w:noProof/>
            <w:webHidden/>
          </w:rPr>
          <w:fldChar w:fldCharType="begin"/>
        </w:r>
        <w:r w:rsidR="006004FF">
          <w:rPr>
            <w:noProof/>
            <w:webHidden/>
          </w:rPr>
          <w:instrText xml:space="preserve"> PAGEREF _Toc1977174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7A1BDB17" w14:textId="0E350D40" w:rsidR="006004FF" w:rsidRDefault="0051523A">
      <w:pPr>
        <w:pStyle w:val="TOC3"/>
        <w:rPr>
          <w:rFonts w:asciiTheme="minorHAnsi" w:eastAsiaTheme="minorEastAsia" w:hAnsiTheme="minorHAnsi" w:cstheme="minorBidi"/>
          <w:noProof/>
          <w:sz w:val="22"/>
          <w:szCs w:val="22"/>
        </w:rPr>
      </w:pPr>
      <w:hyperlink w:anchor="_Toc1977175" w:history="1">
        <w:r w:rsidR="006004FF" w:rsidRPr="00346DD2">
          <w:rPr>
            <w:rStyle w:val="Hyperlink"/>
            <w:noProof/>
          </w:rPr>
          <w:t>Schema – Detail Page (Example)</w:t>
        </w:r>
        <w:r w:rsidR="006004FF">
          <w:rPr>
            <w:noProof/>
            <w:webHidden/>
          </w:rPr>
          <w:tab/>
        </w:r>
        <w:r w:rsidR="006004FF">
          <w:rPr>
            <w:noProof/>
            <w:webHidden/>
          </w:rPr>
          <w:fldChar w:fldCharType="begin"/>
        </w:r>
        <w:r w:rsidR="006004FF">
          <w:rPr>
            <w:noProof/>
            <w:webHidden/>
          </w:rPr>
          <w:instrText xml:space="preserve"> PAGEREF _Toc1977175 \h </w:instrText>
        </w:r>
        <w:r w:rsidR="006004FF">
          <w:rPr>
            <w:noProof/>
            <w:webHidden/>
          </w:rPr>
        </w:r>
        <w:r w:rsidR="006004FF">
          <w:rPr>
            <w:noProof/>
            <w:webHidden/>
          </w:rPr>
          <w:fldChar w:fldCharType="separate"/>
        </w:r>
        <w:r w:rsidR="006004FF">
          <w:rPr>
            <w:noProof/>
            <w:webHidden/>
          </w:rPr>
          <w:t>4</w:t>
        </w:r>
        <w:r w:rsidR="006004FF">
          <w:rPr>
            <w:noProof/>
            <w:webHidden/>
          </w:rPr>
          <w:fldChar w:fldCharType="end"/>
        </w:r>
      </w:hyperlink>
    </w:p>
    <w:p w14:paraId="19B0E995" w14:textId="6436E740" w:rsidR="006004FF" w:rsidRDefault="0051523A">
      <w:pPr>
        <w:pStyle w:val="TOC1"/>
        <w:rPr>
          <w:rFonts w:asciiTheme="minorHAnsi" w:eastAsiaTheme="minorEastAsia" w:hAnsiTheme="minorHAnsi" w:cstheme="minorBidi"/>
          <w:noProof/>
          <w:sz w:val="22"/>
          <w:szCs w:val="22"/>
        </w:rPr>
      </w:pPr>
      <w:hyperlink w:anchor="_Toc1977176" w:history="1">
        <w:r w:rsidR="006004FF" w:rsidRPr="00346DD2">
          <w:rPr>
            <w:rStyle w:val="Hyperlink"/>
            <w:noProof/>
          </w:rPr>
          <w:t>Site Implementation Overview</w:t>
        </w:r>
        <w:r w:rsidR="006004FF">
          <w:rPr>
            <w:noProof/>
            <w:webHidden/>
          </w:rPr>
          <w:tab/>
        </w:r>
        <w:r w:rsidR="006004FF">
          <w:rPr>
            <w:noProof/>
            <w:webHidden/>
          </w:rPr>
          <w:fldChar w:fldCharType="begin"/>
        </w:r>
        <w:r w:rsidR="006004FF">
          <w:rPr>
            <w:noProof/>
            <w:webHidden/>
          </w:rPr>
          <w:instrText xml:space="preserve"> PAGEREF _Toc1977176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32FDC615" w14:textId="7F0BF48D" w:rsidR="006004FF" w:rsidRDefault="0051523A">
      <w:pPr>
        <w:pStyle w:val="TOC3"/>
        <w:rPr>
          <w:rFonts w:asciiTheme="minorHAnsi" w:eastAsiaTheme="minorEastAsia" w:hAnsiTheme="minorHAnsi" w:cstheme="minorBidi"/>
          <w:noProof/>
          <w:sz w:val="22"/>
          <w:szCs w:val="22"/>
        </w:rPr>
      </w:pPr>
      <w:hyperlink w:anchor="_Toc1977177" w:history="1">
        <w:r w:rsidR="006004FF" w:rsidRPr="00346DD2">
          <w:rPr>
            <w:rStyle w:val="Hyperlink"/>
            <w:noProof/>
          </w:rPr>
          <w:t>Page Types</w:t>
        </w:r>
        <w:r w:rsidR="006004FF">
          <w:rPr>
            <w:noProof/>
            <w:webHidden/>
          </w:rPr>
          <w:tab/>
        </w:r>
        <w:r w:rsidR="006004FF">
          <w:rPr>
            <w:noProof/>
            <w:webHidden/>
          </w:rPr>
          <w:fldChar w:fldCharType="begin"/>
        </w:r>
        <w:r w:rsidR="006004FF">
          <w:rPr>
            <w:noProof/>
            <w:webHidden/>
          </w:rPr>
          <w:instrText xml:space="preserve"> PAGEREF _Toc1977177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4CA4DC02" w14:textId="40982C72" w:rsidR="006004FF" w:rsidRDefault="0051523A">
      <w:pPr>
        <w:pStyle w:val="TOC3"/>
        <w:rPr>
          <w:rFonts w:asciiTheme="minorHAnsi" w:eastAsiaTheme="minorEastAsia" w:hAnsiTheme="minorHAnsi" w:cstheme="minorBidi"/>
          <w:noProof/>
          <w:sz w:val="22"/>
          <w:szCs w:val="22"/>
        </w:rPr>
      </w:pPr>
      <w:hyperlink w:anchor="_Toc1977178" w:history="1">
        <w:r w:rsidR="006004FF" w:rsidRPr="00346DD2">
          <w:rPr>
            <w:rStyle w:val="Hyperlink"/>
            <w:noProof/>
          </w:rPr>
          <w:t>Components</w:t>
        </w:r>
        <w:r w:rsidR="006004FF">
          <w:rPr>
            <w:noProof/>
            <w:webHidden/>
          </w:rPr>
          <w:tab/>
        </w:r>
        <w:r w:rsidR="006004FF">
          <w:rPr>
            <w:noProof/>
            <w:webHidden/>
          </w:rPr>
          <w:fldChar w:fldCharType="begin"/>
        </w:r>
        <w:r w:rsidR="006004FF">
          <w:rPr>
            <w:noProof/>
            <w:webHidden/>
          </w:rPr>
          <w:instrText xml:space="preserve"> PAGEREF _Toc1977178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B992465" w14:textId="0A6998F9" w:rsidR="006004FF" w:rsidRDefault="0051523A">
      <w:pPr>
        <w:pStyle w:val="TOC2"/>
        <w:rPr>
          <w:rFonts w:asciiTheme="minorHAnsi" w:eastAsiaTheme="minorEastAsia" w:hAnsiTheme="minorHAnsi" w:cstheme="minorBidi"/>
          <w:noProof/>
          <w:sz w:val="22"/>
          <w:szCs w:val="22"/>
        </w:rPr>
      </w:pPr>
      <w:hyperlink w:anchor="_Toc1977179" w:history="1">
        <w:r w:rsidR="006004FF" w:rsidRPr="00346DD2">
          <w:rPr>
            <w:rStyle w:val="Hyperlink"/>
            <w:noProof/>
          </w:rPr>
          <w:t>Site Functional Requirements</w:t>
        </w:r>
        <w:r w:rsidR="006004FF">
          <w:rPr>
            <w:noProof/>
            <w:webHidden/>
          </w:rPr>
          <w:tab/>
        </w:r>
        <w:r w:rsidR="006004FF">
          <w:rPr>
            <w:noProof/>
            <w:webHidden/>
          </w:rPr>
          <w:fldChar w:fldCharType="begin"/>
        </w:r>
        <w:r w:rsidR="006004FF">
          <w:rPr>
            <w:noProof/>
            <w:webHidden/>
          </w:rPr>
          <w:instrText xml:space="preserve"> PAGEREF _Toc1977179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D163791" w14:textId="2BACF466" w:rsidR="006004FF" w:rsidRDefault="0051523A">
      <w:pPr>
        <w:pStyle w:val="TOC3"/>
        <w:rPr>
          <w:rFonts w:asciiTheme="minorHAnsi" w:eastAsiaTheme="minorEastAsia" w:hAnsiTheme="minorHAnsi" w:cstheme="minorBidi"/>
          <w:noProof/>
          <w:sz w:val="22"/>
          <w:szCs w:val="22"/>
        </w:rPr>
      </w:pPr>
      <w:hyperlink w:anchor="_Toc1977180" w:history="1">
        <w:r w:rsidR="006004FF" w:rsidRPr="00346DD2">
          <w:rPr>
            <w:rStyle w:val="Hyperlink"/>
            <w:noProof/>
          </w:rPr>
          <w:t>Custom Application Development</w:t>
        </w:r>
        <w:r w:rsidR="006004FF">
          <w:rPr>
            <w:noProof/>
            <w:webHidden/>
          </w:rPr>
          <w:tab/>
        </w:r>
        <w:r w:rsidR="006004FF">
          <w:rPr>
            <w:noProof/>
            <w:webHidden/>
          </w:rPr>
          <w:fldChar w:fldCharType="begin"/>
        </w:r>
        <w:r w:rsidR="006004FF">
          <w:rPr>
            <w:noProof/>
            <w:webHidden/>
          </w:rPr>
          <w:instrText xml:space="preserve"> PAGEREF _Toc1977180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085E9FB4" w14:textId="7D1E2FC9" w:rsidR="006004FF" w:rsidRDefault="0051523A">
      <w:pPr>
        <w:pStyle w:val="TOC3"/>
        <w:rPr>
          <w:rFonts w:asciiTheme="minorHAnsi" w:eastAsiaTheme="minorEastAsia" w:hAnsiTheme="minorHAnsi" w:cstheme="minorBidi"/>
          <w:noProof/>
          <w:sz w:val="22"/>
          <w:szCs w:val="22"/>
        </w:rPr>
      </w:pPr>
      <w:hyperlink w:anchor="_Toc1977181" w:history="1">
        <w:r w:rsidR="006004FF" w:rsidRPr="00346DD2">
          <w:rPr>
            <w:rStyle w:val="Hyperlink"/>
            <w:noProof/>
          </w:rPr>
          <w:t>Application Functionality</w:t>
        </w:r>
        <w:r w:rsidR="006004FF">
          <w:rPr>
            <w:noProof/>
            <w:webHidden/>
          </w:rPr>
          <w:tab/>
        </w:r>
        <w:r w:rsidR="006004FF">
          <w:rPr>
            <w:noProof/>
            <w:webHidden/>
          </w:rPr>
          <w:fldChar w:fldCharType="begin"/>
        </w:r>
        <w:r w:rsidR="006004FF">
          <w:rPr>
            <w:noProof/>
            <w:webHidden/>
          </w:rPr>
          <w:instrText xml:space="preserve"> PAGEREF _Toc1977181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312170C4" w14:textId="3E61DE74" w:rsidR="006004FF" w:rsidRDefault="0051523A">
      <w:pPr>
        <w:pStyle w:val="TOC3"/>
        <w:rPr>
          <w:rFonts w:asciiTheme="minorHAnsi" w:eastAsiaTheme="minorEastAsia" w:hAnsiTheme="minorHAnsi" w:cstheme="minorBidi"/>
          <w:noProof/>
          <w:sz w:val="22"/>
          <w:szCs w:val="22"/>
        </w:rPr>
      </w:pPr>
      <w:hyperlink w:anchor="_Toc1977182" w:history="1">
        <w:r w:rsidR="006004FF" w:rsidRPr="00346DD2">
          <w:rPr>
            <w:rStyle w:val="Hyperlink"/>
            <w:noProof/>
          </w:rPr>
          <w:t>Navigation Exports</w:t>
        </w:r>
        <w:r w:rsidR="006004FF">
          <w:rPr>
            <w:noProof/>
            <w:webHidden/>
          </w:rPr>
          <w:tab/>
        </w:r>
        <w:r w:rsidR="006004FF">
          <w:rPr>
            <w:noProof/>
            <w:webHidden/>
          </w:rPr>
          <w:fldChar w:fldCharType="begin"/>
        </w:r>
        <w:r w:rsidR="006004FF">
          <w:rPr>
            <w:noProof/>
            <w:webHidden/>
          </w:rPr>
          <w:instrText xml:space="preserve"> PAGEREF _Toc1977182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AEFE7C4" w14:textId="44DF7FFD" w:rsidR="006004FF" w:rsidRDefault="0051523A">
      <w:pPr>
        <w:pStyle w:val="TOC2"/>
        <w:rPr>
          <w:rFonts w:asciiTheme="minorHAnsi" w:eastAsiaTheme="minorEastAsia" w:hAnsiTheme="minorHAnsi" w:cstheme="minorBidi"/>
          <w:noProof/>
          <w:sz w:val="22"/>
          <w:szCs w:val="22"/>
        </w:rPr>
      </w:pPr>
      <w:hyperlink w:anchor="_Toc1977183" w:history="1">
        <w:r w:rsidR="006004FF" w:rsidRPr="00346DD2">
          <w:rPr>
            <w:rStyle w:val="Hyperlink"/>
            <w:noProof/>
          </w:rPr>
          <w:t>XHTML Compliance and Cross-Browser Compatibility</w:t>
        </w:r>
        <w:r w:rsidR="006004FF">
          <w:rPr>
            <w:noProof/>
            <w:webHidden/>
          </w:rPr>
          <w:tab/>
        </w:r>
        <w:r w:rsidR="006004FF">
          <w:rPr>
            <w:noProof/>
            <w:webHidden/>
          </w:rPr>
          <w:fldChar w:fldCharType="begin"/>
        </w:r>
        <w:r w:rsidR="006004FF">
          <w:rPr>
            <w:noProof/>
            <w:webHidden/>
          </w:rPr>
          <w:instrText xml:space="preserve"> PAGEREF _Toc1977183 \h </w:instrText>
        </w:r>
        <w:r w:rsidR="006004FF">
          <w:rPr>
            <w:noProof/>
            <w:webHidden/>
          </w:rPr>
        </w:r>
        <w:r w:rsidR="006004FF">
          <w:rPr>
            <w:noProof/>
            <w:webHidden/>
          </w:rPr>
          <w:fldChar w:fldCharType="separate"/>
        </w:r>
        <w:r w:rsidR="006004FF">
          <w:rPr>
            <w:noProof/>
            <w:webHidden/>
          </w:rPr>
          <w:t>8</w:t>
        </w:r>
        <w:r w:rsidR="006004FF">
          <w:rPr>
            <w:noProof/>
            <w:webHidden/>
          </w:rPr>
          <w:fldChar w:fldCharType="end"/>
        </w:r>
      </w:hyperlink>
    </w:p>
    <w:p w14:paraId="109B3EDF" w14:textId="7E1AD507" w:rsidR="006004FF" w:rsidRDefault="0051523A">
      <w:pPr>
        <w:pStyle w:val="TOC3"/>
        <w:rPr>
          <w:rFonts w:asciiTheme="minorHAnsi" w:eastAsiaTheme="minorEastAsia" w:hAnsiTheme="minorHAnsi" w:cstheme="minorBidi"/>
          <w:noProof/>
          <w:sz w:val="22"/>
          <w:szCs w:val="22"/>
        </w:rPr>
      </w:pPr>
      <w:hyperlink w:anchor="_Toc1977184" w:history="1">
        <w:r w:rsidR="006004FF" w:rsidRPr="00346DD2">
          <w:rPr>
            <w:rStyle w:val="Hyperlink"/>
            <w:noProof/>
          </w:rPr>
          <w:t>Custom Scripts</w:t>
        </w:r>
        <w:r w:rsidR="006004FF">
          <w:rPr>
            <w:noProof/>
            <w:webHidden/>
          </w:rPr>
          <w:tab/>
        </w:r>
        <w:r w:rsidR="006004FF">
          <w:rPr>
            <w:noProof/>
            <w:webHidden/>
          </w:rPr>
          <w:fldChar w:fldCharType="begin"/>
        </w:r>
        <w:r w:rsidR="006004FF">
          <w:rPr>
            <w:noProof/>
            <w:webHidden/>
          </w:rPr>
          <w:instrText xml:space="preserve"> PAGEREF _Toc1977184 \h </w:instrText>
        </w:r>
        <w:r w:rsidR="006004FF">
          <w:rPr>
            <w:noProof/>
            <w:webHidden/>
          </w:rPr>
        </w:r>
        <w:r w:rsidR="006004FF">
          <w:rPr>
            <w:noProof/>
            <w:webHidden/>
          </w:rPr>
          <w:fldChar w:fldCharType="separate"/>
        </w:r>
        <w:r w:rsidR="006004FF">
          <w:rPr>
            <w:noProof/>
            <w:webHidden/>
          </w:rPr>
          <w:t>8</w:t>
        </w:r>
        <w:r w:rsidR="006004FF">
          <w:rPr>
            <w:noProof/>
            <w:webHidden/>
          </w:rPr>
          <w:fldChar w:fldCharType="end"/>
        </w:r>
      </w:hyperlink>
    </w:p>
    <w:p w14:paraId="2EC79D72" w14:textId="6C2A96B1" w:rsidR="006004FF" w:rsidRDefault="0051523A">
      <w:pPr>
        <w:pStyle w:val="TOC1"/>
        <w:rPr>
          <w:rFonts w:asciiTheme="minorHAnsi" w:eastAsiaTheme="minorEastAsia" w:hAnsiTheme="minorHAnsi" w:cstheme="minorBidi"/>
          <w:noProof/>
          <w:sz w:val="22"/>
          <w:szCs w:val="22"/>
        </w:rPr>
      </w:pPr>
      <w:hyperlink w:anchor="_Toc1977185" w:history="1">
        <w:r w:rsidR="006004FF" w:rsidRPr="00346DD2">
          <w:rPr>
            <w:rStyle w:val="Hyperlink"/>
            <w:noProof/>
          </w:rPr>
          <w:t>Page Types</w:t>
        </w:r>
        <w:r w:rsidR="006004FF">
          <w:rPr>
            <w:noProof/>
            <w:webHidden/>
          </w:rPr>
          <w:tab/>
        </w:r>
        <w:r w:rsidR="006004FF">
          <w:rPr>
            <w:noProof/>
            <w:webHidden/>
          </w:rPr>
          <w:fldChar w:fldCharType="begin"/>
        </w:r>
        <w:r w:rsidR="006004FF">
          <w:rPr>
            <w:noProof/>
            <w:webHidden/>
          </w:rPr>
          <w:instrText xml:space="preserve"> PAGEREF _Toc1977185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AEFED3D" w14:textId="3B569C6A" w:rsidR="006004FF" w:rsidRDefault="0051523A">
      <w:pPr>
        <w:pStyle w:val="TOC2"/>
        <w:rPr>
          <w:rFonts w:asciiTheme="minorHAnsi" w:eastAsiaTheme="minorEastAsia" w:hAnsiTheme="minorHAnsi" w:cstheme="minorBidi"/>
          <w:noProof/>
          <w:sz w:val="22"/>
          <w:szCs w:val="22"/>
        </w:rPr>
      </w:pPr>
      <w:hyperlink w:anchor="_Toc1977186" w:history="1">
        <w:r w:rsidR="006004FF" w:rsidRPr="00346DD2">
          <w:rPr>
            <w:rStyle w:val="Hyperlink"/>
            <w:noProof/>
            <w:kern w:val="32"/>
          </w:rPr>
          <w:t>Home</w:t>
        </w:r>
        <w:r w:rsidR="006004FF">
          <w:rPr>
            <w:noProof/>
            <w:webHidden/>
          </w:rPr>
          <w:tab/>
        </w:r>
        <w:r w:rsidR="006004FF">
          <w:rPr>
            <w:noProof/>
            <w:webHidden/>
          </w:rPr>
          <w:fldChar w:fldCharType="begin"/>
        </w:r>
        <w:r w:rsidR="006004FF">
          <w:rPr>
            <w:noProof/>
            <w:webHidden/>
          </w:rPr>
          <w:instrText xml:space="preserve"> PAGEREF _Toc1977186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216D1A4C" w14:textId="7C305E50" w:rsidR="006004FF" w:rsidRDefault="0051523A">
      <w:pPr>
        <w:pStyle w:val="TOC3"/>
        <w:rPr>
          <w:rFonts w:asciiTheme="minorHAnsi" w:eastAsiaTheme="minorEastAsia" w:hAnsiTheme="minorHAnsi" w:cstheme="minorBidi"/>
          <w:noProof/>
          <w:sz w:val="22"/>
          <w:szCs w:val="22"/>
        </w:rPr>
      </w:pPr>
      <w:hyperlink w:anchor="_Toc1977187" w:history="1">
        <w:r w:rsidR="006004FF" w:rsidRPr="00346DD2">
          <w:rPr>
            <w:rStyle w:val="Hyperlink"/>
            <w:noProof/>
          </w:rPr>
          <w:t>Desktop Design - Home</w:t>
        </w:r>
        <w:r w:rsidR="006004FF">
          <w:rPr>
            <w:noProof/>
            <w:webHidden/>
          </w:rPr>
          <w:tab/>
        </w:r>
        <w:r w:rsidR="006004FF">
          <w:rPr>
            <w:noProof/>
            <w:webHidden/>
          </w:rPr>
          <w:fldChar w:fldCharType="begin"/>
        </w:r>
        <w:r w:rsidR="006004FF">
          <w:rPr>
            <w:noProof/>
            <w:webHidden/>
          </w:rPr>
          <w:instrText xml:space="preserve"> PAGEREF _Toc1977187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7196A6FB" w14:textId="3485CC26" w:rsidR="006004FF" w:rsidRDefault="0051523A">
      <w:pPr>
        <w:pStyle w:val="TOC3"/>
        <w:rPr>
          <w:rFonts w:asciiTheme="minorHAnsi" w:eastAsiaTheme="minorEastAsia" w:hAnsiTheme="minorHAnsi" w:cstheme="minorBidi"/>
          <w:noProof/>
          <w:sz w:val="22"/>
          <w:szCs w:val="22"/>
        </w:rPr>
      </w:pPr>
      <w:hyperlink w:anchor="_Toc1977188" w:history="1">
        <w:r w:rsidR="006004FF" w:rsidRPr="00346DD2">
          <w:rPr>
            <w:rStyle w:val="Hyperlink"/>
            <w:noProof/>
          </w:rPr>
          <w:t>Notes &amp; Requirements</w:t>
        </w:r>
        <w:r w:rsidR="006004FF">
          <w:rPr>
            <w:noProof/>
            <w:webHidden/>
          </w:rPr>
          <w:tab/>
        </w:r>
        <w:r w:rsidR="006004FF">
          <w:rPr>
            <w:noProof/>
            <w:webHidden/>
          </w:rPr>
          <w:fldChar w:fldCharType="begin"/>
        </w:r>
        <w:r w:rsidR="006004FF">
          <w:rPr>
            <w:noProof/>
            <w:webHidden/>
          </w:rPr>
          <w:instrText xml:space="preserve"> PAGEREF _Toc1977188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B90CF10" w14:textId="3BBDF918" w:rsidR="006004FF" w:rsidRDefault="0051523A">
      <w:pPr>
        <w:pStyle w:val="TOC3"/>
        <w:rPr>
          <w:rFonts w:asciiTheme="minorHAnsi" w:eastAsiaTheme="minorEastAsia" w:hAnsiTheme="minorHAnsi" w:cstheme="minorBidi"/>
          <w:noProof/>
          <w:sz w:val="22"/>
          <w:szCs w:val="22"/>
        </w:rPr>
      </w:pPr>
      <w:hyperlink w:anchor="_Toc1977189" w:history="1">
        <w:r w:rsidR="006004FF" w:rsidRPr="00346DD2">
          <w:rPr>
            <w:rStyle w:val="Hyperlink"/>
            <w:noProof/>
          </w:rPr>
          <w:t>Page Builder</w:t>
        </w:r>
        <w:r w:rsidR="006004FF">
          <w:rPr>
            <w:noProof/>
            <w:webHidden/>
          </w:rPr>
          <w:tab/>
        </w:r>
        <w:r w:rsidR="006004FF">
          <w:rPr>
            <w:noProof/>
            <w:webHidden/>
          </w:rPr>
          <w:fldChar w:fldCharType="begin"/>
        </w:r>
        <w:r w:rsidR="006004FF">
          <w:rPr>
            <w:noProof/>
            <w:webHidden/>
          </w:rPr>
          <w:instrText xml:space="preserve"> PAGEREF _Toc1977189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D647799" w14:textId="777A9D4A" w:rsidR="006004FF" w:rsidRDefault="0051523A">
      <w:pPr>
        <w:pStyle w:val="TOC3"/>
        <w:rPr>
          <w:rFonts w:asciiTheme="minorHAnsi" w:eastAsiaTheme="minorEastAsia" w:hAnsiTheme="minorHAnsi" w:cstheme="minorBidi"/>
          <w:noProof/>
          <w:sz w:val="22"/>
          <w:szCs w:val="22"/>
        </w:rPr>
      </w:pPr>
      <w:hyperlink w:anchor="_Toc1977190" w:history="1">
        <w:r w:rsidR="006004FF" w:rsidRPr="00346DD2">
          <w:rPr>
            <w:rStyle w:val="Hyperlink"/>
            <w:noProof/>
          </w:rPr>
          <w:t>Schema - Home</w:t>
        </w:r>
        <w:r w:rsidR="006004FF">
          <w:rPr>
            <w:noProof/>
            <w:webHidden/>
          </w:rPr>
          <w:tab/>
        </w:r>
        <w:r w:rsidR="006004FF">
          <w:rPr>
            <w:noProof/>
            <w:webHidden/>
          </w:rPr>
          <w:fldChar w:fldCharType="begin"/>
        </w:r>
        <w:r w:rsidR="006004FF">
          <w:rPr>
            <w:noProof/>
            <w:webHidden/>
          </w:rPr>
          <w:instrText xml:space="preserve"> PAGEREF _Toc1977190 \h </w:instrText>
        </w:r>
        <w:r w:rsidR="006004FF">
          <w:rPr>
            <w:noProof/>
            <w:webHidden/>
          </w:rPr>
        </w:r>
        <w:r w:rsidR="006004FF">
          <w:rPr>
            <w:noProof/>
            <w:webHidden/>
          </w:rPr>
          <w:fldChar w:fldCharType="separate"/>
        </w:r>
        <w:r w:rsidR="006004FF">
          <w:rPr>
            <w:noProof/>
            <w:webHidden/>
          </w:rPr>
          <w:t>10</w:t>
        </w:r>
        <w:r w:rsidR="006004FF">
          <w:rPr>
            <w:noProof/>
            <w:webHidden/>
          </w:rPr>
          <w:fldChar w:fldCharType="end"/>
        </w:r>
      </w:hyperlink>
    </w:p>
    <w:p w14:paraId="524CF9CE" w14:textId="584C115D" w:rsidR="006004FF" w:rsidRDefault="0051523A">
      <w:pPr>
        <w:pStyle w:val="TOC2"/>
        <w:rPr>
          <w:rFonts w:asciiTheme="minorHAnsi" w:eastAsiaTheme="minorEastAsia" w:hAnsiTheme="minorHAnsi" w:cstheme="minorBidi"/>
          <w:noProof/>
          <w:sz w:val="22"/>
          <w:szCs w:val="22"/>
        </w:rPr>
      </w:pPr>
      <w:hyperlink w:anchor="_Toc1977191" w:history="1">
        <w:r w:rsidR="006004FF" w:rsidRPr="00346DD2">
          <w:rPr>
            <w:rStyle w:val="Hyperlink"/>
            <w:noProof/>
            <w:kern w:val="32"/>
          </w:rPr>
          <w:t>Blog Detail</w:t>
        </w:r>
        <w:r w:rsidR="006004FF">
          <w:rPr>
            <w:noProof/>
            <w:webHidden/>
          </w:rPr>
          <w:tab/>
        </w:r>
        <w:r w:rsidR="006004FF">
          <w:rPr>
            <w:noProof/>
            <w:webHidden/>
          </w:rPr>
          <w:fldChar w:fldCharType="begin"/>
        </w:r>
        <w:r w:rsidR="006004FF">
          <w:rPr>
            <w:noProof/>
            <w:webHidden/>
          </w:rPr>
          <w:instrText xml:space="preserve"> PAGEREF _Toc1977191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6E1829C7" w14:textId="3038688B" w:rsidR="006004FF" w:rsidRDefault="0051523A">
      <w:pPr>
        <w:pStyle w:val="TOC3"/>
        <w:rPr>
          <w:rFonts w:asciiTheme="minorHAnsi" w:eastAsiaTheme="minorEastAsia" w:hAnsiTheme="minorHAnsi" w:cstheme="minorBidi"/>
          <w:noProof/>
          <w:sz w:val="22"/>
          <w:szCs w:val="22"/>
        </w:rPr>
      </w:pPr>
      <w:hyperlink w:anchor="_Toc1977192" w:history="1">
        <w:r w:rsidR="006004FF" w:rsidRPr="00346DD2">
          <w:rPr>
            <w:rStyle w:val="Hyperlink"/>
            <w:noProof/>
          </w:rPr>
          <w:t>Desktop Design – Blog Detail</w:t>
        </w:r>
        <w:r w:rsidR="006004FF">
          <w:rPr>
            <w:noProof/>
            <w:webHidden/>
          </w:rPr>
          <w:tab/>
        </w:r>
        <w:r w:rsidR="006004FF">
          <w:rPr>
            <w:noProof/>
            <w:webHidden/>
          </w:rPr>
          <w:fldChar w:fldCharType="begin"/>
        </w:r>
        <w:r w:rsidR="006004FF">
          <w:rPr>
            <w:noProof/>
            <w:webHidden/>
          </w:rPr>
          <w:instrText xml:space="preserve"> PAGEREF _Toc1977192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30079E3F" w14:textId="586DDD9C" w:rsidR="006004FF" w:rsidRDefault="0051523A">
      <w:pPr>
        <w:pStyle w:val="TOC3"/>
        <w:rPr>
          <w:rFonts w:asciiTheme="minorHAnsi" w:eastAsiaTheme="minorEastAsia" w:hAnsiTheme="minorHAnsi" w:cstheme="minorBidi"/>
          <w:noProof/>
          <w:sz w:val="22"/>
          <w:szCs w:val="22"/>
        </w:rPr>
      </w:pPr>
      <w:hyperlink w:anchor="_Toc1977193" w:history="1">
        <w:r w:rsidR="006004FF" w:rsidRPr="00346DD2">
          <w:rPr>
            <w:rStyle w:val="Hyperlink"/>
            <w:noProof/>
          </w:rPr>
          <w:t>Notes &amp; Requirements</w:t>
        </w:r>
        <w:r w:rsidR="006004FF">
          <w:rPr>
            <w:noProof/>
            <w:webHidden/>
          </w:rPr>
          <w:tab/>
        </w:r>
        <w:r w:rsidR="006004FF">
          <w:rPr>
            <w:noProof/>
            <w:webHidden/>
          </w:rPr>
          <w:fldChar w:fldCharType="begin"/>
        </w:r>
        <w:r w:rsidR="006004FF">
          <w:rPr>
            <w:noProof/>
            <w:webHidden/>
          </w:rPr>
          <w:instrText xml:space="preserve"> PAGEREF _Toc1977193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2F4EA08B" w14:textId="33FBF3F8" w:rsidR="006004FF" w:rsidRDefault="0051523A">
      <w:pPr>
        <w:pStyle w:val="TOC3"/>
        <w:rPr>
          <w:rFonts w:asciiTheme="minorHAnsi" w:eastAsiaTheme="minorEastAsia" w:hAnsiTheme="minorHAnsi" w:cstheme="minorBidi"/>
          <w:noProof/>
          <w:sz w:val="22"/>
          <w:szCs w:val="22"/>
        </w:rPr>
      </w:pPr>
      <w:hyperlink w:anchor="_Toc1977194" w:history="1">
        <w:r w:rsidR="006004FF" w:rsidRPr="00346DD2">
          <w:rPr>
            <w:rStyle w:val="Hyperlink"/>
            <w:noProof/>
          </w:rPr>
          <w:t>Schema – Blog Detail</w:t>
        </w:r>
        <w:r w:rsidR="006004FF">
          <w:rPr>
            <w:noProof/>
            <w:webHidden/>
          </w:rPr>
          <w:tab/>
        </w:r>
        <w:r w:rsidR="006004FF">
          <w:rPr>
            <w:noProof/>
            <w:webHidden/>
          </w:rPr>
          <w:fldChar w:fldCharType="begin"/>
        </w:r>
        <w:r w:rsidR="006004FF">
          <w:rPr>
            <w:noProof/>
            <w:webHidden/>
          </w:rPr>
          <w:instrText xml:space="preserve"> PAGEREF _Toc1977194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7671BD2C" w14:textId="0AFE83EC" w:rsidR="006004FF" w:rsidRDefault="0051523A">
      <w:pPr>
        <w:pStyle w:val="TOC1"/>
        <w:rPr>
          <w:rFonts w:asciiTheme="minorHAnsi" w:eastAsiaTheme="minorEastAsia" w:hAnsiTheme="minorHAnsi" w:cstheme="minorBidi"/>
          <w:noProof/>
          <w:sz w:val="22"/>
          <w:szCs w:val="22"/>
        </w:rPr>
      </w:pPr>
      <w:hyperlink w:anchor="_Toc1977195" w:history="1">
        <w:r w:rsidR="006004FF" w:rsidRPr="00346DD2">
          <w:rPr>
            <w:rStyle w:val="Hyperlink"/>
            <w:noProof/>
          </w:rPr>
          <w:t>Components</w:t>
        </w:r>
        <w:r w:rsidR="006004FF">
          <w:rPr>
            <w:noProof/>
            <w:webHidden/>
          </w:rPr>
          <w:tab/>
        </w:r>
        <w:r w:rsidR="006004FF">
          <w:rPr>
            <w:noProof/>
            <w:webHidden/>
          </w:rPr>
          <w:fldChar w:fldCharType="begin"/>
        </w:r>
        <w:r w:rsidR="006004FF">
          <w:rPr>
            <w:noProof/>
            <w:webHidden/>
          </w:rPr>
          <w:instrText xml:space="preserve"> PAGEREF _Toc1977195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04734889" w14:textId="3D88F3D6" w:rsidR="006004FF" w:rsidRDefault="0051523A">
      <w:pPr>
        <w:pStyle w:val="TOC2"/>
        <w:rPr>
          <w:rFonts w:asciiTheme="minorHAnsi" w:eastAsiaTheme="minorEastAsia" w:hAnsiTheme="minorHAnsi" w:cstheme="minorBidi"/>
          <w:noProof/>
          <w:sz w:val="22"/>
          <w:szCs w:val="22"/>
        </w:rPr>
      </w:pPr>
      <w:hyperlink w:anchor="_Toc1977196" w:history="1">
        <w:r w:rsidR="006004FF" w:rsidRPr="00346DD2">
          <w:rPr>
            <w:rStyle w:val="Hyperlink"/>
            <w:noProof/>
          </w:rPr>
          <w:t>General Components</w:t>
        </w:r>
        <w:r w:rsidR="006004FF">
          <w:rPr>
            <w:noProof/>
            <w:webHidden/>
          </w:rPr>
          <w:tab/>
        </w:r>
        <w:r w:rsidR="006004FF">
          <w:rPr>
            <w:noProof/>
            <w:webHidden/>
          </w:rPr>
          <w:fldChar w:fldCharType="begin"/>
        </w:r>
        <w:r w:rsidR="006004FF">
          <w:rPr>
            <w:noProof/>
            <w:webHidden/>
          </w:rPr>
          <w:instrText xml:space="preserve"> PAGEREF _Toc1977196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55B25382" w14:textId="1E0D8025" w:rsidR="006004FF" w:rsidRDefault="0051523A">
      <w:pPr>
        <w:pStyle w:val="TOC3"/>
        <w:rPr>
          <w:rFonts w:asciiTheme="minorHAnsi" w:eastAsiaTheme="minorEastAsia" w:hAnsiTheme="minorHAnsi" w:cstheme="minorBidi"/>
          <w:noProof/>
          <w:sz w:val="22"/>
          <w:szCs w:val="22"/>
        </w:rPr>
      </w:pPr>
      <w:hyperlink w:anchor="_Toc1977197" w:history="1">
        <w:r w:rsidR="006004FF" w:rsidRPr="00346DD2">
          <w:rPr>
            <w:rStyle w:val="Hyperlink"/>
            <w:noProof/>
          </w:rPr>
          <w:t>Slide Component</w:t>
        </w:r>
        <w:r w:rsidR="006004FF">
          <w:rPr>
            <w:noProof/>
            <w:webHidden/>
          </w:rPr>
          <w:tab/>
        </w:r>
        <w:r w:rsidR="006004FF">
          <w:rPr>
            <w:noProof/>
            <w:webHidden/>
          </w:rPr>
          <w:fldChar w:fldCharType="begin"/>
        </w:r>
        <w:r w:rsidR="006004FF">
          <w:rPr>
            <w:noProof/>
            <w:webHidden/>
          </w:rPr>
          <w:instrText xml:space="preserve"> PAGEREF _Toc1977197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353A94B8" w14:textId="35A613F7" w:rsidR="006004FF" w:rsidRDefault="0051523A">
      <w:pPr>
        <w:pStyle w:val="TOC3"/>
        <w:rPr>
          <w:rFonts w:asciiTheme="minorHAnsi" w:eastAsiaTheme="minorEastAsia" w:hAnsiTheme="minorHAnsi" w:cstheme="minorBidi"/>
          <w:noProof/>
          <w:sz w:val="22"/>
          <w:szCs w:val="22"/>
        </w:rPr>
      </w:pPr>
      <w:hyperlink w:anchor="_Toc1977198" w:history="1">
        <w:r w:rsidR="006004FF" w:rsidRPr="00346DD2">
          <w:rPr>
            <w:rStyle w:val="Hyperlink"/>
            <w:noProof/>
          </w:rPr>
          <w:t>Row - Features</w:t>
        </w:r>
        <w:r w:rsidR="006004FF">
          <w:rPr>
            <w:noProof/>
            <w:webHidden/>
          </w:rPr>
          <w:tab/>
        </w:r>
        <w:r w:rsidR="006004FF">
          <w:rPr>
            <w:noProof/>
            <w:webHidden/>
          </w:rPr>
          <w:fldChar w:fldCharType="begin"/>
        </w:r>
        <w:r w:rsidR="006004FF">
          <w:rPr>
            <w:noProof/>
            <w:webHidden/>
          </w:rPr>
          <w:instrText xml:space="preserve"> PAGEREF _Toc1977198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23681F4D" w14:textId="40256680" w:rsidR="006004FF" w:rsidRDefault="0051523A">
      <w:pPr>
        <w:pStyle w:val="TOC3"/>
        <w:rPr>
          <w:rFonts w:asciiTheme="minorHAnsi" w:eastAsiaTheme="minorEastAsia" w:hAnsiTheme="minorHAnsi" w:cstheme="minorBidi"/>
          <w:noProof/>
          <w:sz w:val="22"/>
          <w:szCs w:val="22"/>
        </w:rPr>
      </w:pPr>
      <w:hyperlink w:anchor="_Toc1977199" w:history="1">
        <w:r w:rsidR="006004FF" w:rsidRPr="00346DD2">
          <w:rPr>
            <w:rStyle w:val="Hyperlink"/>
            <w:noProof/>
          </w:rPr>
          <w:t>Feature</w:t>
        </w:r>
        <w:r w:rsidR="006004FF">
          <w:rPr>
            <w:noProof/>
            <w:webHidden/>
          </w:rPr>
          <w:tab/>
        </w:r>
        <w:r w:rsidR="006004FF">
          <w:rPr>
            <w:noProof/>
            <w:webHidden/>
          </w:rPr>
          <w:fldChar w:fldCharType="begin"/>
        </w:r>
        <w:r w:rsidR="006004FF">
          <w:rPr>
            <w:noProof/>
            <w:webHidden/>
          </w:rPr>
          <w:instrText xml:space="preserve"> PAGEREF _Toc1977199 \h </w:instrText>
        </w:r>
        <w:r w:rsidR="006004FF">
          <w:rPr>
            <w:noProof/>
            <w:webHidden/>
          </w:rPr>
        </w:r>
        <w:r w:rsidR="006004FF">
          <w:rPr>
            <w:noProof/>
            <w:webHidden/>
          </w:rPr>
          <w:fldChar w:fldCharType="separate"/>
        </w:r>
        <w:r w:rsidR="006004FF">
          <w:rPr>
            <w:noProof/>
            <w:webHidden/>
          </w:rPr>
          <w:t>14</w:t>
        </w:r>
        <w:r w:rsidR="006004FF">
          <w:rPr>
            <w:noProof/>
            <w:webHidden/>
          </w:rPr>
          <w:fldChar w:fldCharType="end"/>
        </w:r>
      </w:hyperlink>
    </w:p>
    <w:p w14:paraId="6C85993F" w14:textId="792EE669" w:rsidR="006004FF" w:rsidRDefault="0051523A">
      <w:pPr>
        <w:pStyle w:val="TOC3"/>
        <w:rPr>
          <w:rFonts w:asciiTheme="minorHAnsi" w:eastAsiaTheme="minorEastAsia" w:hAnsiTheme="minorHAnsi" w:cstheme="minorBidi"/>
          <w:noProof/>
          <w:sz w:val="22"/>
          <w:szCs w:val="22"/>
        </w:rPr>
      </w:pPr>
      <w:hyperlink w:anchor="_Toc1977200" w:history="1">
        <w:r w:rsidR="006004FF" w:rsidRPr="00346DD2">
          <w:rPr>
            <w:rStyle w:val="Hyperlink"/>
            <w:noProof/>
          </w:rPr>
          <w:t>Row – Recent Items</w:t>
        </w:r>
        <w:r w:rsidR="006004FF">
          <w:rPr>
            <w:noProof/>
            <w:webHidden/>
          </w:rPr>
          <w:tab/>
        </w:r>
        <w:r w:rsidR="006004FF">
          <w:rPr>
            <w:noProof/>
            <w:webHidden/>
          </w:rPr>
          <w:fldChar w:fldCharType="begin"/>
        </w:r>
        <w:r w:rsidR="006004FF">
          <w:rPr>
            <w:noProof/>
            <w:webHidden/>
          </w:rPr>
          <w:instrText xml:space="preserve"> PAGEREF _Toc1977200 \h </w:instrText>
        </w:r>
        <w:r w:rsidR="006004FF">
          <w:rPr>
            <w:noProof/>
            <w:webHidden/>
          </w:rPr>
        </w:r>
        <w:r w:rsidR="006004FF">
          <w:rPr>
            <w:noProof/>
            <w:webHidden/>
          </w:rPr>
          <w:fldChar w:fldCharType="separate"/>
        </w:r>
        <w:r w:rsidR="006004FF">
          <w:rPr>
            <w:noProof/>
            <w:webHidden/>
          </w:rPr>
          <w:t>15</w:t>
        </w:r>
        <w:r w:rsidR="006004FF">
          <w:rPr>
            <w:noProof/>
            <w:webHidden/>
          </w:rPr>
          <w:fldChar w:fldCharType="end"/>
        </w:r>
      </w:hyperlink>
    </w:p>
    <w:p w14:paraId="5C5502A4" w14:textId="6A14F442" w:rsidR="006004FF" w:rsidRDefault="0051523A">
      <w:pPr>
        <w:pStyle w:val="TOC3"/>
        <w:rPr>
          <w:rFonts w:asciiTheme="minorHAnsi" w:eastAsiaTheme="minorEastAsia" w:hAnsiTheme="minorHAnsi" w:cstheme="minorBidi"/>
          <w:noProof/>
          <w:sz w:val="22"/>
          <w:szCs w:val="22"/>
        </w:rPr>
      </w:pPr>
      <w:hyperlink w:anchor="_Toc1977201" w:history="1">
        <w:r w:rsidR="006004FF" w:rsidRPr="00346DD2">
          <w:rPr>
            <w:rStyle w:val="Hyperlink"/>
            <w:noProof/>
          </w:rPr>
          <w:t>Row - CTA</w:t>
        </w:r>
        <w:r w:rsidR="006004FF">
          <w:rPr>
            <w:noProof/>
            <w:webHidden/>
          </w:rPr>
          <w:tab/>
        </w:r>
        <w:r w:rsidR="006004FF">
          <w:rPr>
            <w:noProof/>
            <w:webHidden/>
          </w:rPr>
          <w:fldChar w:fldCharType="begin"/>
        </w:r>
        <w:r w:rsidR="006004FF">
          <w:rPr>
            <w:noProof/>
            <w:webHidden/>
          </w:rPr>
          <w:instrText xml:space="preserve"> PAGEREF _Toc1977201 \h </w:instrText>
        </w:r>
        <w:r w:rsidR="006004FF">
          <w:rPr>
            <w:noProof/>
            <w:webHidden/>
          </w:rPr>
        </w:r>
        <w:r w:rsidR="006004FF">
          <w:rPr>
            <w:noProof/>
            <w:webHidden/>
          </w:rPr>
          <w:fldChar w:fldCharType="separate"/>
        </w:r>
        <w:r w:rsidR="006004FF">
          <w:rPr>
            <w:noProof/>
            <w:webHidden/>
          </w:rPr>
          <w:t>16</w:t>
        </w:r>
        <w:r w:rsidR="006004FF">
          <w:rPr>
            <w:noProof/>
            <w:webHidden/>
          </w:rPr>
          <w:fldChar w:fldCharType="end"/>
        </w:r>
      </w:hyperlink>
    </w:p>
    <w:p w14:paraId="4453380D" w14:textId="7B4AE4D6" w:rsidR="006004FF" w:rsidRDefault="0051523A">
      <w:pPr>
        <w:pStyle w:val="TOC3"/>
        <w:rPr>
          <w:rFonts w:asciiTheme="minorHAnsi" w:eastAsiaTheme="minorEastAsia" w:hAnsiTheme="minorHAnsi" w:cstheme="minorBidi"/>
          <w:noProof/>
          <w:sz w:val="22"/>
          <w:szCs w:val="22"/>
        </w:rPr>
      </w:pPr>
      <w:hyperlink w:anchor="_Toc1977202" w:history="1">
        <w:r w:rsidR="006004FF" w:rsidRPr="00346DD2">
          <w:rPr>
            <w:rStyle w:val="Hyperlink"/>
            <w:noProof/>
          </w:rPr>
          <w:t>Row - WYSIWYG</w:t>
        </w:r>
        <w:r w:rsidR="006004FF">
          <w:rPr>
            <w:noProof/>
            <w:webHidden/>
          </w:rPr>
          <w:tab/>
        </w:r>
        <w:r w:rsidR="006004FF">
          <w:rPr>
            <w:noProof/>
            <w:webHidden/>
          </w:rPr>
          <w:fldChar w:fldCharType="begin"/>
        </w:r>
        <w:r w:rsidR="006004FF">
          <w:rPr>
            <w:noProof/>
            <w:webHidden/>
          </w:rPr>
          <w:instrText xml:space="preserve"> PAGEREF _Toc1977202 \h </w:instrText>
        </w:r>
        <w:r w:rsidR="006004FF">
          <w:rPr>
            <w:noProof/>
            <w:webHidden/>
          </w:rPr>
        </w:r>
        <w:r w:rsidR="006004FF">
          <w:rPr>
            <w:noProof/>
            <w:webHidden/>
          </w:rPr>
          <w:fldChar w:fldCharType="separate"/>
        </w:r>
        <w:r w:rsidR="006004FF">
          <w:rPr>
            <w:noProof/>
            <w:webHidden/>
          </w:rPr>
          <w:t>16</w:t>
        </w:r>
        <w:r w:rsidR="006004FF">
          <w:rPr>
            <w:noProof/>
            <w:webHidden/>
          </w:rPr>
          <w:fldChar w:fldCharType="end"/>
        </w:r>
      </w:hyperlink>
    </w:p>
    <w:p w14:paraId="479A28D5" w14:textId="03D55E56" w:rsidR="006004FF" w:rsidRDefault="0051523A">
      <w:pPr>
        <w:pStyle w:val="TOC3"/>
        <w:rPr>
          <w:rFonts w:asciiTheme="minorHAnsi" w:eastAsiaTheme="minorEastAsia" w:hAnsiTheme="minorHAnsi" w:cstheme="minorBidi"/>
          <w:noProof/>
          <w:sz w:val="22"/>
          <w:szCs w:val="22"/>
        </w:rPr>
      </w:pPr>
      <w:hyperlink w:anchor="_Toc1977203" w:history="1">
        <w:r w:rsidR="006004FF" w:rsidRPr="00346DD2">
          <w:rPr>
            <w:rStyle w:val="Hyperlink"/>
            <w:noProof/>
          </w:rPr>
          <w:t>Component Name</w:t>
        </w:r>
        <w:r w:rsidR="006004FF">
          <w:rPr>
            <w:noProof/>
            <w:webHidden/>
          </w:rPr>
          <w:tab/>
        </w:r>
        <w:r w:rsidR="006004FF">
          <w:rPr>
            <w:noProof/>
            <w:webHidden/>
          </w:rPr>
          <w:fldChar w:fldCharType="begin"/>
        </w:r>
        <w:r w:rsidR="006004FF">
          <w:rPr>
            <w:noProof/>
            <w:webHidden/>
          </w:rPr>
          <w:instrText xml:space="preserve"> PAGEREF _Toc1977203 \h </w:instrText>
        </w:r>
        <w:r w:rsidR="006004FF">
          <w:rPr>
            <w:noProof/>
            <w:webHidden/>
          </w:rPr>
        </w:r>
        <w:r w:rsidR="006004FF">
          <w:rPr>
            <w:noProof/>
            <w:webHidden/>
          </w:rPr>
          <w:fldChar w:fldCharType="separate"/>
        </w:r>
        <w:r w:rsidR="006004FF">
          <w:rPr>
            <w:noProof/>
            <w:webHidden/>
          </w:rPr>
          <w:t>17</w:t>
        </w:r>
        <w:r w:rsidR="006004FF">
          <w:rPr>
            <w:noProof/>
            <w:webHidden/>
          </w:rPr>
          <w:fldChar w:fldCharType="end"/>
        </w:r>
      </w:hyperlink>
    </w:p>
    <w:p w14:paraId="001D529E" w14:textId="2A4BB176" w:rsidR="006004FF" w:rsidRDefault="0051523A">
      <w:pPr>
        <w:pStyle w:val="TOC2"/>
        <w:rPr>
          <w:rFonts w:asciiTheme="minorHAnsi" w:eastAsiaTheme="minorEastAsia" w:hAnsiTheme="minorHAnsi" w:cstheme="minorBidi"/>
          <w:noProof/>
          <w:sz w:val="22"/>
          <w:szCs w:val="22"/>
        </w:rPr>
      </w:pPr>
      <w:hyperlink w:anchor="_Toc1977204" w:history="1">
        <w:r w:rsidR="006004FF" w:rsidRPr="00346DD2">
          <w:rPr>
            <w:rStyle w:val="Hyperlink"/>
            <w:noProof/>
          </w:rPr>
          <w:t>Presentation Components</w:t>
        </w:r>
        <w:r w:rsidR="006004FF">
          <w:rPr>
            <w:noProof/>
            <w:webHidden/>
          </w:rPr>
          <w:tab/>
        </w:r>
        <w:r w:rsidR="006004FF">
          <w:rPr>
            <w:noProof/>
            <w:webHidden/>
          </w:rPr>
          <w:fldChar w:fldCharType="begin"/>
        </w:r>
        <w:r w:rsidR="006004FF">
          <w:rPr>
            <w:noProof/>
            <w:webHidden/>
          </w:rPr>
          <w:instrText xml:space="preserve"> PAGEREF _Toc1977204 \h </w:instrText>
        </w:r>
        <w:r w:rsidR="006004FF">
          <w:rPr>
            <w:noProof/>
            <w:webHidden/>
          </w:rPr>
        </w:r>
        <w:r w:rsidR="006004FF">
          <w:rPr>
            <w:noProof/>
            <w:webHidden/>
          </w:rPr>
          <w:fldChar w:fldCharType="separate"/>
        </w:r>
        <w:r w:rsidR="006004FF">
          <w:rPr>
            <w:noProof/>
            <w:webHidden/>
          </w:rPr>
          <w:t>18</w:t>
        </w:r>
        <w:r w:rsidR="006004FF">
          <w:rPr>
            <w:noProof/>
            <w:webHidden/>
          </w:rPr>
          <w:fldChar w:fldCharType="end"/>
        </w:r>
      </w:hyperlink>
    </w:p>
    <w:p w14:paraId="7FF725B3" w14:textId="20A43486" w:rsidR="006004FF" w:rsidRDefault="0051523A">
      <w:pPr>
        <w:pStyle w:val="TOC3"/>
        <w:rPr>
          <w:rFonts w:asciiTheme="minorHAnsi" w:eastAsiaTheme="minorEastAsia" w:hAnsiTheme="minorHAnsi" w:cstheme="minorBidi"/>
          <w:noProof/>
          <w:sz w:val="22"/>
          <w:szCs w:val="22"/>
        </w:rPr>
      </w:pPr>
      <w:hyperlink w:anchor="_Toc1977205" w:history="1">
        <w:r w:rsidR="006004FF" w:rsidRPr="00346DD2">
          <w:rPr>
            <w:rStyle w:val="Hyperlink"/>
            <w:noProof/>
          </w:rPr>
          <w:t>Component Name</w:t>
        </w:r>
        <w:r w:rsidR="006004FF">
          <w:rPr>
            <w:noProof/>
            <w:webHidden/>
          </w:rPr>
          <w:tab/>
        </w:r>
        <w:r w:rsidR="006004FF">
          <w:rPr>
            <w:noProof/>
            <w:webHidden/>
          </w:rPr>
          <w:fldChar w:fldCharType="begin"/>
        </w:r>
        <w:r w:rsidR="006004FF">
          <w:rPr>
            <w:noProof/>
            <w:webHidden/>
          </w:rPr>
          <w:instrText xml:space="preserve"> PAGEREF _Toc1977205 \h </w:instrText>
        </w:r>
        <w:r w:rsidR="006004FF">
          <w:rPr>
            <w:noProof/>
            <w:webHidden/>
          </w:rPr>
        </w:r>
        <w:r w:rsidR="006004FF">
          <w:rPr>
            <w:noProof/>
            <w:webHidden/>
          </w:rPr>
          <w:fldChar w:fldCharType="separate"/>
        </w:r>
        <w:r w:rsidR="006004FF">
          <w:rPr>
            <w:noProof/>
            <w:webHidden/>
          </w:rPr>
          <w:t>18</w:t>
        </w:r>
        <w:r w:rsidR="006004FF">
          <w:rPr>
            <w:noProof/>
            <w:webHidden/>
          </w:rPr>
          <w:fldChar w:fldCharType="end"/>
        </w:r>
      </w:hyperlink>
    </w:p>
    <w:p w14:paraId="476E4DF9" w14:textId="28CAAA52" w:rsidR="006004FF" w:rsidRDefault="0051523A">
      <w:pPr>
        <w:pStyle w:val="TOC2"/>
        <w:rPr>
          <w:rFonts w:asciiTheme="minorHAnsi" w:eastAsiaTheme="minorEastAsia" w:hAnsiTheme="minorHAnsi" w:cstheme="minorBidi"/>
          <w:noProof/>
          <w:sz w:val="22"/>
          <w:szCs w:val="22"/>
        </w:rPr>
      </w:pPr>
      <w:hyperlink w:anchor="_Toc1977206" w:history="1">
        <w:r w:rsidR="006004FF" w:rsidRPr="00346DD2">
          <w:rPr>
            <w:rStyle w:val="Hyperlink"/>
            <w:noProof/>
          </w:rPr>
          <w:t>Control Components</w:t>
        </w:r>
        <w:r w:rsidR="006004FF">
          <w:rPr>
            <w:noProof/>
            <w:webHidden/>
          </w:rPr>
          <w:tab/>
        </w:r>
        <w:r w:rsidR="006004FF">
          <w:rPr>
            <w:noProof/>
            <w:webHidden/>
          </w:rPr>
          <w:fldChar w:fldCharType="begin"/>
        </w:r>
        <w:r w:rsidR="006004FF">
          <w:rPr>
            <w:noProof/>
            <w:webHidden/>
          </w:rPr>
          <w:instrText xml:space="preserve"> PAGEREF _Toc1977206 \h </w:instrText>
        </w:r>
        <w:r w:rsidR="006004FF">
          <w:rPr>
            <w:noProof/>
            <w:webHidden/>
          </w:rPr>
        </w:r>
        <w:r w:rsidR="006004FF">
          <w:rPr>
            <w:noProof/>
            <w:webHidden/>
          </w:rPr>
          <w:fldChar w:fldCharType="separate"/>
        </w:r>
        <w:r w:rsidR="006004FF">
          <w:rPr>
            <w:noProof/>
            <w:webHidden/>
          </w:rPr>
          <w:t>19</w:t>
        </w:r>
        <w:r w:rsidR="006004FF">
          <w:rPr>
            <w:noProof/>
            <w:webHidden/>
          </w:rPr>
          <w:fldChar w:fldCharType="end"/>
        </w:r>
      </w:hyperlink>
    </w:p>
    <w:p w14:paraId="6DB21AC0" w14:textId="70062D56" w:rsidR="006004FF" w:rsidRDefault="0051523A">
      <w:pPr>
        <w:pStyle w:val="TOC3"/>
        <w:rPr>
          <w:rFonts w:asciiTheme="minorHAnsi" w:eastAsiaTheme="minorEastAsia" w:hAnsiTheme="minorHAnsi" w:cstheme="minorBidi"/>
          <w:noProof/>
          <w:sz w:val="22"/>
          <w:szCs w:val="22"/>
        </w:rPr>
      </w:pPr>
      <w:hyperlink w:anchor="_Toc1977207" w:history="1">
        <w:r w:rsidR="006004FF" w:rsidRPr="00346DD2">
          <w:rPr>
            <w:rStyle w:val="Hyperlink"/>
            <w:noProof/>
          </w:rPr>
          <w:t>Search Engine Optimization</w:t>
        </w:r>
        <w:r w:rsidR="006004FF">
          <w:rPr>
            <w:noProof/>
            <w:webHidden/>
          </w:rPr>
          <w:tab/>
        </w:r>
        <w:r w:rsidR="006004FF">
          <w:rPr>
            <w:noProof/>
            <w:webHidden/>
          </w:rPr>
          <w:fldChar w:fldCharType="begin"/>
        </w:r>
        <w:r w:rsidR="006004FF">
          <w:rPr>
            <w:noProof/>
            <w:webHidden/>
          </w:rPr>
          <w:instrText xml:space="preserve"> PAGEREF _Toc1977207 \h </w:instrText>
        </w:r>
        <w:r w:rsidR="006004FF">
          <w:rPr>
            <w:noProof/>
            <w:webHidden/>
          </w:rPr>
        </w:r>
        <w:r w:rsidR="006004FF">
          <w:rPr>
            <w:noProof/>
            <w:webHidden/>
          </w:rPr>
          <w:fldChar w:fldCharType="separate"/>
        </w:r>
        <w:r w:rsidR="006004FF">
          <w:rPr>
            <w:noProof/>
            <w:webHidden/>
          </w:rPr>
          <w:t>19</w:t>
        </w:r>
        <w:r w:rsidR="006004FF">
          <w:rPr>
            <w:noProof/>
            <w:webHidden/>
          </w:rPr>
          <w:fldChar w:fldCharType="end"/>
        </w:r>
      </w:hyperlink>
    </w:p>
    <w:p w14:paraId="64B93B06" w14:textId="2E64C1C8" w:rsidR="006004FF" w:rsidRDefault="0051523A">
      <w:pPr>
        <w:pStyle w:val="TOC3"/>
        <w:rPr>
          <w:rFonts w:asciiTheme="minorHAnsi" w:eastAsiaTheme="minorEastAsia" w:hAnsiTheme="minorHAnsi" w:cstheme="minorBidi"/>
          <w:noProof/>
          <w:sz w:val="22"/>
          <w:szCs w:val="22"/>
        </w:rPr>
      </w:pPr>
      <w:hyperlink w:anchor="_Toc1977208" w:history="1">
        <w:r w:rsidR="006004FF" w:rsidRPr="00346DD2">
          <w:rPr>
            <w:rStyle w:val="Hyperlink"/>
            <w:noProof/>
          </w:rPr>
          <w:t>Section Control Component</w:t>
        </w:r>
        <w:r w:rsidR="006004FF">
          <w:rPr>
            <w:noProof/>
            <w:webHidden/>
          </w:rPr>
          <w:tab/>
        </w:r>
        <w:r w:rsidR="006004FF">
          <w:rPr>
            <w:noProof/>
            <w:webHidden/>
          </w:rPr>
          <w:fldChar w:fldCharType="begin"/>
        </w:r>
        <w:r w:rsidR="006004FF">
          <w:rPr>
            <w:noProof/>
            <w:webHidden/>
          </w:rPr>
          <w:instrText xml:space="preserve"> PAGEREF _Toc1977208 \h </w:instrText>
        </w:r>
        <w:r w:rsidR="006004FF">
          <w:rPr>
            <w:noProof/>
            <w:webHidden/>
          </w:rPr>
        </w:r>
        <w:r w:rsidR="006004FF">
          <w:rPr>
            <w:noProof/>
            <w:webHidden/>
          </w:rPr>
          <w:fldChar w:fldCharType="separate"/>
        </w:r>
        <w:r w:rsidR="006004FF">
          <w:rPr>
            <w:noProof/>
            <w:webHidden/>
          </w:rPr>
          <w:t>20</w:t>
        </w:r>
        <w:r w:rsidR="006004FF">
          <w:rPr>
            <w:noProof/>
            <w:webHidden/>
          </w:rPr>
          <w:fldChar w:fldCharType="end"/>
        </w:r>
      </w:hyperlink>
    </w:p>
    <w:p w14:paraId="311A3803" w14:textId="2149FD5A" w:rsidR="006004FF" w:rsidRDefault="0051523A">
      <w:pPr>
        <w:pStyle w:val="TOC3"/>
        <w:rPr>
          <w:rFonts w:asciiTheme="minorHAnsi" w:eastAsiaTheme="minorEastAsia" w:hAnsiTheme="minorHAnsi" w:cstheme="minorBidi"/>
          <w:noProof/>
          <w:sz w:val="22"/>
          <w:szCs w:val="22"/>
        </w:rPr>
      </w:pPr>
      <w:hyperlink w:anchor="_Toc1977209" w:history="1">
        <w:r w:rsidR="006004FF" w:rsidRPr="00346DD2">
          <w:rPr>
            <w:rStyle w:val="Hyperlink"/>
            <w:noProof/>
          </w:rPr>
          <w:t>Site Control Component</w:t>
        </w:r>
        <w:r w:rsidR="006004FF">
          <w:rPr>
            <w:noProof/>
            <w:webHidden/>
          </w:rPr>
          <w:tab/>
        </w:r>
        <w:r w:rsidR="006004FF">
          <w:rPr>
            <w:noProof/>
            <w:webHidden/>
          </w:rPr>
          <w:fldChar w:fldCharType="begin"/>
        </w:r>
        <w:r w:rsidR="006004FF">
          <w:rPr>
            <w:noProof/>
            <w:webHidden/>
          </w:rPr>
          <w:instrText xml:space="preserve"> PAGEREF _Toc1977209 \h </w:instrText>
        </w:r>
        <w:r w:rsidR="006004FF">
          <w:rPr>
            <w:noProof/>
            <w:webHidden/>
          </w:rPr>
        </w:r>
        <w:r w:rsidR="006004FF">
          <w:rPr>
            <w:noProof/>
            <w:webHidden/>
          </w:rPr>
          <w:fldChar w:fldCharType="separate"/>
        </w:r>
        <w:r w:rsidR="006004FF">
          <w:rPr>
            <w:noProof/>
            <w:webHidden/>
          </w:rPr>
          <w:t>20</w:t>
        </w:r>
        <w:r w:rsidR="006004FF">
          <w:rPr>
            <w:noProof/>
            <w:webHidden/>
          </w:rPr>
          <w:fldChar w:fldCharType="end"/>
        </w:r>
      </w:hyperlink>
    </w:p>
    <w:p w14:paraId="55E394F8" w14:textId="619FB1D3" w:rsidR="006004FF" w:rsidRDefault="0051523A">
      <w:pPr>
        <w:pStyle w:val="TOC1"/>
        <w:rPr>
          <w:rFonts w:asciiTheme="minorHAnsi" w:eastAsiaTheme="minorEastAsia" w:hAnsiTheme="minorHAnsi" w:cstheme="minorBidi"/>
          <w:noProof/>
          <w:sz w:val="22"/>
          <w:szCs w:val="22"/>
        </w:rPr>
      </w:pPr>
      <w:hyperlink w:anchor="_Toc1977210" w:history="1">
        <w:r w:rsidR="006004FF" w:rsidRPr="00346DD2">
          <w:rPr>
            <w:rStyle w:val="Hyperlink"/>
            <w:noProof/>
          </w:rPr>
          <w:t>Presentation Content Units</w:t>
        </w:r>
        <w:r w:rsidR="006004FF">
          <w:rPr>
            <w:noProof/>
            <w:webHidden/>
          </w:rPr>
          <w:tab/>
        </w:r>
        <w:r w:rsidR="006004FF">
          <w:rPr>
            <w:noProof/>
            <w:webHidden/>
          </w:rPr>
          <w:fldChar w:fldCharType="begin"/>
        </w:r>
        <w:r w:rsidR="006004FF">
          <w:rPr>
            <w:noProof/>
            <w:webHidden/>
          </w:rPr>
          <w:instrText xml:space="preserve"> PAGEREF _Toc1977210 \h </w:instrText>
        </w:r>
        <w:r w:rsidR="006004FF">
          <w:rPr>
            <w:noProof/>
            <w:webHidden/>
          </w:rPr>
        </w:r>
        <w:r w:rsidR="006004FF">
          <w:rPr>
            <w:noProof/>
            <w:webHidden/>
          </w:rPr>
          <w:fldChar w:fldCharType="separate"/>
        </w:r>
        <w:r w:rsidR="006004FF">
          <w:rPr>
            <w:noProof/>
            <w:webHidden/>
          </w:rPr>
          <w:t>21</w:t>
        </w:r>
        <w:r w:rsidR="006004FF">
          <w:rPr>
            <w:noProof/>
            <w:webHidden/>
          </w:rPr>
          <w:fldChar w:fldCharType="end"/>
        </w:r>
      </w:hyperlink>
    </w:p>
    <w:p w14:paraId="16D6CBAF" w14:textId="6E20A99C" w:rsidR="006004FF" w:rsidRDefault="0051523A">
      <w:pPr>
        <w:pStyle w:val="TOC2"/>
        <w:rPr>
          <w:rFonts w:asciiTheme="minorHAnsi" w:eastAsiaTheme="minorEastAsia" w:hAnsiTheme="minorHAnsi" w:cstheme="minorBidi"/>
          <w:noProof/>
          <w:sz w:val="22"/>
          <w:szCs w:val="22"/>
        </w:rPr>
      </w:pPr>
      <w:hyperlink w:anchor="_Toc1977211" w:history="1">
        <w:r w:rsidR="006004FF" w:rsidRPr="00346DD2">
          <w:rPr>
            <w:rStyle w:val="Hyperlink"/>
            <w:noProof/>
          </w:rPr>
          <w:t>Field Content Units</w:t>
        </w:r>
        <w:r w:rsidR="006004FF">
          <w:rPr>
            <w:noProof/>
            <w:webHidden/>
          </w:rPr>
          <w:tab/>
        </w:r>
        <w:r w:rsidR="006004FF">
          <w:rPr>
            <w:noProof/>
            <w:webHidden/>
          </w:rPr>
          <w:fldChar w:fldCharType="begin"/>
        </w:r>
        <w:r w:rsidR="006004FF">
          <w:rPr>
            <w:noProof/>
            <w:webHidden/>
          </w:rPr>
          <w:instrText xml:space="preserve"> PAGEREF _Toc1977211 \h </w:instrText>
        </w:r>
        <w:r w:rsidR="006004FF">
          <w:rPr>
            <w:noProof/>
            <w:webHidden/>
          </w:rPr>
        </w:r>
        <w:r w:rsidR="006004FF">
          <w:rPr>
            <w:noProof/>
            <w:webHidden/>
          </w:rPr>
          <w:fldChar w:fldCharType="separate"/>
        </w:r>
        <w:r w:rsidR="006004FF">
          <w:rPr>
            <w:noProof/>
            <w:webHidden/>
          </w:rPr>
          <w:t>21</w:t>
        </w:r>
        <w:r w:rsidR="006004FF">
          <w:rPr>
            <w:noProof/>
            <w:webHidden/>
          </w:rPr>
          <w:fldChar w:fldCharType="end"/>
        </w:r>
      </w:hyperlink>
    </w:p>
    <w:p w14:paraId="3F4CFD2C" w14:textId="581F94B0" w:rsidR="00590E85" w:rsidRDefault="00667869" w:rsidP="00FB68DF">
      <w:r>
        <w:fldChar w:fldCharType="end"/>
      </w:r>
    </w:p>
    <w:p w14:paraId="07995A3A" w14:textId="77777777" w:rsidR="001C786F" w:rsidRPr="001C786F" w:rsidRDefault="00FB68DF" w:rsidP="00BA46C3">
      <w:pPr>
        <w:pStyle w:val="Heading1"/>
      </w:pPr>
      <w:r>
        <w:br w:type="page"/>
      </w:r>
      <w:bookmarkStart w:id="5" w:name="_Toc1977170"/>
      <w:r w:rsidR="001C786F" w:rsidRPr="001C786F">
        <w:lastRenderedPageBreak/>
        <w:t>Version</w:t>
      </w:r>
      <w:r w:rsidR="006F7FC7">
        <w:t xml:space="preserve"> History</w:t>
      </w:r>
      <w:bookmarkEnd w:id="3"/>
      <w:bookmarkEnd w:id="4"/>
      <w:bookmarkEnd w:id="5"/>
    </w:p>
    <w:p w14:paraId="2127235C" w14:textId="7E128F7A" w:rsidR="00C474FC" w:rsidRDefault="00257D55" w:rsidP="00C474FC">
      <w:pPr>
        <w:tabs>
          <w:tab w:val="left" w:pos="900"/>
          <w:tab w:val="left" w:pos="2160"/>
        </w:tabs>
        <w:spacing w:before="60" w:line="280" w:lineRule="exact"/>
        <w:ind w:left="2160" w:hanging="2160"/>
      </w:pPr>
      <w:r>
        <w:t>1.0</w:t>
      </w:r>
      <w:r>
        <w:tab/>
      </w:r>
      <w:r w:rsidR="00952A40">
        <w:t>0</w:t>
      </w:r>
      <w:r w:rsidR="002508D5">
        <w:t>1</w:t>
      </w:r>
      <w:r w:rsidR="00952A40">
        <w:t>/</w:t>
      </w:r>
      <w:r w:rsidR="002508D5">
        <w:t>23</w:t>
      </w:r>
      <w:r w:rsidR="00952A40">
        <w:t>/201</w:t>
      </w:r>
      <w:r w:rsidR="002508D5">
        <w:t>9</w:t>
      </w:r>
      <w:r w:rsidR="008E5C79">
        <w:tab/>
      </w:r>
      <w:r w:rsidR="004A5839">
        <w:t>Notes for internal review</w:t>
      </w:r>
    </w:p>
    <w:p w14:paraId="29174364" w14:textId="41F9123D" w:rsidR="00C11181" w:rsidRDefault="00C11181" w:rsidP="00C474FC">
      <w:pPr>
        <w:tabs>
          <w:tab w:val="left" w:pos="900"/>
          <w:tab w:val="left" w:pos="2160"/>
        </w:tabs>
        <w:spacing w:before="60" w:line="280" w:lineRule="exact"/>
        <w:ind w:left="2160" w:hanging="2160"/>
      </w:pPr>
      <w:r>
        <w:t>2.0</w:t>
      </w:r>
      <w:r>
        <w:tab/>
        <w:t>04/22/2019</w:t>
      </w:r>
      <w:r>
        <w:tab/>
        <w:t>Changed to Section Control components for all page types.</w:t>
      </w:r>
    </w:p>
    <w:p w14:paraId="7584546A" w14:textId="77777777" w:rsidR="004C4C11" w:rsidRDefault="004C4C11" w:rsidP="00BA46C3"/>
    <w:p w14:paraId="70A75819" w14:textId="77777777" w:rsidR="00713C6B" w:rsidRDefault="00713C6B" w:rsidP="00713C6B">
      <w:pPr>
        <w:pStyle w:val="Heading1"/>
      </w:pPr>
      <w:bookmarkStart w:id="6" w:name="_Toc108161805"/>
      <w:bookmarkStart w:id="7" w:name="_Toc157856622"/>
      <w:bookmarkStart w:id="8" w:name="_Toc1977171"/>
      <w:r>
        <w:t>Access Information</w:t>
      </w:r>
      <w:bookmarkEnd w:id="6"/>
      <w:bookmarkEnd w:id="7"/>
      <w:bookmarkEnd w:id="8"/>
    </w:p>
    <w:p w14:paraId="5EEB9F02" w14:textId="77777777" w:rsidR="008E5C79" w:rsidRDefault="00713C6B" w:rsidP="00713C6B">
      <w:pPr>
        <w:pStyle w:val="Copy1"/>
      </w:pPr>
      <w:r>
        <w:t xml:space="preserve">Design Templates: </w:t>
      </w:r>
      <w:r w:rsidR="00802077">
        <w:t xml:space="preserve">Provided by </w:t>
      </w:r>
      <w:r w:rsidR="005028E9">
        <w:t>&lt;design company&gt;</w:t>
      </w:r>
    </w:p>
    <w:p w14:paraId="103FE72C" w14:textId="77777777" w:rsidR="002508D5" w:rsidRPr="00E510F4" w:rsidRDefault="002508D5" w:rsidP="00713C6B">
      <w:pPr>
        <w:pStyle w:val="Copy1"/>
      </w:pPr>
      <w:r w:rsidRPr="00E510F4">
        <w:t>Dev Site: trainer.ingeniuxondemand.us/serenity</w:t>
      </w:r>
    </w:p>
    <w:p w14:paraId="7E94357C" w14:textId="77777777" w:rsidR="00713C6B" w:rsidRPr="00E510F4" w:rsidRDefault="00713C6B" w:rsidP="00713C6B"/>
    <w:p w14:paraId="16D4C039" w14:textId="77777777" w:rsidR="00665CD3" w:rsidRDefault="0012757A" w:rsidP="008E0AE6">
      <w:pPr>
        <w:pStyle w:val="Heading1"/>
        <w:spacing w:before="0"/>
      </w:pPr>
      <w:bookmarkStart w:id="9" w:name="_Toc151539941"/>
      <w:r w:rsidRPr="00E510F4">
        <w:br w:type="page"/>
      </w:r>
      <w:bookmarkStart w:id="10" w:name="_Toc1977172"/>
      <w:r w:rsidR="00665CD3">
        <w:lastRenderedPageBreak/>
        <w:t xml:space="preserve">How To Read This </w:t>
      </w:r>
      <w:proofErr w:type="gramStart"/>
      <w:r w:rsidR="00665CD3">
        <w:t>Document</w:t>
      </w:r>
      <w:bookmarkEnd w:id="9"/>
      <w:bookmarkEnd w:id="10"/>
      <w:proofErr w:type="gramEnd"/>
    </w:p>
    <w:p w14:paraId="7ADF0D04" w14:textId="77777777" w:rsidR="00665CD3" w:rsidRDefault="00665CD3" w:rsidP="00665CD3">
      <w:pPr>
        <w:pStyle w:val="Heading2"/>
      </w:pPr>
      <w:bookmarkStart w:id="11" w:name="_Toc151539942"/>
      <w:bookmarkStart w:id="12" w:name="_Toc1977173"/>
      <w:r>
        <w:t>Definitions</w:t>
      </w:r>
      <w:bookmarkEnd w:id="11"/>
      <w:bookmarkEnd w:id="12"/>
    </w:p>
    <w:p w14:paraId="5A034923" w14:textId="77777777" w:rsidR="00665CD3" w:rsidRPr="00F417BE" w:rsidRDefault="00665CD3" w:rsidP="00665CD3">
      <w:pPr>
        <w:pStyle w:val="Copy1"/>
      </w:pPr>
      <w:r w:rsidRPr="00F417BE">
        <w:rPr>
          <w:b/>
        </w:rPr>
        <w:t>Template:</w:t>
      </w:r>
      <w:r>
        <w:rPr>
          <w:b/>
        </w:rPr>
        <w:t xml:space="preserve"> </w:t>
      </w:r>
      <w:r>
        <w:t>See Page Type below.</w:t>
      </w:r>
    </w:p>
    <w:p w14:paraId="4B19B921" w14:textId="77777777" w:rsidR="00665CD3" w:rsidRDefault="00665CD3" w:rsidP="002C05F8">
      <w:pPr>
        <w:pStyle w:val="Copy"/>
      </w:pPr>
      <w:r w:rsidRPr="00F417BE">
        <w:rPr>
          <w:b/>
        </w:rPr>
        <w:t>Page Type:</w:t>
      </w:r>
      <w:r>
        <w:rPr>
          <w:b/>
        </w:rPr>
        <w:t xml:space="preserve"> </w:t>
      </w:r>
      <w:r w:rsidRPr="001C786F">
        <w:t xml:space="preserve">Page Types are the functional equivalent of templates in </w:t>
      </w:r>
      <w:r>
        <w:t xml:space="preserve">the </w:t>
      </w:r>
      <w:r w:rsidRPr="001C786F">
        <w:t>Ingeniux CMS.  They define the various content types that can be displayed on any given page</w:t>
      </w:r>
      <w:r>
        <w:t xml:space="preserve"> in your site</w:t>
      </w:r>
      <w:r w:rsidRPr="001C786F">
        <w:t>.  Because Ingeniux is an XML-based system, the content itself is separate from the display, and any given content type has the potential to be displayed in multiple ways</w:t>
      </w:r>
      <w:r>
        <w:t xml:space="preserve"> – on a web browser, a mobile device, or even rendered as a PDF file</w:t>
      </w:r>
      <w:r w:rsidRPr="001C786F">
        <w:t xml:space="preserve">.  Because of this, page types in Ingeniux CMS are very flexible, and </w:t>
      </w:r>
      <w:proofErr w:type="gramStart"/>
      <w:r w:rsidRPr="001C786F">
        <w:t>one page</w:t>
      </w:r>
      <w:proofErr w:type="gramEnd"/>
      <w:r w:rsidRPr="001C786F">
        <w:t xml:space="preserve"> type can often handle a number of differe</w:t>
      </w:r>
      <w:r>
        <w:t>nt display requirements.</w:t>
      </w:r>
    </w:p>
    <w:p w14:paraId="34DFF2AB" w14:textId="77777777" w:rsidR="00665CD3" w:rsidRDefault="00665CD3" w:rsidP="002C05F8">
      <w:pPr>
        <w:pStyle w:val="Copy"/>
      </w:pPr>
      <w:r w:rsidRPr="00F417BE">
        <w:rPr>
          <w:b/>
        </w:rPr>
        <w:t>Component:</w:t>
      </w:r>
      <w:r>
        <w:t xml:space="preserve"> </w:t>
      </w:r>
      <w:r w:rsidRPr="001C786F">
        <w:t xml:space="preserve">Components </w:t>
      </w:r>
      <w:r>
        <w:t xml:space="preserve">are pieces of reusable content that are inserted into pages.  For example, making an advertisement a component and inserting it into various pages designed for it will allow that same ad to appear throughout the site. This allows you to change content in one </w:t>
      </w:r>
      <w:proofErr w:type="gramStart"/>
      <w:r>
        <w:t>place, and</w:t>
      </w:r>
      <w:proofErr w:type="gramEnd"/>
      <w:r>
        <w:t xml:space="preserve"> have the result broadcast throughout the rest of your site where it is used.</w:t>
      </w:r>
    </w:p>
    <w:p w14:paraId="0E6D4F22" w14:textId="77777777" w:rsidR="00665CD3" w:rsidRDefault="00665CD3" w:rsidP="002C05F8">
      <w:pPr>
        <w:pStyle w:val="Copy"/>
      </w:pPr>
      <w:r w:rsidRPr="00F417BE">
        <w:rPr>
          <w:b/>
        </w:rPr>
        <w:t>Schema:</w:t>
      </w:r>
      <w:r>
        <w:rPr>
          <w:b/>
        </w:rPr>
        <w:t xml:space="preserve"> </w:t>
      </w:r>
      <w:r>
        <w:t>A schema defines what elements on a defined page type or component are exposed in the CMS so they can be modified by the user.   Each field described will be rendered on the Edit Form in the Ingeniux CMS.</w:t>
      </w:r>
    </w:p>
    <w:p w14:paraId="128189FF" w14:textId="77777777" w:rsidR="00665CD3" w:rsidRDefault="00665CD3" w:rsidP="002C05F8">
      <w:pPr>
        <w:pStyle w:val="Copy"/>
      </w:pPr>
      <w:r w:rsidRPr="00D12F68">
        <w:rPr>
          <w:b/>
        </w:rPr>
        <w:t>Yellow Highlights:</w:t>
      </w:r>
      <w:r>
        <w:t xml:space="preserve"> Items </w:t>
      </w:r>
      <w:r w:rsidRPr="00D12F68">
        <w:rPr>
          <w:highlight w:val="yellow"/>
        </w:rPr>
        <w:t>highlighted in yellow</w:t>
      </w:r>
      <w:r>
        <w:t xml:space="preserve"> are open questions addressed to you (the customer) that need to be answered as we proceed.</w:t>
      </w:r>
    </w:p>
    <w:p w14:paraId="0E97A96C" w14:textId="77777777" w:rsidR="00665CD3" w:rsidRDefault="002C05F8" w:rsidP="002C05F8">
      <w:pPr>
        <w:pStyle w:val="Copy"/>
      </w:pPr>
      <w:r>
        <w:rPr>
          <w:b/>
        </w:rPr>
        <w:t>Teal</w:t>
      </w:r>
      <w:r w:rsidR="00665CD3" w:rsidRPr="00D12F68">
        <w:rPr>
          <w:b/>
        </w:rPr>
        <w:t xml:space="preserve"> Highlights:</w:t>
      </w:r>
      <w:r w:rsidR="00665CD3">
        <w:t xml:space="preserve"> Items </w:t>
      </w:r>
      <w:r w:rsidR="00665CD3" w:rsidRPr="002C05F8">
        <w:rPr>
          <w:highlight w:val="cyan"/>
        </w:rPr>
        <w:t xml:space="preserve">highlighted in </w:t>
      </w:r>
      <w:r w:rsidRPr="002C05F8">
        <w:rPr>
          <w:highlight w:val="cyan"/>
        </w:rPr>
        <w:t>teal</w:t>
      </w:r>
      <w:r w:rsidR="00665CD3">
        <w:t xml:space="preserve"> are comments addressed internally for Ingeniux developers, usually referring to specific ways to implement the features of the site. These will be removed from the final draft of the specification.</w:t>
      </w:r>
    </w:p>
    <w:p w14:paraId="6B4B4709" w14:textId="77777777" w:rsidR="002C05F8" w:rsidRPr="00F417BE" w:rsidRDefault="002C05F8" w:rsidP="002C05F8"/>
    <w:p w14:paraId="41F103F4" w14:textId="77777777" w:rsidR="00665CD3" w:rsidRDefault="00665CD3" w:rsidP="00665CD3">
      <w:pPr>
        <w:pStyle w:val="Heading2"/>
      </w:pPr>
      <w:bookmarkStart w:id="13" w:name="_Toc151539943"/>
      <w:bookmarkStart w:id="14" w:name="_Toc1977174"/>
      <w:r>
        <w:t>Schema Mapping Example</w:t>
      </w:r>
      <w:bookmarkEnd w:id="13"/>
      <w:bookmarkEnd w:id="14"/>
    </w:p>
    <w:p w14:paraId="56317FD5" w14:textId="77777777" w:rsidR="00665CD3" w:rsidRDefault="00665CD3" w:rsidP="00665CD3">
      <w:pPr>
        <w:pStyle w:val="Copy1"/>
      </w:pPr>
      <w:r>
        <w:t>The example below shows how a schema for a Page Type or Component in this specification will map to the Edit Form of the Ingeniux CMS. Each row in the table defines each field in the page.  The columns are defined as follows:</w:t>
      </w:r>
    </w:p>
    <w:p w14:paraId="4401E033" w14:textId="77777777" w:rsidR="00665CD3" w:rsidRDefault="00665CD3" w:rsidP="002C05F8">
      <w:pPr>
        <w:pStyle w:val="Copy"/>
      </w:pPr>
      <w:r w:rsidRPr="00345DCD">
        <w:rPr>
          <w:b/>
        </w:rPr>
        <w:t>Label:</w:t>
      </w:r>
      <w:r>
        <w:t xml:space="preserve"> Lists what the title of the field is on the Edit Form.</w:t>
      </w:r>
    </w:p>
    <w:p w14:paraId="1702EBDB" w14:textId="77777777" w:rsidR="00665CD3" w:rsidRDefault="00665CD3" w:rsidP="002C05F8">
      <w:pPr>
        <w:pStyle w:val="Copy"/>
      </w:pPr>
      <w:r w:rsidRPr="00345DCD">
        <w:rPr>
          <w:b/>
        </w:rPr>
        <w:t>Element Type:</w:t>
      </w:r>
      <w:r>
        <w:t xml:space="preserve"> Lists which element type will be used to store the content.</w:t>
      </w:r>
    </w:p>
    <w:p w14:paraId="661EF68A" w14:textId="77777777" w:rsidR="00665CD3" w:rsidRPr="00345DCD" w:rsidRDefault="00665CD3" w:rsidP="002C05F8">
      <w:pPr>
        <w:pStyle w:val="Copy"/>
      </w:pPr>
      <w:r w:rsidRPr="00345DCD">
        <w:rPr>
          <w:b/>
        </w:rPr>
        <w:t xml:space="preserve">Notes: </w:t>
      </w:r>
      <w:r>
        <w:t>Any extra information about the element and its function.</w:t>
      </w:r>
    </w:p>
    <w:p w14:paraId="4CE4FEFF" w14:textId="77777777" w:rsidR="00665CD3" w:rsidRDefault="00DF48EC" w:rsidP="002C05F8">
      <w:pPr>
        <w:pStyle w:val="Copy"/>
      </w:pPr>
      <w:r>
        <w:rPr>
          <w:b/>
        </w:rPr>
        <w:t>Box #</w:t>
      </w:r>
      <w:r w:rsidR="00665CD3" w:rsidRPr="00345DCD">
        <w:rPr>
          <w:b/>
        </w:rPr>
        <w:t>:</w:t>
      </w:r>
      <w:r>
        <w:t xml:space="preserve"> Indicates which number in the box outs the individual field corresponds to.</w:t>
      </w:r>
    </w:p>
    <w:p w14:paraId="081767F0" w14:textId="77777777" w:rsidR="00665CD3" w:rsidRDefault="00DF48EC" w:rsidP="002C05F8">
      <w:pPr>
        <w:pStyle w:val="Copy"/>
      </w:pPr>
      <w:r>
        <w:rPr>
          <w:b/>
        </w:rPr>
        <w:t>R/</w:t>
      </w:r>
      <w:r w:rsidR="00665CD3" w:rsidRPr="00345DCD">
        <w:rPr>
          <w:b/>
        </w:rPr>
        <w:t>H/RO:</w:t>
      </w:r>
      <w:r w:rsidR="00665CD3">
        <w:t xml:space="preserve"> </w:t>
      </w:r>
      <w:proofErr w:type="gramStart"/>
      <w:r w:rsidR="00665CD3">
        <w:t>This notes</w:t>
      </w:r>
      <w:proofErr w:type="gramEnd"/>
      <w:r w:rsidR="00665CD3">
        <w:t xml:space="preserve"> whether the field is </w:t>
      </w:r>
      <w:r>
        <w:t xml:space="preserve">Required, </w:t>
      </w:r>
      <w:r w:rsidR="00665CD3">
        <w:t xml:space="preserve">Hidden and Read Only.  </w:t>
      </w:r>
      <w:r w:rsidR="00612835">
        <w:t xml:space="preserve">If a field is Required, it must be filled in before a check in (new version) of a page can occur. </w:t>
      </w:r>
      <w:r w:rsidR="00665CD3">
        <w:t>If a field is Hidden, only Administrators can see the element on the Edit Form.  If a field is Read Only, the field will be visible, but grayed out and unable to be modified.</w:t>
      </w:r>
    </w:p>
    <w:p w14:paraId="04FB19DD" w14:textId="77777777" w:rsidR="002C05F8" w:rsidRDefault="002C05F8" w:rsidP="002C05F8">
      <w:pPr>
        <w:pStyle w:val="Copy"/>
      </w:pPr>
      <w:r>
        <w:br w:type="page"/>
      </w:r>
      <w:r>
        <w:lastRenderedPageBreak/>
        <w:t>The table below is how the schema is defined in this specification:</w:t>
      </w:r>
    </w:p>
    <w:p w14:paraId="301BE530" w14:textId="77777777" w:rsidR="00665CD3" w:rsidRDefault="00665CD3" w:rsidP="002C05F8">
      <w:pPr>
        <w:pStyle w:val="Heading3"/>
        <w:ind w:left="360"/>
      </w:pPr>
      <w:bookmarkStart w:id="15" w:name="_Toc142121386"/>
      <w:bookmarkStart w:id="16" w:name="_Toc151539944"/>
      <w:bookmarkStart w:id="17" w:name="_Toc1977175"/>
      <w:r>
        <w:t xml:space="preserve">Schema – </w:t>
      </w:r>
      <w:bookmarkEnd w:id="15"/>
      <w:r>
        <w:t>Detail Page</w:t>
      </w:r>
      <w:bookmarkEnd w:id="16"/>
      <w:r w:rsidR="006E1A3F">
        <w:t xml:space="preserve"> (Example)</w:t>
      </w:r>
      <w:bookmarkEnd w:id="17"/>
    </w:p>
    <w:tbl>
      <w:tblPr>
        <w:tblW w:w="90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48"/>
        <w:gridCol w:w="1554"/>
        <w:gridCol w:w="2966"/>
        <w:gridCol w:w="772"/>
        <w:gridCol w:w="706"/>
        <w:gridCol w:w="854"/>
      </w:tblGrid>
      <w:tr w:rsidR="00DF48EC" w:rsidRPr="006E1A3F" w14:paraId="5CA71904" w14:textId="77777777" w:rsidTr="00DF48EC">
        <w:tc>
          <w:tcPr>
            <w:tcW w:w="2171" w:type="dxa"/>
            <w:tcBorders>
              <w:top w:val="single" w:sz="4" w:space="0" w:color="808080"/>
              <w:left w:val="single" w:sz="4" w:space="0" w:color="808080"/>
              <w:bottom w:val="single" w:sz="4" w:space="0" w:color="808080"/>
              <w:right w:val="single" w:sz="4" w:space="0" w:color="808080"/>
            </w:tcBorders>
            <w:shd w:val="clear" w:color="auto" w:fill="F2F2F2"/>
          </w:tcPr>
          <w:p w14:paraId="39343B3A" w14:textId="77777777" w:rsidR="00DF48EC" w:rsidRPr="003453B5" w:rsidRDefault="00DF48EC" w:rsidP="00931637">
            <w:pPr>
              <w:pStyle w:val="TableHd"/>
            </w:pPr>
            <w:r w:rsidRPr="003453B5">
              <w:t xml:space="preserve">Label </w:t>
            </w:r>
          </w:p>
        </w:tc>
        <w:tc>
          <w:tcPr>
            <w:tcW w:w="1562" w:type="dxa"/>
            <w:tcBorders>
              <w:top w:val="single" w:sz="4" w:space="0" w:color="808080"/>
              <w:left w:val="single" w:sz="4" w:space="0" w:color="808080"/>
              <w:bottom w:val="single" w:sz="4" w:space="0" w:color="808080"/>
              <w:right w:val="single" w:sz="4" w:space="0" w:color="808080"/>
            </w:tcBorders>
            <w:shd w:val="clear" w:color="auto" w:fill="F2F2F2"/>
          </w:tcPr>
          <w:p w14:paraId="23D10347" w14:textId="77777777" w:rsidR="00DF48EC" w:rsidRPr="003453B5" w:rsidRDefault="00DF48EC" w:rsidP="00931637">
            <w:pPr>
              <w:pStyle w:val="TableHd"/>
            </w:pPr>
            <w:r w:rsidRPr="003453B5">
              <w:t xml:space="preserve">Element Type </w:t>
            </w:r>
          </w:p>
        </w:tc>
        <w:tc>
          <w:tcPr>
            <w:tcW w:w="3005" w:type="dxa"/>
            <w:tcBorders>
              <w:top w:val="single" w:sz="4" w:space="0" w:color="808080"/>
              <w:left w:val="single" w:sz="4" w:space="0" w:color="808080"/>
              <w:bottom w:val="single" w:sz="4" w:space="0" w:color="808080"/>
              <w:right w:val="single" w:sz="4" w:space="0" w:color="808080"/>
            </w:tcBorders>
            <w:shd w:val="clear" w:color="auto" w:fill="F2F2F2"/>
          </w:tcPr>
          <w:p w14:paraId="24778127" w14:textId="77777777" w:rsidR="00DF48EC" w:rsidRPr="003453B5" w:rsidRDefault="00DF48EC" w:rsidP="00931637">
            <w:pPr>
              <w:pStyle w:val="TableHd"/>
            </w:pPr>
            <w:r w:rsidRPr="003453B5">
              <w:t xml:space="preserve">Notes </w:t>
            </w:r>
          </w:p>
        </w:tc>
        <w:tc>
          <w:tcPr>
            <w:tcW w:w="776" w:type="dxa"/>
            <w:tcBorders>
              <w:top w:val="single" w:sz="4" w:space="0" w:color="808080"/>
              <w:left w:val="single" w:sz="4" w:space="0" w:color="808080"/>
              <w:bottom w:val="single" w:sz="4" w:space="0" w:color="808080"/>
              <w:right w:val="single" w:sz="4" w:space="0" w:color="808080"/>
            </w:tcBorders>
            <w:shd w:val="clear" w:color="auto" w:fill="F2F2F2"/>
          </w:tcPr>
          <w:p w14:paraId="17A27E27" w14:textId="77777777" w:rsidR="00DF48EC" w:rsidRPr="003453B5" w:rsidRDefault="00DF48EC" w:rsidP="00DF48EC">
            <w:pPr>
              <w:pStyle w:val="TableHd"/>
              <w:jc w:val="center"/>
            </w:pPr>
            <w:r w:rsidRPr="003453B5">
              <w:t xml:space="preserve">Help Text </w:t>
            </w:r>
          </w:p>
        </w:tc>
        <w:tc>
          <w:tcPr>
            <w:tcW w:w="710" w:type="dxa"/>
            <w:tcBorders>
              <w:top w:val="single" w:sz="4" w:space="0" w:color="808080"/>
              <w:left w:val="single" w:sz="4" w:space="0" w:color="808080"/>
              <w:bottom w:val="single" w:sz="4" w:space="0" w:color="808080"/>
              <w:right w:val="single" w:sz="4" w:space="0" w:color="808080"/>
            </w:tcBorders>
            <w:shd w:val="clear" w:color="auto" w:fill="F2F2F2"/>
          </w:tcPr>
          <w:p w14:paraId="4FCE4E7F" w14:textId="77777777" w:rsidR="00DF48EC" w:rsidRPr="006E1A3F" w:rsidRDefault="00DF48EC" w:rsidP="00931637">
            <w:pPr>
              <w:pStyle w:val="TableHd"/>
              <w:jc w:val="center"/>
            </w:pPr>
            <w:r>
              <w:t>Box #</w:t>
            </w:r>
          </w:p>
        </w:tc>
        <w:tc>
          <w:tcPr>
            <w:tcW w:w="776" w:type="dxa"/>
            <w:tcBorders>
              <w:top w:val="single" w:sz="4" w:space="0" w:color="808080"/>
              <w:left w:val="single" w:sz="4" w:space="0" w:color="808080"/>
              <w:bottom w:val="single" w:sz="4" w:space="0" w:color="808080"/>
              <w:right w:val="single" w:sz="4" w:space="0" w:color="808080"/>
            </w:tcBorders>
            <w:shd w:val="clear" w:color="auto" w:fill="F2F2F2"/>
          </w:tcPr>
          <w:p w14:paraId="38A63E0C" w14:textId="77777777" w:rsidR="00DF48EC" w:rsidRPr="006E1A3F" w:rsidRDefault="00DF48EC" w:rsidP="00931637">
            <w:pPr>
              <w:pStyle w:val="TableHd"/>
              <w:jc w:val="center"/>
            </w:pPr>
            <w:r>
              <w:t>R/</w:t>
            </w:r>
            <w:r w:rsidRPr="006E1A3F">
              <w:t>H/RO</w:t>
            </w:r>
          </w:p>
        </w:tc>
      </w:tr>
      <w:tr w:rsidR="00B5440C" w14:paraId="3F1D9E5A" w14:textId="77777777" w:rsidTr="00DF48EC">
        <w:tc>
          <w:tcPr>
            <w:tcW w:w="2171" w:type="dxa"/>
          </w:tcPr>
          <w:p w14:paraId="1177934F" w14:textId="77777777" w:rsidR="00B5440C" w:rsidRDefault="00B5440C" w:rsidP="00527EFC">
            <w:pPr>
              <w:pStyle w:val="Copy1"/>
            </w:pPr>
            <w:r>
              <w:t>Title</w:t>
            </w:r>
          </w:p>
        </w:tc>
        <w:tc>
          <w:tcPr>
            <w:tcW w:w="1562" w:type="dxa"/>
          </w:tcPr>
          <w:p w14:paraId="335B03E8" w14:textId="77777777" w:rsidR="00B5440C" w:rsidRDefault="00B5440C" w:rsidP="00527EFC">
            <w:pPr>
              <w:pStyle w:val="TableCopy"/>
            </w:pPr>
            <w:r>
              <w:t>Text</w:t>
            </w:r>
          </w:p>
        </w:tc>
        <w:tc>
          <w:tcPr>
            <w:tcW w:w="3005" w:type="dxa"/>
          </w:tcPr>
          <w:p w14:paraId="45B1BCB0" w14:textId="77777777" w:rsidR="00B5440C" w:rsidRDefault="00B5440C" w:rsidP="00527EFC">
            <w:pPr>
              <w:pStyle w:val="TableCopy"/>
            </w:pPr>
          </w:p>
        </w:tc>
        <w:tc>
          <w:tcPr>
            <w:tcW w:w="776" w:type="dxa"/>
          </w:tcPr>
          <w:p w14:paraId="4EA08ADF" w14:textId="77777777" w:rsidR="00B5440C" w:rsidRDefault="00B5440C" w:rsidP="00527EFC">
            <w:pPr>
              <w:pStyle w:val="TableCopy"/>
              <w:jc w:val="center"/>
            </w:pPr>
          </w:p>
        </w:tc>
        <w:tc>
          <w:tcPr>
            <w:tcW w:w="710" w:type="dxa"/>
          </w:tcPr>
          <w:p w14:paraId="7FFC6C2B" w14:textId="77777777" w:rsidR="00B5440C" w:rsidRDefault="00B5440C" w:rsidP="00527EFC">
            <w:pPr>
              <w:pStyle w:val="TableCopy"/>
              <w:jc w:val="center"/>
            </w:pPr>
          </w:p>
        </w:tc>
        <w:tc>
          <w:tcPr>
            <w:tcW w:w="776" w:type="dxa"/>
          </w:tcPr>
          <w:p w14:paraId="11CEA1B0" w14:textId="77777777" w:rsidR="00B5440C" w:rsidRDefault="00B5440C" w:rsidP="00527EFC">
            <w:pPr>
              <w:pStyle w:val="TableCopy"/>
              <w:jc w:val="center"/>
            </w:pPr>
          </w:p>
        </w:tc>
      </w:tr>
      <w:tr w:rsidR="00B5440C" w14:paraId="65F2372A" w14:textId="77777777" w:rsidTr="00DF48EC">
        <w:tc>
          <w:tcPr>
            <w:tcW w:w="2171" w:type="dxa"/>
          </w:tcPr>
          <w:p w14:paraId="6E50AC1F" w14:textId="77777777" w:rsidR="00B5440C" w:rsidRDefault="00B5440C" w:rsidP="00527EFC">
            <w:pPr>
              <w:pStyle w:val="TableCopy"/>
              <w:tabs>
                <w:tab w:val="clear" w:pos="360"/>
              </w:tabs>
            </w:pPr>
            <w:proofErr w:type="spellStart"/>
            <w:r>
              <w:t>SubTitle</w:t>
            </w:r>
            <w:proofErr w:type="spellEnd"/>
          </w:p>
        </w:tc>
        <w:tc>
          <w:tcPr>
            <w:tcW w:w="1562" w:type="dxa"/>
          </w:tcPr>
          <w:p w14:paraId="27E821C4" w14:textId="77777777" w:rsidR="00B5440C" w:rsidRDefault="00B5440C" w:rsidP="00527EFC">
            <w:pPr>
              <w:pStyle w:val="TableCopy"/>
            </w:pPr>
            <w:r>
              <w:t>Text</w:t>
            </w:r>
          </w:p>
        </w:tc>
        <w:tc>
          <w:tcPr>
            <w:tcW w:w="3005" w:type="dxa"/>
          </w:tcPr>
          <w:p w14:paraId="0F642377" w14:textId="77777777" w:rsidR="00B5440C" w:rsidRDefault="00B5440C" w:rsidP="00527EFC">
            <w:pPr>
              <w:pStyle w:val="TableCopy"/>
            </w:pPr>
          </w:p>
        </w:tc>
        <w:tc>
          <w:tcPr>
            <w:tcW w:w="776" w:type="dxa"/>
          </w:tcPr>
          <w:p w14:paraId="0FB135BE" w14:textId="77777777" w:rsidR="00B5440C" w:rsidRDefault="00B5440C" w:rsidP="00527EFC">
            <w:pPr>
              <w:pStyle w:val="TableCopy"/>
              <w:jc w:val="center"/>
            </w:pPr>
          </w:p>
        </w:tc>
        <w:tc>
          <w:tcPr>
            <w:tcW w:w="710" w:type="dxa"/>
          </w:tcPr>
          <w:p w14:paraId="1C6785A1" w14:textId="77777777" w:rsidR="00B5440C" w:rsidRDefault="00B5440C" w:rsidP="00527EFC">
            <w:pPr>
              <w:pStyle w:val="TableCopy"/>
              <w:jc w:val="center"/>
            </w:pPr>
          </w:p>
        </w:tc>
        <w:tc>
          <w:tcPr>
            <w:tcW w:w="776" w:type="dxa"/>
          </w:tcPr>
          <w:p w14:paraId="4A7E2F87" w14:textId="77777777" w:rsidR="00B5440C" w:rsidRDefault="00B5440C" w:rsidP="00527EFC">
            <w:pPr>
              <w:pStyle w:val="TableCopy"/>
              <w:jc w:val="center"/>
            </w:pPr>
          </w:p>
        </w:tc>
      </w:tr>
      <w:tr w:rsidR="00B5440C" w14:paraId="6499FD42" w14:textId="77777777" w:rsidTr="00DF48EC">
        <w:tc>
          <w:tcPr>
            <w:tcW w:w="2171" w:type="dxa"/>
          </w:tcPr>
          <w:p w14:paraId="183B4065" w14:textId="77777777" w:rsidR="00B5440C" w:rsidRDefault="00B5440C" w:rsidP="00527EFC">
            <w:pPr>
              <w:pStyle w:val="TableCopy"/>
              <w:tabs>
                <w:tab w:val="clear" w:pos="360"/>
              </w:tabs>
            </w:pPr>
            <w:r>
              <w:t>Abstract</w:t>
            </w:r>
          </w:p>
        </w:tc>
        <w:tc>
          <w:tcPr>
            <w:tcW w:w="1562" w:type="dxa"/>
          </w:tcPr>
          <w:p w14:paraId="34221904" w14:textId="77777777" w:rsidR="00B5440C" w:rsidRDefault="00B5440C" w:rsidP="00527EFC">
            <w:pPr>
              <w:pStyle w:val="TableCopy"/>
            </w:pPr>
            <w:r>
              <w:t>Text</w:t>
            </w:r>
          </w:p>
        </w:tc>
        <w:tc>
          <w:tcPr>
            <w:tcW w:w="3005" w:type="dxa"/>
          </w:tcPr>
          <w:p w14:paraId="1B267C62" w14:textId="77777777" w:rsidR="00B5440C" w:rsidRDefault="00B5440C" w:rsidP="00527EFC">
            <w:pPr>
              <w:pStyle w:val="TableCopy"/>
            </w:pPr>
          </w:p>
        </w:tc>
        <w:tc>
          <w:tcPr>
            <w:tcW w:w="776" w:type="dxa"/>
          </w:tcPr>
          <w:p w14:paraId="2E7E6B7B" w14:textId="77777777" w:rsidR="00B5440C" w:rsidRDefault="00B5440C" w:rsidP="00527EFC">
            <w:pPr>
              <w:pStyle w:val="TableCopy"/>
              <w:jc w:val="center"/>
            </w:pPr>
          </w:p>
        </w:tc>
        <w:tc>
          <w:tcPr>
            <w:tcW w:w="710" w:type="dxa"/>
          </w:tcPr>
          <w:p w14:paraId="42EE2A25" w14:textId="77777777" w:rsidR="00B5440C" w:rsidRDefault="00B5440C" w:rsidP="00527EFC">
            <w:pPr>
              <w:pStyle w:val="TableCopy"/>
              <w:jc w:val="center"/>
            </w:pPr>
          </w:p>
        </w:tc>
        <w:tc>
          <w:tcPr>
            <w:tcW w:w="776" w:type="dxa"/>
          </w:tcPr>
          <w:p w14:paraId="45D3ACD3" w14:textId="77777777" w:rsidR="00B5440C" w:rsidRDefault="00B5440C" w:rsidP="00527EFC">
            <w:pPr>
              <w:pStyle w:val="TableCopy"/>
              <w:jc w:val="center"/>
            </w:pPr>
          </w:p>
        </w:tc>
      </w:tr>
      <w:tr w:rsidR="00B5440C" w14:paraId="5024CC4A" w14:textId="77777777" w:rsidTr="00DF48EC">
        <w:tc>
          <w:tcPr>
            <w:tcW w:w="2171" w:type="dxa"/>
          </w:tcPr>
          <w:p w14:paraId="0295A851" w14:textId="77777777" w:rsidR="00B5440C" w:rsidRDefault="00B5440C" w:rsidP="00527EFC">
            <w:pPr>
              <w:pStyle w:val="TableCopy"/>
              <w:tabs>
                <w:tab w:val="clear" w:pos="360"/>
              </w:tabs>
            </w:pPr>
            <w:r>
              <w:t>Main Content Area</w:t>
            </w:r>
          </w:p>
        </w:tc>
        <w:tc>
          <w:tcPr>
            <w:tcW w:w="1562" w:type="dxa"/>
          </w:tcPr>
          <w:p w14:paraId="4266EF03" w14:textId="77777777" w:rsidR="00B5440C" w:rsidRDefault="00B5440C" w:rsidP="00527EFC">
            <w:pPr>
              <w:pStyle w:val="TableCopy"/>
            </w:pPr>
            <w:r>
              <w:t>XHTML</w:t>
            </w:r>
          </w:p>
        </w:tc>
        <w:tc>
          <w:tcPr>
            <w:tcW w:w="3005" w:type="dxa"/>
          </w:tcPr>
          <w:p w14:paraId="01EC19CB" w14:textId="77777777" w:rsidR="00B5440C" w:rsidRDefault="00B5440C" w:rsidP="00527EFC">
            <w:pPr>
              <w:pStyle w:val="TableCopy"/>
            </w:pPr>
            <w:r>
              <w:t>Optional body copy content</w:t>
            </w:r>
          </w:p>
        </w:tc>
        <w:tc>
          <w:tcPr>
            <w:tcW w:w="776" w:type="dxa"/>
          </w:tcPr>
          <w:p w14:paraId="59A620BD" w14:textId="77777777" w:rsidR="00B5440C" w:rsidRDefault="00B5440C" w:rsidP="00527EFC">
            <w:pPr>
              <w:pStyle w:val="TableCopy"/>
              <w:jc w:val="center"/>
            </w:pPr>
          </w:p>
        </w:tc>
        <w:tc>
          <w:tcPr>
            <w:tcW w:w="710" w:type="dxa"/>
          </w:tcPr>
          <w:p w14:paraId="5542E201" w14:textId="77777777" w:rsidR="00B5440C" w:rsidRDefault="00B5440C" w:rsidP="00527EFC">
            <w:pPr>
              <w:pStyle w:val="TableCopy"/>
              <w:jc w:val="center"/>
            </w:pPr>
          </w:p>
        </w:tc>
        <w:tc>
          <w:tcPr>
            <w:tcW w:w="776" w:type="dxa"/>
          </w:tcPr>
          <w:p w14:paraId="01E52E10" w14:textId="77777777" w:rsidR="00B5440C" w:rsidRDefault="00B5440C" w:rsidP="00527EFC">
            <w:pPr>
              <w:pStyle w:val="TableCopy"/>
              <w:jc w:val="center"/>
            </w:pPr>
          </w:p>
        </w:tc>
      </w:tr>
      <w:tr w:rsidR="00B5440C" w14:paraId="3CA90F9C" w14:textId="77777777" w:rsidTr="00DF48EC">
        <w:tc>
          <w:tcPr>
            <w:tcW w:w="2171" w:type="dxa"/>
          </w:tcPr>
          <w:p w14:paraId="2EBE20BB" w14:textId="77777777" w:rsidR="00B5440C" w:rsidRDefault="00B5440C" w:rsidP="00527EFC">
            <w:pPr>
              <w:pStyle w:val="TableCopy"/>
              <w:tabs>
                <w:tab w:val="clear" w:pos="360"/>
              </w:tabs>
            </w:pPr>
            <w:r>
              <w:t>Image</w:t>
            </w:r>
          </w:p>
        </w:tc>
        <w:tc>
          <w:tcPr>
            <w:tcW w:w="1562" w:type="dxa"/>
          </w:tcPr>
          <w:p w14:paraId="4EFA7B5A" w14:textId="77777777" w:rsidR="00B5440C" w:rsidRDefault="00B5440C" w:rsidP="00527EFC">
            <w:pPr>
              <w:pStyle w:val="TableCopy"/>
            </w:pPr>
            <w:r>
              <w:t>Component</w:t>
            </w:r>
          </w:p>
        </w:tc>
        <w:tc>
          <w:tcPr>
            <w:tcW w:w="3005" w:type="dxa"/>
          </w:tcPr>
          <w:p w14:paraId="7A5B083B" w14:textId="77777777" w:rsidR="00B5440C" w:rsidRDefault="00B5440C" w:rsidP="00527EFC">
            <w:pPr>
              <w:pStyle w:val="TableCopy"/>
            </w:pPr>
          </w:p>
        </w:tc>
        <w:tc>
          <w:tcPr>
            <w:tcW w:w="776" w:type="dxa"/>
          </w:tcPr>
          <w:p w14:paraId="1157A5CA" w14:textId="77777777" w:rsidR="00B5440C" w:rsidRDefault="00B5440C" w:rsidP="00527EFC">
            <w:pPr>
              <w:pStyle w:val="TableCopy"/>
              <w:jc w:val="center"/>
            </w:pPr>
          </w:p>
        </w:tc>
        <w:tc>
          <w:tcPr>
            <w:tcW w:w="710" w:type="dxa"/>
          </w:tcPr>
          <w:p w14:paraId="6A7FEEA7" w14:textId="77777777" w:rsidR="00B5440C" w:rsidRDefault="00B5440C" w:rsidP="00527EFC">
            <w:pPr>
              <w:pStyle w:val="TableCopy"/>
              <w:jc w:val="center"/>
            </w:pPr>
          </w:p>
        </w:tc>
        <w:tc>
          <w:tcPr>
            <w:tcW w:w="776" w:type="dxa"/>
          </w:tcPr>
          <w:p w14:paraId="48F36651" w14:textId="77777777" w:rsidR="00B5440C" w:rsidRDefault="00B5440C" w:rsidP="00527EFC">
            <w:pPr>
              <w:pStyle w:val="TableCopy"/>
              <w:jc w:val="center"/>
            </w:pPr>
          </w:p>
        </w:tc>
      </w:tr>
      <w:tr w:rsidR="00B5440C" w14:paraId="0C6DE402" w14:textId="77777777" w:rsidTr="00DF48EC">
        <w:tc>
          <w:tcPr>
            <w:tcW w:w="2171" w:type="dxa"/>
            <w:tcBorders>
              <w:top w:val="single" w:sz="4" w:space="0" w:color="808080"/>
              <w:left w:val="single" w:sz="4" w:space="0" w:color="808080"/>
              <w:bottom w:val="single" w:sz="4" w:space="0" w:color="808080"/>
              <w:right w:val="single" w:sz="4" w:space="0" w:color="808080"/>
            </w:tcBorders>
          </w:tcPr>
          <w:p w14:paraId="3CC8B9E0" w14:textId="77777777" w:rsidR="00B5440C" w:rsidRDefault="00B5440C" w:rsidP="00527EFC">
            <w:pPr>
              <w:pStyle w:val="TableCopy"/>
            </w:pPr>
            <w:r>
              <w:t>Ancestor Nav</w:t>
            </w:r>
          </w:p>
        </w:tc>
        <w:tc>
          <w:tcPr>
            <w:tcW w:w="1562" w:type="dxa"/>
            <w:tcBorders>
              <w:top w:val="single" w:sz="4" w:space="0" w:color="808080"/>
              <w:left w:val="single" w:sz="4" w:space="0" w:color="808080"/>
              <w:bottom w:val="single" w:sz="4" w:space="0" w:color="808080"/>
              <w:right w:val="single" w:sz="4" w:space="0" w:color="808080"/>
            </w:tcBorders>
          </w:tcPr>
          <w:p w14:paraId="7B8F96EB" w14:textId="77777777" w:rsidR="00B5440C" w:rsidRDefault="00B5440C" w:rsidP="00527EFC">
            <w:pPr>
              <w:pStyle w:val="TableCopy"/>
            </w:pPr>
            <w:r>
              <w:t>Navigation</w:t>
            </w:r>
          </w:p>
        </w:tc>
        <w:tc>
          <w:tcPr>
            <w:tcW w:w="3005" w:type="dxa"/>
            <w:tcBorders>
              <w:top w:val="single" w:sz="4" w:space="0" w:color="808080"/>
              <w:left w:val="single" w:sz="4" w:space="0" w:color="808080"/>
              <w:bottom w:val="single" w:sz="4" w:space="0" w:color="808080"/>
              <w:right w:val="single" w:sz="4" w:space="0" w:color="808080"/>
            </w:tcBorders>
          </w:tcPr>
          <w:p w14:paraId="4E9DBFB0" w14:textId="77777777" w:rsidR="00B5440C" w:rsidRDefault="00B5440C" w:rsidP="00527EFC">
            <w:pPr>
              <w:pStyle w:val="TableCopy"/>
            </w:pPr>
          </w:p>
        </w:tc>
        <w:tc>
          <w:tcPr>
            <w:tcW w:w="776" w:type="dxa"/>
            <w:tcBorders>
              <w:top w:val="single" w:sz="4" w:space="0" w:color="808080"/>
              <w:left w:val="single" w:sz="4" w:space="0" w:color="808080"/>
              <w:bottom w:val="single" w:sz="4" w:space="0" w:color="808080"/>
              <w:right w:val="single" w:sz="4" w:space="0" w:color="808080"/>
            </w:tcBorders>
          </w:tcPr>
          <w:p w14:paraId="14CFA8C5" w14:textId="77777777"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14:paraId="7D8A3B45" w14:textId="77777777" w:rsidR="00B5440C" w:rsidRDefault="00B5440C" w:rsidP="00527EFC">
            <w:pPr>
              <w:pStyle w:val="TableCopy"/>
              <w:jc w:val="center"/>
            </w:pPr>
          </w:p>
        </w:tc>
        <w:tc>
          <w:tcPr>
            <w:tcW w:w="776" w:type="dxa"/>
            <w:tcBorders>
              <w:top w:val="single" w:sz="4" w:space="0" w:color="808080"/>
              <w:left w:val="single" w:sz="4" w:space="0" w:color="808080"/>
              <w:bottom w:val="single" w:sz="4" w:space="0" w:color="808080"/>
              <w:right w:val="single" w:sz="4" w:space="0" w:color="808080"/>
            </w:tcBorders>
          </w:tcPr>
          <w:p w14:paraId="3B10BEA0" w14:textId="77777777" w:rsidR="00B5440C" w:rsidRDefault="00DF48EC" w:rsidP="00527EFC">
            <w:pPr>
              <w:pStyle w:val="TableCopy"/>
              <w:jc w:val="center"/>
            </w:pPr>
            <w:r>
              <w:t>R/</w:t>
            </w:r>
            <w:r w:rsidR="00B5440C">
              <w:t>H/RO</w:t>
            </w:r>
          </w:p>
        </w:tc>
      </w:tr>
      <w:tr w:rsidR="00B5440C" w14:paraId="208BA2BC" w14:textId="77777777" w:rsidTr="00DF48EC">
        <w:tc>
          <w:tcPr>
            <w:tcW w:w="2171" w:type="dxa"/>
            <w:tcBorders>
              <w:top w:val="single" w:sz="4" w:space="0" w:color="808080"/>
              <w:left w:val="single" w:sz="4" w:space="0" w:color="808080"/>
              <w:bottom w:val="single" w:sz="4" w:space="0" w:color="808080"/>
              <w:right w:val="single" w:sz="4" w:space="0" w:color="808080"/>
            </w:tcBorders>
          </w:tcPr>
          <w:p w14:paraId="6ED0D912" w14:textId="77777777" w:rsidR="00B5440C" w:rsidRDefault="00B5440C" w:rsidP="00527EFC">
            <w:pPr>
              <w:pStyle w:val="TableCopy"/>
            </w:pPr>
            <w:r>
              <w:t>Site Control</w:t>
            </w:r>
          </w:p>
        </w:tc>
        <w:tc>
          <w:tcPr>
            <w:tcW w:w="1562" w:type="dxa"/>
            <w:tcBorders>
              <w:top w:val="single" w:sz="4" w:space="0" w:color="808080"/>
              <w:left w:val="single" w:sz="4" w:space="0" w:color="808080"/>
              <w:bottom w:val="single" w:sz="4" w:space="0" w:color="808080"/>
              <w:right w:val="single" w:sz="4" w:space="0" w:color="808080"/>
            </w:tcBorders>
          </w:tcPr>
          <w:p w14:paraId="5D247828" w14:textId="77777777" w:rsidR="00B5440C" w:rsidRDefault="00B5440C" w:rsidP="00527EFC">
            <w:pPr>
              <w:pStyle w:val="TableCopy"/>
            </w:pPr>
            <w:r>
              <w:t>Component</w:t>
            </w:r>
          </w:p>
        </w:tc>
        <w:tc>
          <w:tcPr>
            <w:tcW w:w="3005" w:type="dxa"/>
            <w:tcBorders>
              <w:top w:val="single" w:sz="4" w:space="0" w:color="808080"/>
              <w:left w:val="single" w:sz="4" w:space="0" w:color="808080"/>
              <w:bottom w:val="single" w:sz="4" w:space="0" w:color="808080"/>
              <w:right w:val="single" w:sz="4" w:space="0" w:color="808080"/>
            </w:tcBorders>
          </w:tcPr>
          <w:p w14:paraId="5B2270AB" w14:textId="77777777" w:rsidR="00B5440C" w:rsidRDefault="00B5440C" w:rsidP="00527EFC">
            <w:pPr>
              <w:pStyle w:val="TableCopy"/>
            </w:pPr>
            <w:r>
              <w:t>Banner and Footer</w:t>
            </w:r>
          </w:p>
        </w:tc>
        <w:tc>
          <w:tcPr>
            <w:tcW w:w="776" w:type="dxa"/>
            <w:tcBorders>
              <w:top w:val="single" w:sz="4" w:space="0" w:color="808080"/>
              <w:left w:val="single" w:sz="4" w:space="0" w:color="808080"/>
              <w:bottom w:val="single" w:sz="4" w:space="0" w:color="808080"/>
              <w:right w:val="single" w:sz="4" w:space="0" w:color="808080"/>
            </w:tcBorders>
          </w:tcPr>
          <w:p w14:paraId="53493DAA" w14:textId="77777777"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14:paraId="3BCF9207" w14:textId="77777777" w:rsidR="00B5440C" w:rsidRDefault="00B5440C" w:rsidP="00527EFC">
            <w:pPr>
              <w:pStyle w:val="TableCopy"/>
              <w:jc w:val="center"/>
            </w:pPr>
          </w:p>
        </w:tc>
        <w:tc>
          <w:tcPr>
            <w:tcW w:w="776" w:type="dxa"/>
            <w:tcBorders>
              <w:top w:val="single" w:sz="4" w:space="0" w:color="808080"/>
              <w:left w:val="single" w:sz="4" w:space="0" w:color="808080"/>
              <w:bottom w:val="single" w:sz="4" w:space="0" w:color="808080"/>
              <w:right w:val="single" w:sz="4" w:space="0" w:color="808080"/>
            </w:tcBorders>
          </w:tcPr>
          <w:p w14:paraId="2521E645" w14:textId="77777777" w:rsidR="00B5440C" w:rsidRDefault="00DF48EC" w:rsidP="00527EFC">
            <w:pPr>
              <w:pStyle w:val="TableCopy"/>
              <w:jc w:val="center"/>
            </w:pPr>
            <w:r>
              <w:t>R/</w:t>
            </w:r>
            <w:r w:rsidR="00B5440C">
              <w:t>H/RO</w:t>
            </w:r>
          </w:p>
        </w:tc>
      </w:tr>
    </w:tbl>
    <w:p w14:paraId="27EECC95" w14:textId="77777777" w:rsidR="00665CD3" w:rsidRDefault="00665CD3" w:rsidP="00665CD3">
      <w:pPr>
        <w:pStyle w:val="Copy1"/>
      </w:pPr>
    </w:p>
    <w:p w14:paraId="0F2B3225" w14:textId="77777777" w:rsidR="00665CD3" w:rsidRDefault="002C05F8" w:rsidP="00665CD3">
      <w:pPr>
        <w:pStyle w:val="Copy1"/>
      </w:pPr>
      <w:r>
        <w:t>Which w</w:t>
      </w:r>
      <w:r w:rsidR="00665CD3">
        <w:t>ill look like this in the Ingeniux CMS:</w:t>
      </w:r>
    </w:p>
    <w:p w14:paraId="072F69E5" w14:textId="77777777" w:rsidR="00665CD3" w:rsidRDefault="00665CD3" w:rsidP="00665CD3">
      <w:pPr>
        <w:pStyle w:val="Copy1"/>
      </w:pPr>
    </w:p>
    <w:p w14:paraId="40FE2F5D" w14:textId="77777777" w:rsidR="00665CD3" w:rsidRDefault="00A30C5E" w:rsidP="002C05F8">
      <w:pPr>
        <w:ind w:left="360"/>
      </w:pPr>
      <w:r w:rsidRPr="00A30C5E">
        <w:rPr>
          <w:noProof/>
        </w:rPr>
        <w:drawing>
          <wp:anchor distT="0" distB="0" distL="114300" distR="114300" simplePos="0" relativeHeight="251658240" behindDoc="0" locked="0" layoutInCell="1" allowOverlap="1" wp14:anchorId="261D8186" wp14:editId="54FEBB8F">
            <wp:simplePos x="0" y="0"/>
            <wp:positionH relativeFrom="column">
              <wp:posOffset>-32156</wp:posOffset>
            </wp:positionH>
            <wp:positionV relativeFrom="paragraph">
              <wp:posOffset>-70510</wp:posOffset>
            </wp:positionV>
            <wp:extent cx="5840755" cy="3482035"/>
            <wp:effectExtent l="19050" t="0" r="7595" b="0"/>
            <wp:wrapTopAndBottom/>
            <wp:docPr id="2" name="Picture 16" descr="schema_snag_sample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snag_sample_spec"/>
                    <pic:cNvPicPr>
                      <a:picLocks noChangeAspect="1" noChangeArrowheads="1"/>
                    </pic:cNvPicPr>
                  </pic:nvPicPr>
                  <pic:blipFill>
                    <a:blip r:embed="rId7" cstate="print"/>
                    <a:srcRect l="665" t="16197" r="847" b="-19"/>
                    <a:stretch>
                      <a:fillRect/>
                    </a:stretch>
                  </pic:blipFill>
                  <pic:spPr bwMode="auto">
                    <a:xfrm>
                      <a:off x="0" y="0"/>
                      <a:ext cx="5841365" cy="3481705"/>
                    </a:xfrm>
                    <a:prstGeom prst="rect">
                      <a:avLst/>
                    </a:prstGeom>
                    <a:noFill/>
                    <a:ln w="9525">
                      <a:noFill/>
                      <a:miter lim="800000"/>
                      <a:headEnd/>
                      <a:tailEnd/>
                    </a:ln>
                  </pic:spPr>
                </pic:pic>
              </a:graphicData>
            </a:graphic>
          </wp:anchor>
        </w:drawing>
      </w:r>
    </w:p>
    <w:p w14:paraId="726BCCF6" w14:textId="77777777" w:rsidR="00713C6B" w:rsidRDefault="00665CD3" w:rsidP="00392C9E">
      <w:pPr>
        <w:pStyle w:val="Heading1"/>
        <w:spacing w:before="0"/>
      </w:pPr>
      <w:r>
        <w:br w:type="page"/>
      </w:r>
      <w:bookmarkStart w:id="18" w:name="_Toc105984377"/>
      <w:bookmarkStart w:id="19" w:name="_Toc107450957"/>
      <w:bookmarkStart w:id="20" w:name="_Toc107451070"/>
      <w:bookmarkStart w:id="21" w:name="_Toc107452315"/>
      <w:bookmarkStart w:id="22" w:name="_Toc108161807"/>
      <w:bookmarkStart w:id="23" w:name="_Toc157856624"/>
      <w:bookmarkStart w:id="24" w:name="_Toc1977176"/>
      <w:r w:rsidR="00713C6B">
        <w:lastRenderedPageBreak/>
        <w:t>Site Implementation Overview</w:t>
      </w:r>
      <w:bookmarkEnd w:id="18"/>
      <w:bookmarkEnd w:id="19"/>
      <w:bookmarkEnd w:id="20"/>
      <w:bookmarkEnd w:id="21"/>
      <w:bookmarkEnd w:id="22"/>
      <w:bookmarkEnd w:id="23"/>
      <w:bookmarkEnd w:id="24"/>
    </w:p>
    <w:p w14:paraId="2CA2F2D4" w14:textId="77777777" w:rsidR="00713C6B" w:rsidRDefault="00713C6B" w:rsidP="00713C6B">
      <w:pPr>
        <w:pStyle w:val="Copy1"/>
      </w:pPr>
      <w:r>
        <w:t xml:space="preserve">This </w:t>
      </w:r>
      <w:r w:rsidR="008E5C79">
        <w:t>section</w:t>
      </w:r>
      <w:r>
        <w:t xml:space="preserve"> defines the site implementation </w:t>
      </w:r>
      <w:r w:rsidR="008E5C79">
        <w:t xml:space="preserve">scope of work and </w:t>
      </w:r>
      <w:r>
        <w:t>requirements f</w:t>
      </w:r>
      <w:r w:rsidR="008E5C79">
        <w:t xml:space="preserve">or </w:t>
      </w:r>
      <w:r w:rsidR="00F54BC3">
        <w:t>&lt;customer name&gt;</w:t>
      </w:r>
      <w:r w:rsidR="00826C0B">
        <w:t>.</w:t>
      </w:r>
      <w:r w:rsidR="008E5C79">
        <w:t xml:space="preserve">  Site implementation </w:t>
      </w:r>
      <w:r>
        <w:t>will consist of:</w:t>
      </w:r>
    </w:p>
    <w:p w14:paraId="024A736E" w14:textId="77777777" w:rsidR="00665CD3" w:rsidRDefault="00665CD3" w:rsidP="00665CD3">
      <w:pPr>
        <w:pStyle w:val="CopyBullet"/>
      </w:pPr>
      <w:r>
        <w:t xml:space="preserve">Creation of up to </w:t>
      </w:r>
      <w:r w:rsidR="00F54BC3">
        <w:t>X</w:t>
      </w:r>
      <w:r w:rsidR="00545F0A">
        <w:t xml:space="preserve"> responsive</w:t>
      </w:r>
      <w:r>
        <w:t xml:space="preserve"> Page Types in Ingeniux CMS.  The initial scope of work defined the following </w:t>
      </w:r>
      <w:r w:rsidR="0010574F">
        <w:t xml:space="preserve">page </w:t>
      </w:r>
      <w:r w:rsidR="004A5839">
        <w:t>types outlined below.</w:t>
      </w:r>
    </w:p>
    <w:p w14:paraId="7D3AF037" w14:textId="77777777" w:rsidR="000F00FF" w:rsidRPr="000F00FF" w:rsidRDefault="009C7A9E" w:rsidP="00444A90">
      <w:pPr>
        <w:pStyle w:val="CopyBullet"/>
      </w:pPr>
      <w:r>
        <w:t>Components a</w:t>
      </w:r>
      <w:r w:rsidR="00665CD3">
        <w:t>s required to complete the specified Page Types</w:t>
      </w:r>
      <w:r w:rsidR="008D261F">
        <w:t>.</w:t>
      </w:r>
    </w:p>
    <w:p w14:paraId="591E6318" w14:textId="77777777" w:rsidR="00713C6B" w:rsidRDefault="00713C6B" w:rsidP="00713C6B">
      <w:pPr>
        <w:pStyle w:val="Copy"/>
      </w:pPr>
      <w:r>
        <w:rPr>
          <w:b/>
        </w:rPr>
        <w:t>Page Types</w:t>
      </w:r>
      <w:r>
        <w:t xml:space="preserve"> required for this site implementation include:</w:t>
      </w:r>
    </w:p>
    <w:p w14:paraId="7DCC7CE3" w14:textId="77777777" w:rsidR="00BB17AC" w:rsidRDefault="006E1A3F" w:rsidP="00BB17AC">
      <w:pPr>
        <w:pStyle w:val="Heading3"/>
      </w:pPr>
      <w:bookmarkStart w:id="25" w:name="_Toc1977177"/>
      <w:r>
        <w:t>Page Types</w:t>
      </w:r>
      <w:bookmarkEnd w:id="25"/>
    </w:p>
    <w:p w14:paraId="28E00342" w14:textId="42E1D1AA" w:rsidR="000F00FF" w:rsidRDefault="00444A90" w:rsidP="00F54BC3">
      <w:pPr>
        <w:pStyle w:val="CopyItem"/>
      </w:pPr>
      <w:r w:rsidRPr="00444A90">
        <w:t>Home</w:t>
      </w:r>
    </w:p>
    <w:p w14:paraId="6C3530DC" w14:textId="0D2C1C8D" w:rsidR="00D052A8" w:rsidRDefault="00D052A8" w:rsidP="00F54BC3">
      <w:pPr>
        <w:pStyle w:val="CopyItem"/>
      </w:pPr>
      <w:r>
        <w:t>Blog Index</w:t>
      </w:r>
    </w:p>
    <w:p w14:paraId="34E9B8F1" w14:textId="4ADFC4F1" w:rsidR="006E1A3F" w:rsidRDefault="00E26D85" w:rsidP="00F54BC3">
      <w:pPr>
        <w:pStyle w:val="CopyItem"/>
      </w:pPr>
      <w:r>
        <w:t>Blog Detail</w:t>
      </w:r>
    </w:p>
    <w:p w14:paraId="0568D7B6" w14:textId="77777777" w:rsidR="006E1A3F" w:rsidRDefault="006E1A3F" w:rsidP="00F54BC3">
      <w:pPr>
        <w:pStyle w:val="CopyItem"/>
      </w:pPr>
      <w:r>
        <w:t xml:space="preserve"> </w:t>
      </w:r>
    </w:p>
    <w:p w14:paraId="222812A6" w14:textId="77777777" w:rsidR="006E1A3F" w:rsidRDefault="006E1A3F" w:rsidP="00F54BC3">
      <w:pPr>
        <w:pStyle w:val="CopyItem"/>
      </w:pPr>
      <w:r>
        <w:t xml:space="preserve"> </w:t>
      </w:r>
    </w:p>
    <w:p w14:paraId="76602040" w14:textId="77777777" w:rsidR="006E1A3F" w:rsidRDefault="006E1A3F" w:rsidP="00F54BC3">
      <w:pPr>
        <w:pStyle w:val="CopyItem"/>
      </w:pPr>
      <w:r>
        <w:t xml:space="preserve"> </w:t>
      </w:r>
    </w:p>
    <w:p w14:paraId="60C22F0F" w14:textId="77777777" w:rsidR="006E1A3F" w:rsidRDefault="006E1A3F" w:rsidP="00F54BC3">
      <w:pPr>
        <w:pStyle w:val="CopyItem"/>
      </w:pPr>
      <w:r>
        <w:t xml:space="preserve"> </w:t>
      </w:r>
    </w:p>
    <w:p w14:paraId="14943D60" w14:textId="77777777" w:rsidR="006E1A3F" w:rsidRDefault="006E1A3F" w:rsidP="00F54BC3">
      <w:pPr>
        <w:pStyle w:val="CopyItem"/>
      </w:pPr>
      <w:r>
        <w:t xml:space="preserve"> </w:t>
      </w:r>
    </w:p>
    <w:p w14:paraId="16034712" w14:textId="77777777" w:rsidR="006E1A3F" w:rsidRDefault="006E1A3F" w:rsidP="00F54BC3">
      <w:pPr>
        <w:pStyle w:val="CopyItem"/>
      </w:pPr>
      <w:r>
        <w:t xml:space="preserve"> </w:t>
      </w:r>
    </w:p>
    <w:p w14:paraId="16CA440D" w14:textId="77777777" w:rsidR="006E1A3F" w:rsidRDefault="006E1A3F" w:rsidP="006E1A3F">
      <w:pPr>
        <w:pStyle w:val="Heading3"/>
      </w:pPr>
      <w:bookmarkStart w:id="26" w:name="_Toc1977178"/>
      <w:r>
        <w:t>Components</w:t>
      </w:r>
      <w:bookmarkEnd w:id="26"/>
    </w:p>
    <w:p w14:paraId="68A15746" w14:textId="77777777" w:rsidR="006E1A3F" w:rsidRPr="006E1A3F" w:rsidRDefault="00711050" w:rsidP="005629C3">
      <w:pPr>
        <w:pStyle w:val="CopyItem"/>
        <w:numPr>
          <w:ilvl w:val="0"/>
          <w:numId w:val="12"/>
        </w:numPr>
      </w:pPr>
      <w:r>
        <w:t>SEO</w:t>
      </w:r>
    </w:p>
    <w:p w14:paraId="109E0D3F" w14:textId="77777777" w:rsidR="001E2C31" w:rsidRDefault="001E2C31" w:rsidP="006E1A3F">
      <w:pPr>
        <w:pStyle w:val="CopyItem"/>
      </w:pPr>
      <w:bookmarkStart w:id="27" w:name="_Toc167791322"/>
      <w:r>
        <w:t>Site Control</w:t>
      </w:r>
    </w:p>
    <w:p w14:paraId="1A6EE42F" w14:textId="77777777" w:rsidR="00E2697E" w:rsidRDefault="00E2697E" w:rsidP="00E2697E">
      <w:pPr>
        <w:pStyle w:val="Heading2"/>
      </w:pPr>
      <w:bookmarkStart w:id="28" w:name="_Toc1977179"/>
      <w:bookmarkStart w:id="29" w:name="_Toc343606012"/>
      <w:bookmarkStart w:id="30" w:name="_Toc108161808"/>
      <w:bookmarkStart w:id="31" w:name="_Toc157856625"/>
      <w:bookmarkEnd w:id="27"/>
      <w:r>
        <w:t>Site Functional Requirements</w:t>
      </w:r>
      <w:bookmarkEnd w:id="28"/>
    </w:p>
    <w:p w14:paraId="2B349EB1" w14:textId="77777777" w:rsidR="003264ED" w:rsidRDefault="003264ED" w:rsidP="003264ED">
      <w:pPr>
        <w:pStyle w:val="Heading3"/>
      </w:pPr>
      <w:bookmarkStart w:id="32" w:name="_Toc1977180"/>
      <w:r>
        <w:t>Custom Application Development</w:t>
      </w:r>
      <w:bookmarkEnd w:id="32"/>
    </w:p>
    <w:p w14:paraId="1CB8A7F2" w14:textId="77777777" w:rsidR="003264ED" w:rsidRPr="003264ED" w:rsidRDefault="003264ED" w:rsidP="003264ED">
      <w:r>
        <w:t>&lt;Describe custom API development here&gt;</w:t>
      </w:r>
    </w:p>
    <w:p w14:paraId="730FB8DE" w14:textId="77777777" w:rsidR="00E2697E" w:rsidRPr="003453B5" w:rsidRDefault="00E2697E" w:rsidP="00E2697E">
      <w:pPr>
        <w:pStyle w:val="Heading3"/>
        <w:rPr>
          <w:rFonts w:ascii="Trebuchet MS" w:hAnsi="Trebuchet MS"/>
        </w:rPr>
      </w:pPr>
      <w:bookmarkStart w:id="33" w:name="_Toc1977181"/>
      <w:r w:rsidRPr="003453B5">
        <w:rPr>
          <w:rFonts w:ascii="Trebuchet MS" w:hAnsi="Trebuchet MS"/>
        </w:rPr>
        <w:t>Application Functionality</w:t>
      </w:r>
      <w:bookmarkEnd w:id="29"/>
      <w:bookmarkEnd w:id="33"/>
    </w:p>
    <w:p w14:paraId="3D340134" w14:textId="77777777" w:rsidR="00E2697E" w:rsidRPr="003453B5" w:rsidRDefault="00E2697E" w:rsidP="005629C3">
      <w:pPr>
        <w:pStyle w:val="CopyItem"/>
        <w:numPr>
          <w:ilvl w:val="0"/>
          <w:numId w:val="8"/>
        </w:numPr>
        <w:tabs>
          <w:tab w:val="left" w:pos="720"/>
        </w:tabs>
      </w:pPr>
      <w:r w:rsidRPr="003453B5">
        <w:t>Search integration</w:t>
      </w:r>
      <w:r>
        <w:t xml:space="preserve"> – use </w:t>
      </w:r>
      <w:r w:rsidR="001E2C31">
        <w:t>Lucene Search</w:t>
      </w:r>
    </w:p>
    <w:p w14:paraId="0F1EF8BE" w14:textId="77777777" w:rsidR="00E2697E" w:rsidRPr="003453B5" w:rsidRDefault="00E2697E" w:rsidP="005629C3">
      <w:pPr>
        <w:pStyle w:val="CopyItem"/>
        <w:numPr>
          <w:ilvl w:val="0"/>
          <w:numId w:val="8"/>
        </w:numPr>
        <w:tabs>
          <w:tab w:val="left" w:pos="720"/>
        </w:tabs>
      </w:pPr>
      <w:r w:rsidRPr="003453B5">
        <w:t>Print-this-Page –</w:t>
      </w:r>
      <w:r w:rsidR="00F54BC3">
        <w:t xml:space="preserve"> </w:t>
      </w:r>
      <w:r w:rsidRPr="003453B5">
        <w:t>CSS for Print Functionality</w:t>
      </w:r>
    </w:p>
    <w:p w14:paraId="32394420" w14:textId="77777777" w:rsidR="0010574F" w:rsidRDefault="00E2697E" w:rsidP="005629C3">
      <w:pPr>
        <w:pStyle w:val="CopyItem"/>
        <w:numPr>
          <w:ilvl w:val="0"/>
          <w:numId w:val="8"/>
        </w:numPr>
        <w:tabs>
          <w:tab w:val="left" w:pos="720"/>
        </w:tabs>
      </w:pPr>
      <w:r w:rsidRPr="003453B5">
        <w:t xml:space="preserve">Social Sharing – </w:t>
      </w:r>
      <w:proofErr w:type="gramStart"/>
      <w:r w:rsidRPr="006E1A3F">
        <w:rPr>
          <w:highlight w:val="yellow"/>
        </w:rPr>
        <w:t xml:space="preserve">Using </w:t>
      </w:r>
      <w:r w:rsidR="00F54BC3" w:rsidRPr="006E1A3F">
        <w:rPr>
          <w:highlight w:val="yellow"/>
        </w:rPr>
        <w:t>???</w:t>
      </w:r>
      <w:proofErr w:type="gramEnd"/>
    </w:p>
    <w:p w14:paraId="59F754D1" w14:textId="65E22530" w:rsidR="00A25E74" w:rsidRDefault="00A25E74" w:rsidP="00A25E74">
      <w:pPr>
        <w:pStyle w:val="Heading3"/>
      </w:pPr>
      <w:bookmarkStart w:id="34" w:name="_Toc1977182"/>
      <w:commentRangeStart w:id="35"/>
      <w:r>
        <w:t>Navigation Exports</w:t>
      </w:r>
      <w:commentRangeEnd w:id="35"/>
      <w:r w:rsidR="00FC069C">
        <w:rPr>
          <w:rStyle w:val="CommentReference"/>
          <w:rFonts w:ascii="Trebuchet MS" w:hAnsi="Trebuchet MS" w:cs="Times New Roman"/>
          <w:bCs w:val="0"/>
          <w:u w:val="none"/>
        </w:rPr>
        <w:commentReference w:id="35"/>
      </w:r>
      <w:bookmarkEnd w:id="34"/>
    </w:p>
    <w:p w14:paraId="007DC3ED" w14:textId="77777777" w:rsidR="00A25E74" w:rsidRDefault="00A25E74" w:rsidP="00A25E74">
      <w:r>
        <w:t>This site will require the following global exports to function. Global exports are created and managed in Administration &gt; System Options &gt; Publishing &gt; Navigation Exports. Deleting these exports or changing the field names that they point to could cause issues with display of content in the site.</w:t>
      </w:r>
    </w:p>
    <w:p w14:paraId="73D20115" w14:textId="77777777" w:rsidR="00A25E74" w:rsidRDefault="00A25E74" w:rsidP="005629C3">
      <w:pPr>
        <w:pStyle w:val="CopyItem"/>
        <w:numPr>
          <w:ilvl w:val="0"/>
          <w:numId w:val="8"/>
        </w:numPr>
        <w:tabs>
          <w:tab w:val="left" w:pos="720"/>
        </w:tabs>
      </w:pPr>
      <w:r>
        <w:lastRenderedPageBreak/>
        <w:t>Title</w:t>
      </w:r>
    </w:p>
    <w:p w14:paraId="5A80865A" w14:textId="77777777" w:rsidR="00FC069C" w:rsidRDefault="00FC069C" w:rsidP="005629C3">
      <w:pPr>
        <w:pStyle w:val="CopyItem"/>
        <w:numPr>
          <w:ilvl w:val="0"/>
          <w:numId w:val="8"/>
        </w:numPr>
        <w:tabs>
          <w:tab w:val="left" w:pos="720"/>
        </w:tabs>
      </w:pPr>
      <w:r>
        <w:t>Abstract</w:t>
      </w:r>
    </w:p>
    <w:p w14:paraId="0FAF1C84" w14:textId="77777777" w:rsidR="00FC069C" w:rsidRPr="00A25E74" w:rsidRDefault="00FC069C" w:rsidP="005629C3">
      <w:pPr>
        <w:pStyle w:val="CopyItem"/>
        <w:numPr>
          <w:ilvl w:val="0"/>
          <w:numId w:val="8"/>
        </w:numPr>
        <w:tabs>
          <w:tab w:val="left" w:pos="720"/>
        </w:tabs>
      </w:pPr>
      <w:r>
        <w:t>Thumbnail Image</w:t>
      </w:r>
    </w:p>
    <w:p w14:paraId="4BE5A40F" w14:textId="77777777" w:rsidR="004A5839" w:rsidRPr="00B35857" w:rsidRDefault="006E1A3F" w:rsidP="00ED4947">
      <w:pPr>
        <w:pStyle w:val="Heading2"/>
      </w:pPr>
      <w:bookmarkStart w:id="36" w:name="_Search_Engine_Optimization"/>
      <w:bookmarkStart w:id="37" w:name="_Toc166986698"/>
      <w:bookmarkStart w:id="38" w:name="_Toc168228122"/>
      <w:bookmarkStart w:id="39" w:name="_Toc180403733"/>
      <w:bookmarkStart w:id="40" w:name="_Toc360790122"/>
      <w:bookmarkEnd w:id="36"/>
      <w:r>
        <w:br w:type="page"/>
      </w:r>
      <w:r w:rsidR="00D957D6">
        <w:lastRenderedPageBreak/>
        <w:br w:type="page"/>
      </w:r>
      <w:bookmarkStart w:id="41" w:name="_Toc1977183"/>
      <w:r w:rsidR="004A5839">
        <w:lastRenderedPageBreak/>
        <w:t xml:space="preserve">XHTML Compliance and </w:t>
      </w:r>
      <w:r w:rsidR="004A5839" w:rsidRPr="00B35857">
        <w:t>Cross-Browser Compatibility</w:t>
      </w:r>
      <w:bookmarkEnd w:id="37"/>
      <w:bookmarkEnd w:id="38"/>
      <w:bookmarkEnd w:id="39"/>
      <w:bookmarkEnd w:id="40"/>
      <w:bookmarkEnd w:id="41"/>
    </w:p>
    <w:p w14:paraId="43D39E74" w14:textId="77777777" w:rsidR="004A5839" w:rsidRDefault="004A5839" w:rsidP="005629C3">
      <w:pPr>
        <w:pStyle w:val="Copy1"/>
        <w:numPr>
          <w:ilvl w:val="0"/>
          <w:numId w:val="7"/>
        </w:numPr>
      </w:pPr>
      <w:r>
        <w:t>Ingeniux will use W3C-standard HTML that meets accessibility compliance requirements.</w:t>
      </w:r>
    </w:p>
    <w:p w14:paraId="28729B2A" w14:textId="77777777" w:rsidR="004A5839" w:rsidRDefault="004A5839" w:rsidP="005629C3">
      <w:pPr>
        <w:pStyle w:val="Copy1"/>
        <w:numPr>
          <w:ilvl w:val="0"/>
          <w:numId w:val="7"/>
        </w:numPr>
      </w:pPr>
      <w:r>
        <w:t xml:space="preserve">Ingeniux will provide cross-browser display </w:t>
      </w:r>
      <w:r w:rsidRPr="00B35857">
        <w:t xml:space="preserve">for </w:t>
      </w:r>
      <w:r>
        <w:t>Firefox current version, Safari current version, IE 8 and above, and Chrome current version</w:t>
      </w:r>
      <w:r w:rsidRPr="00B35857">
        <w:t>.</w:t>
      </w:r>
      <w:r>
        <w:t xml:space="preserve"> </w:t>
      </w:r>
    </w:p>
    <w:p w14:paraId="4FB757A0" w14:textId="77777777" w:rsidR="004A5839" w:rsidRPr="00B35857" w:rsidRDefault="004A5839" w:rsidP="005629C3">
      <w:pPr>
        <w:pStyle w:val="Copy1"/>
        <w:numPr>
          <w:ilvl w:val="0"/>
          <w:numId w:val="7"/>
        </w:numPr>
      </w:pPr>
      <w:r>
        <w:t xml:space="preserve">Alt-text shall be used for all images throughout the site. </w:t>
      </w:r>
    </w:p>
    <w:p w14:paraId="47A965E6" w14:textId="77777777" w:rsidR="004A5839" w:rsidRDefault="004A5839" w:rsidP="004A5839"/>
    <w:p w14:paraId="48B6FB0D" w14:textId="77777777" w:rsidR="004A5839" w:rsidRDefault="004A5839" w:rsidP="004A5839">
      <w:pPr>
        <w:pStyle w:val="Heading3"/>
      </w:pPr>
      <w:bookmarkStart w:id="42" w:name="_Toc360790123"/>
      <w:bookmarkStart w:id="43" w:name="_Toc1977184"/>
      <w:r>
        <w:t>Custom Scripts</w:t>
      </w:r>
      <w:bookmarkEnd w:id="42"/>
      <w:bookmarkEnd w:id="43"/>
    </w:p>
    <w:p w14:paraId="2EC9FB0A" w14:textId="77777777" w:rsidR="004A5839" w:rsidRDefault="004A5839" w:rsidP="004A5839"/>
    <w:p w14:paraId="15B075E4" w14:textId="77777777" w:rsidR="004A5839" w:rsidRDefault="004A5839" w:rsidP="004A5839">
      <w:pPr>
        <w:pStyle w:val="TableCopy"/>
      </w:pPr>
      <w:r>
        <w:t>Fields will be placed in the site control and section controls for providing IDs for standard analytics systems including Google Analytics, Google Web Master tools and Bing Web Master tools. Custom script fields are also present for inserting scripts into the header or footer of every page in the site.</w:t>
      </w:r>
    </w:p>
    <w:p w14:paraId="2DA77BB4" w14:textId="77777777" w:rsidR="004A5839" w:rsidRDefault="004A5839" w:rsidP="004A5839">
      <w:pPr>
        <w:pStyle w:val="TableCopy"/>
      </w:pPr>
    </w:p>
    <w:p w14:paraId="0D4173FF" w14:textId="77777777" w:rsidR="004A5839" w:rsidRDefault="004A5839" w:rsidP="004A5839">
      <w:pPr>
        <w:pStyle w:val="TableCopy"/>
      </w:pPr>
      <w:r>
        <w:t>Each page type will also include fields for adding custom scripts to the header or footer of individual pages.</w:t>
      </w:r>
    </w:p>
    <w:p w14:paraId="230BBBAE" w14:textId="77777777" w:rsidR="004A5839" w:rsidRDefault="004A5839" w:rsidP="004A5839"/>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60"/>
        <w:gridCol w:w="2160"/>
        <w:gridCol w:w="2160"/>
        <w:gridCol w:w="2160"/>
        <w:gridCol w:w="720"/>
        <w:gridCol w:w="720"/>
      </w:tblGrid>
      <w:tr w:rsidR="004A5839" w:rsidRPr="00F60713" w14:paraId="63FC4D23" w14:textId="77777777" w:rsidTr="004A5839">
        <w:trPr>
          <w:jc w:val="center"/>
        </w:trPr>
        <w:tc>
          <w:tcPr>
            <w:tcW w:w="2160" w:type="dxa"/>
          </w:tcPr>
          <w:p w14:paraId="142BC4FA" w14:textId="77777777" w:rsidR="004A5839" w:rsidRPr="00F60713" w:rsidRDefault="004A5839" w:rsidP="004A5839">
            <w:pPr>
              <w:pStyle w:val="TableHd"/>
            </w:pPr>
            <w:r w:rsidRPr="00F60713">
              <w:t>Label</w:t>
            </w:r>
          </w:p>
        </w:tc>
        <w:tc>
          <w:tcPr>
            <w:tcW w:w="2160" w:type="dxa"/>
          </w:tcPr>
          <w:p w14:paraId="6E305839" w14:textId="77777777" w:rsidR="004A5839" w:rsidRPr="00F60713" w:rsidRDefault="004A5839" w:rsidP="004A5839">
            <w:pPr>
              <w:pStyle w:val="TableHd"/>
            </w:pPr>
            <w:r w:rsidRPr="00F60713">
              <w:t>Element Type</w:t>
            </w:r>
          </w:p>
        </w:tc>
        <w:tc>
          <w:tcPr>
            <w:tcW w:w="2160" w:type="dxa"/>
          </w:tcPr>
          <w:p w14:paraId="4FB585C2" w14:textId="77777777" w:rsidR="004A5839" w:rsidRPr="00F60713" w:rsidRDefault="004A5839" w:rsidP="004A5839">
            <w:pPr>
              <w:pStyle w:val="TableHd"/>
            </w:pPr>
            <w:r w:rsidRPr="00F60713">
              <w:t>Notes</w:t>
            </w:r>
          </w:p>
        </w:tc>
        <w:tc>
          <w:tcPr>
            <w:tcW w:w="2160" w:type="dxa"/>
          </w:tcPr>
          <w:p w14:paraId="01D9317B" w14:textId="77777777" w:rsidR="004A5839" w:rsidRPr="00F60713" w:rsidRDefault="004A5839" w:rsidP="004A5839">
            <w:pPr>
              <w:pStyle w:val="TableHd"/>
              <w:jc w:val="center"/>
            </w:pPr>
            <w:r w:rsidRPr="007F4012">
              <w:t>Help Text</w:t>
            </w:r>
          </w:p>
        </w:tc>
        <w:tc>
          <w:tcPr>
            <w:tcW w:w="720" w:type="dxa"/>
          </w:tcPr>
          <w:p w14:paraId="044BF289" w14:textId="77777777" w:rsidR="004A5839" w:rsidRPr="00F60713" w:rsidRDefault="004A5839" w:rsidP="004A5839">
            <w:pPr>
              <w:pStyle w:val="TableHd"/>
              <w:jc w:val="center"/>
            </w:pPr>
            <w:proofErr w:type="spellStart"/>
            <w:r w:rsidRPr="00F60713">
              <w:t>Req’d</w:t>
            </w:r>
            <w:proofErr w:type="spellEnd"/>
          </w:p>
        </w:tc>
        <w:tc>
          <w:tcPr>
            <w:tcW w:w="720" w:type="dxa"/>
          </w:tcPr>
          <w:p w14:paraId="70A423BF" w14:textId="77777777" w:rsidR="004A5839" w:rsidRPr="00F60713" w:rsidRDefault="004A5839" w:rsidP="004A5839">
            <w:pPr>
              <w:pStyle w:val="TableHd"/>
              <w:jc w:val="center"/>
            </w:pPr>
            <w:r w:rsidRPr="00F60713">
              <w:t>H / RO</w:t>
            </w:r>
          </w:p>
        </w:tc>
      </w:tr>
      <w:tr w:rsidR="004A5839" w:rsidRPr="00F60713" w14:paraId="08B2A6D6" w14:textId="77777777" w:rsidTr="004A5839">
        <w:trPr>
          <w:jc w:val="center"/>
        </w:trPr>
        <w:tc>
          <w:tcPr>
            <w:tcW w:w="2160" w:type="dxa"/>
          </w:tcPr>
          <w:p w14:paraId="612824E2" w14:textId="77777777" w:rsidR="004A5839" w:rsidRPr="00F60713" w:rsidRDefault="004A5839" w:rsidP="004A5839">
            <w:pPr>
              <w:pStyle w:val="TableCopy"/>
            </w:pPr>
            <w:r>
              <w:t>Head Script</w:t>
            </w:r>
          </w:p>
        </w:tc>
        <w:tc>
          <w:tcPr>
            <w:tcW w:w="2160" w:type="dxa"/>
          </w:tcPr>
          <w:p w14:paraId="5C1BE4E4" w14:textId="77777777" w:rsidR="004A5839" w:rsidRPr="00F60713" w:rsidRDefault="004A5839" w:rsidP="004A5839">
            <w:pPr>
              <w:pStyle w:val="TableCopy"/>
            </w:pPr>
            <w:r w:rsidRPr="00F60713">
              <w:t>Text</w:t>
            </w:r>
          </w:p>
        </w:tc>
        <w:tc>
          <w:tcPr>
            <w:tcW w:w="2160" w:type="dxa"/>
          </w:tcPr>
          <w:p w14:paraId="3528E328" w14:textId="77777777" w:rsidR="004A5839" w:rsidRPr="00F60713" w:rsidRDefault="004A5839" w:rsidP="004A5839">
            <w:pPr>
              <w:pStyle w:val="TableCopy"/>
            </w:pPr>
            <w:r>
              <w:t>Inserts a provided script into the &lt;head&gt; of the page, proper html should be used.</w:t>
            </w:r>
          </w:p>
        </w:tc>
        <w:tc>
          <w:tcPr>
            <w:tcW w:w="2160" w:type="dxa"/>
          </w:tcPr>
          <w:p w14:paraId="7C9F57AF" w14:textId="77777777" w:rsidR="004A5839" w:rsidRPr="00F60713" w:rsidRDefault="004A5839" w:rsidP="004A5839">
            <w:pPr>
              <w:pStyle w:val="TableCopy"/>
              <w:jc w:val="center"/>
            </w:pPr>
          </w:p>
        </w:tc>
        <w:tc>
          <w:tcPr>
            <w:tcW w:w="720" w:type="dxa"/>
          </w:tcPr>
          <w:p w14:paraId="07F3D2D5" w14:textId="77777777" w:rsidR="004A5839" w:rsidRPr="00F60713" w:rsidRDefault="004A5839" w:rsidP="004A5839">
            <w:pPr>
              <w:pStyle w:val="TableCopy"/>
              <w:jc w:val="center"/>
            </w:pPr>
          </w:p>
        </w:tc>
        <w:tc>
          <w:tcPr>
            <w:tcW w:w="720" w:type="dxa"/>
          </w:tcPr>
          <w:p w14:paraId="2FEBEB67" w14:textId="77777777" w:rsidR="004A5839" w:rsidRPr="00F60713" w:rsidRDefault="004A5839" w:rsidP="004A5839">
            <w:pPr>
              <w:pStyle w:val="TableCopy"/>
              <w:jc w:val="center"/>
            </w:pPr>
            <w:r>
              <w:t>H/RO</w:t>
            </w:r>
          </w:p>
        </w:tc>
      </w:tr>
      <w:tr w:rsidR="004A5839" w:rsidRPr="00F60713" w14:paraId="535D6327" w14:textId="77777777" w:rsidTr="004A5839">
        <w:trPr>
          <w:jc w:val="center"/>
        </w:trPr>
        <w:tc>
          <w:tcPr>
            <w:tcW w:w="2160" w:type="dxa"/>
          </w:tcPr>
          <w:p w14:paraId="48B7201B" w14:textId="77777777" w:rsidR="004A5839" w:rsidRPr="00F60713" w:rsidRDefault="004A5839" w:rsidP="004A5839">
            <w:pPr>
              <w:pStyle w:val="TableCopy"/>
            </w:pPr>
            <w:r>
              <w:t>Footer Script</w:t>
            </w:r>
          </w:p>
        </w:tc>
        <w:tc>
          <w:tcPr>
            <w:tcW w:w="2160" w:type="dxa"/>
          </w:tcPr>
          <w:p w14:paraId="345786C6" w14:textId="77777777" w:rsidR="004A5839" w:rsidRPr="00F60713" w:rsidRDefault="004A5839" w:rsidP="004A5839">
            <w:pPr>
              <w:pStyle w:val="TableCopy"/>
            </w:pPr>
            <w:r>
              <w:t>Text</w:t>
            </w:r>
          </w:p>
        </w:tc>
        <w:tc>
          <w:tcPr>
            <w:tcW w:w="2160" w:type="dxa"/>
          </w:tcPr>
          <w:p w14:paraId="1CDA210A" w14:textId="77777777" w:rsidR="004A5839" w:rsidRPr="00F60713" w:rsidRDefault="004A5839" w:rsidP="004A5839">
            <w:pPr>
              <w:pStyle w:val="TableCopy"/>
            </w:pPr>
            <w:r>
              <w:t>Inserts a provided script at the bottom of the page, proper html should be used.</w:t>
            </w:r>
          </w:p>
        </w:tc>
        <w:tc>
          <w:tcPr>
            <w:tcW w:w="2160" w:type="dxa"/>
          </w:tcPr>
          <w:p w14:paraId="77323E91" w14:textId="77777777" w:rsidR="004A5839" w:rsidRPr="00F60713" w:rsidRDefault="004A5839" w:rsidP="004A5839">
            <w:pPr>
              <w:pStyle w:val="TableCopy"/>
              <w:jc w:val="center"/>
            </w:pPr>
          </w:p>
        </w:tc>
        <w:tc>
          <w:tcPr>
            <w:tcW w:w="720" w:type="dxa"/>
          </w:tcPr>
          <w:p w14:paraId="5D973AE2" w14:textId="77777777" w:rsidR="004A5839" w:rsidRPr="00F60713" w:rsidRDefault="004A5839" w:rsidP="004A5839">
            <w:pPr>
              <w:pStyle w:val="TableCopy"/>
              <w:jc w:val="center"/>
            </w:pPr>
          </w:p>
        </w:tc>
        <w:tc>
          <w:tcPr>
            <w:tcW w:w="720" w:type="dxa"/>
          </w:tcPr>
          <w:p w14:paraId="0DBAD3D6" w14:textId="77777777" w:rsidR="004A5839" w:rsidRPr="00F60713" w:rsidRDefault="004A5839" w:rsidP="004A5839">
            <w:pPr>
              <w:pStyle w:val="TableCopy"/>
              <w:jc w:val="center"/>
            </w:pPr>
            <w:r>
              <w:t>H/RO</w:t>
            </w:r>
          </w:p>
        </w:tc>
      </w:tr>
    </w:tbl>
    <w:p w14:paraId="40B1A1AA" w14:textId="77777777" w:rsidR="004A5839" w:rsidRDefault="004A5839" w:rsidP="004A5839"/>
    <w:p w14:paraId="7993D012" w14:textId="77777777" w:rsidR="004A5839" w:rsidRDefault="004A5839" w:rsidP="004A5839">
      <w:pPr>
        <w:rPr>
          <w:rFonts w:ascii="Arial" w:hAnsi="Arial" w:cs="Arial"/>
          <w:b/>
          <w:bCs/>
          <w:kern w:val="32"/>
          <w:sz w:val="22"/>
          <w:szCs w:val="32"/>
        </w:rPr>
      </w:pPr>
    </w:p>
    <w:p w14:paraId="36A23029" w14:textId="77777777" w:rsidR="00877A89" w:rsidRPr="00877A89" w:rsidRDefault="00877A89" w:rsidP="00877A89">
      <w:pPr>
        <w:pStyle w:val="Copy1"/>
        <w:rPr>
          <w:b/>
        </w:rPr>
      </w:pPr>
      <w:bookmarkStart w:id="44" w:name="_Home"/>
      <w:bookmarkStart w:id="45" w:name="_Toc108161810"/>
      <w:bookmarkStart w:id="46" w:name="_Toc157856627"/>
      <w:bookmarkEnd w:id="30"/>
      <w:bookmarkEnd w:id="31"/>
      <w:bookmarkEnd w:id="44"/>
    </w:p>
    <w:p w14:paraId="071E64D9" w14:textId="77777777" w:rsidR="00F54BC3" w:rsidRDefault="00F54BC3">
      <w:pPr>
        <w:rPr>
          <w:rFonts w:ascii="Arial" w:hAnsi="Arial" w:cs="Arial"/>
          <w:b/>
          <w:bCs/>
          <w:iCs/>
          <w:color w:val="1478BD"/>
          <w:kern w:val="32"/>
          <w:sz w:val="20"/>
        </w:rPr>
      </w:pPr>
      <w:bookmarkStart w:id="47" w:name="_Home_1"/>
      <w:bookmarkEnd w:id="47"/>
      <w:r>
        <w:rPr>
          <w:kern w:val="32"/>
        </w:rPr>
        <w:br w:type="page"/>
      </w:r>
    </w:p>
    <w:p w14:paraId="340F850A" w14:textId="77777777" w:rsidR="000735E0" w:rsidRDefault="000735E0" w:rsidP="000735E0">
      <w:pPr>
        <w:pStyle w:val="Heading1"/>
      </w:pPr>
      <w:bookmarkStart w:id="48" w:name="_Toc1977185"/>
      <w:r>
        <w:lastRenderedPageBreak/>
        <w:t>Page Types</w:t>
      </w:r>
      <w:bookmarkEnd w:id="48"/>
    </w:p>
    <w:p w14:paraId="526FB0EA" w14:textId="77777777" w:rsidR="001C786F" w:rsidRPr="001C786F" w:rsidRDefault="001C786F" w:rsidP="00BA46C3">
      <w:pPr>
        <w:pStyle w:val="Heading2"/>
        <w:rPr>
          <w:kern w:val="32"/>
        </w:rPr>
      </w:pPr>
      <w:bookmarkStart w:id="49" w:name="_Toc1977186"/>
      <w:r w:rsidRPr="001C786F">
        <w:rPr>
          <w:kern w:val="32"/>
        </w:rPr>
        <w:t>Home</w:t>
      </w:r>
      <w:bookmarkEnd w:id="45"/>
      <w:bookmarkEnd w:id="46"/>
      <w:bookmarkEnd w:id="49"/>
    </w:p>
    <w:p w14:paraId="21E2EA82" w14:textId="77777777" w:rsidR="008E5C79" w:rsidRDefault="00C72A75" w:rsidP="00690B1C">
      <w:pPr>
        <w:pStyle w:val="Heading3"/>
        <w:rPr>
          <w:noProof/>
        </w:rPr>
      </w:pPr>
      <w:bookmarkStart w:id="50" w:name="_Toc1977187"/>
      <w:r>
        <w:rPr>
          <w:noProof/>
        </w:rPr>
        <w:t xml:space="preserve">Desktop </w:t>
      </w:r>
      <w:r w:rsidR="00690B1C">
        <w:rPr>
          <w:noProof/>
        </w:rPr>
        <w:t>Design</w:t>
      </w:r>
      <w:r w:rsidR="008C729B">
        <w:rPr>
          <w:noProof/>
        </w:rPr>
        <w:t xml:space="preserve"> - Home</w:t>
      </w:r>
      <w:bookmarkEnd w:id="50"/>
    </w:p>
    <w:p w14:paraId="194B4D7A" w14:textId="77777777" w:rsidR="00802077" w:rsidRPr="00802077" w:rsidRDefault="00D31822" w:rsidP="006E1A3F">
      <w:pPr>
        <w:ind w:left="-720"/>
      </w:pPr>
      <w:r>
        <w:rPr>
          <w:noProof/>
        </w:rPr>
        <w:drawing>
          <wp:inline distT="0" distB="0" distL="0" distR="0" wp14:anchorId="76D67E68" wp14:editId="1DBC4A01">
            <wp:extent cx="5943600" cy="555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59425"/>
                    </a:xfrm>
                    <a:prstGeom prst="rect">
                      <a:avLst/>
                    </a:prstGeom>
                  </pic:spPr>
                </pic:pic>
              </a:graphicData>
            </a:graphic>
          </wp:inline>
        </w:drawing>
      </w:r>
    </w:p>
    <w:p w14:paraId="78E80966" w14:textId="77777777" w:rsidR="009832CE" w:rsidRDefault="009832CE" w:rsidP="00721897">
      <w:pPr>
        <w:pStyle w:val="Heading3"/>
      </w:pPr>
      <w:bookmarkStart w:id="51" w:name="_Toc157856629"/>
      <w:bookmarkStart w:id="52" w:name="_Toc1977188"/>
      <w:r>
        <w:t>Notes &amp; Requirements</w:t>
      </w:r>
      <w:bookmarkEnd w:id="51"/>
      <w:bookmarkEnd w:id="52"/>
    </w:p>
    <w:p w14:paraId="78BD8437" w14:textId="77777777" w:rsidR="008C729B" w:rsidRPr="00AC1849" w:rsidRDefault="008C729B" w:rsidP="005629C3">
      <w:pPr>
        <w:pStyle w:val="CopyItem"/>
        <w:numPr>
          <w:ilvl w:val="0"/>
          <w:numId w:val="11"/>
        </w:numPr>
        <w:tabs>
          <w:tab w:val="clear" w:pos="720"/>
        </w:tabs>
      </w:pPr>
      <w:bookmarkStart w:id="53" w:name="_Toc107181790"/>
      <w:bookmarkStart w:id="54" w:name="_Toc108161812"/>
      <w:bookmarkStart w:id="55" w:name="_Toc157856630"/>
      <w:r>
        <w:t>&lt;Notes specific to this item go here&gt;</w:t>
      </w:r>
      <w:r w:rsidR="00E2697E" w:rsidRPr="008C729B">
        <w:rPr>
          <w:color w:val="FF0000"/>
        </w:rPr>
        <w:t xml:space="preserve"> </w:t>
      </w:r>
      <w:bookmarkEnd w:id="53"/>
      <w:bookmarkEnd w:id="54"/>
      <w:bookmarkEnd w:id="55"/>
    </w:p>
    <w:p w14:paraId="19861D0E" w14:textId="77777777" w:rsidR="008300B3" w:rsidRDefault="008300B3" w:rsidP="008300B3">
      <w:pPr>
        <w:pStyle w:val="Heading3"/>
      </w:pPr>
      <w:bookmarkStart w:id="56" w:name="_Toc1977189"/>
      <w:r>
        <w:t>Page Builder</w:t>
      </w:r>
      <w:bookmarkEnd w:id="56"/>
    </w:p>
    <w:p w14:paraId="49156B4A" w14:textId="77777777" w:rsidR="008300B3" w:rsidRDefault="008300B3" w:rsidP="008300B3">
      <w:r>
        <w:t>Boxout #X will allow presentation targeting for changing the layout.</w:t>
      </w:r>
    </w:p>
    <w:p w14:paraId="55C1E17B" w14:textId="77777777" w:rsidR="008300B3" w:rsidRPr="008300B3" w:rsidRDefault="008300B3" w:rsidP="008300B3">
      <w:pPr>
        <w:pStyle w:val="Heading4"/>
      </w:pPr>
      <w:r>
        <w:lastRenderedPageBreak/>
        <w:t>Allowed Presentation Content Units</w:t>
      </w:r>
    </w:p>
    <w:p w14:paraId="09F3FF3B" w14:textId="77777777" w:rsidR="00AC1849" w:rsidRPr="005F41B1" w:rsidRDefault="0051523A" w:rsidP="00AC1849">
      <w:hyperlink w:anchor="_Slideshow_Component" w:history="1">
        <w:r w:rsidR="00AC1849" w:rsidRPr="00936E90">
          <w:rPr>
            <w:rStyle w:val="Hyperlink"/>
          </w:rPr>
          <w:t>Slideshow Component</w:t>
        </w:r>
      </w:hyperlink>
      <w:r w:rsidR="00AC1849" w:rsidRPr="005F41B1">
        <w:t xml:space="preserve">, </w:t>
      </w:r>
      <w:hyperlink w:anchor="_Field_Content_Units" w:history="1">
        <w:r w:rsidR="00AC1849" w:rsidRPr="00936E90">
          <w:rPr>
            <w:rStyle w:val="Hyperlink"/>
          </w:rPr>
          <w:t>All Field Content Units</w:t>
        </w:r>
      </w:hyperlink>
    </w:p>
    <w:p w14:paraId="70934236" w14:textId="77777777" w:rsidR="001C786F" w:rsidRDefault="00E2697E" w:rsidP="008C729B">
      <w:pPr>
        <w:pStyle w:val="Heading3"/>
      </w:pPr>
      <w:bookmarkStart w:id="57" w:name="_Toc1977190"/>
      <w:r>
        <w:t>Schema - Home</w:t>
      </w:r>
      <w:bookmarkEnd w:id="57"/>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936E90" w:rsidRPr="003453B5" w14:paraId="04AC2997" w14:textId="77777777" w:rsidTr="002508D5">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C601245" w14:textId="77777777" w:rsidR="00AC1849" w:rsidRPr="003453B5" w:rsidRDefault="00AC1849" w:rsidP="00DE0A6E">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A9B642" w14:textId="77777777" w:rsidR="00AC1849" w:rsidRPr="003453B5" w:rsidRDefault="00AC1849" w:rsidP="00DE0A6E">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5C1EFF9" w14:textId="77777777" w:rsidR="00AC1849" w:rsidRPr="003453B5" w:rsidRDefault="00AC1849" w:rsidP="00DE0A6E">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1FEFCF" w14:textId="77777777" w:rsidR="00AC1849" w:rsidRPr="003453B5" w:rsidRDefault="00AC1849"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3FB590" w14:textId="77777777" w:rsidR="00AC1849" w:rsidRPr="006E1A3F" w:rsidRDefault="00AC1849"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725153B" w14:textId="77777777" w:rsidR="00AC1849" w:rsidRPr="006E1A3F" w:rsidRDefault="00AC1849" w:rsidP="00DE0A6E">
            <w:pPr>
              <w:pStyle w:val="TableHd"/>
              <w:jc w:val="center"/>
            </w:pPr>
            <w:r>
              <w:t>R/</w:t>
            </w:r>
            <w:r w:rsidRPr="006E1A3F">
              <w:t>H/RO</w:t>
            </w:r>
          </w:p>
        </w:tc>
      </w:tr>
      <w:tr w:rsidR="00936E90" w:rsidRPr="003453B5" w14:paraId="0C36BDE8"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C43F53" w14:textId="77777777" w:rsidR="00AC1849" w:rsidRPr="003453B5" w:rsidRDefault="00AC1849" w:rsidP="00DE0A6E">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E3935" w14:textId="77777777" w:rsidR="00AC1849" w:rsidRPr="003453B5" w:rsidRDefault="00AC1849" w:rsidP="00DE0A6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568DE" w14:textId="77777777" w:rsidR="00AC1849" w:rsidRPr="003453B5" w:rsidRDefault="00AC1849" w:rsidP="00DE0A6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4D27C" w14:textId="77777777" w:rsidR="00AC1849" w:rsidRPr="003453B5" w:rsidRDefault="00AC1849" w:rsidP="00DE0A6E">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FB9D9C" w14:textId="77777777" w:rsidR="00AC1849" w:rsidRPr="006E1A3F" w:rsidRDefault="00D31822" w:rsidP="00DE0A6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DA5D37" w14:textId="77777777" w:rsidR="00AC1849" w:rsidRPr="006E1A3F" w:rsidRDefault="00AC1849" w:rsidP="00DE0A6E">
            <w:pPr>
              <w:pStyle w:val="TableCopy"/>
              <w:jc w:val="center"/>
              <w:rPr>
                <w:b/>
              </w:rPr>
            </w:pPr>
            <w:r>
              <w:rPr>
                <w:b/>
              </w:rPr>
              <w:t>R</w:t>
            </w:r>
          </w:p>
        </w:tc>
      </w:tr>
      <w:tr w:rsidR="00936E90" w:rsidRPr="003453B5" w14:paraId="3248A678"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0263A" w14:textId="77777777" w:rsidR="00AC1849" w:rsidRPr="003453B5" w:rsidRDefault="00AC1849" w:rsidP="00DE0A6E">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75AB6" w14:textId="77777777" w:rsidR="00AC1849" w:rsidRPr="003453B5" w:rsidRDefault="00AC1849" w:rsidP="00DE0A6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FB137" w14:textId="77777777" w:rsidR="00AC1849" w:rsidRPr="003453B5" w:rsidRDefault="00AC1849" w:rsidP="00DE0A6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0E4E31" w14:textId="77777777" w:rsidR="00AC1849" w:rsidRPr="003453B5" w:rsidRDefault="00AC1849" w:rsidP="00DE0A6E">
            <w:pPr>
              <w:pStyle w:val="TableCopy"/>
            </w:pPr>
            <w:r>
              <w:t>Fill in with one or two short sentences describing the page. Used as a short description when internal links</w:t>
            </w:r>
            <w:r w:rsidR="002508D5">
              <w:t xml:space="preserve"> such as search results</w:t>
            </w:r>
            <w:r>
              <w:t xml:space="preserve">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A8504" w14:textId="77777777" w:rsidR="00AC1849" w:rsidRPr="006E1A3F" w:rsidRDefault="00D31822" w:rsidP="00DE0A6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DD4C8" w14:textId="77777777" w:rsidR="00AC1849" w:rsidRPr="006E1A3F" w:rsidRDefault="00AC1849" w:rsidP="00DE0A6E">
            <w:pPr>
              <w:pStyle w:val="TableCopy"/>
              <w:jc w:val="center"/>
              <w:rPr>
                <w:b/>
              </w:rPr>
            </w:pPr>
            <w:r>
              <w:rPr>
                <w:b/>
              </w:rPr>
              <w:t>R</w:t>
            </w:r>
          </w:p>
        </w:tc>
      </w:tr>
      <w:tr w:rsidR="00936E90" w:rsidRPr="003453B5" w14:paraId="1BA74B52"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270AB5" w14:textId="77777777" w:rsidR="00AC1849" w:rsidRPr="003453B5" w:rsidRDefault="00D31822" w:rsidP="00DE0A6E">
            <w:pPr>
              <w:pStyle w:val="TableCopy"/>
            </w:pPr>
            <w:r>
              <w:t>Slideshow</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D295AC" w14:textId="77777777" w:rsidR="00AC1849" w:rsidRPr="003453B5" w:rsidRDefault="00D31822" w:rsidP="00DE0A6E">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4D21C" w14:textId="77777777" w:rsidR="00AC1849" w:rsidRPr="003453B5" w:rsidRDefault="00D31822" w:rsidP="00DE0A6E">
            <w:pPr>
              <w:pStyle w:val="TableCopy"/>
            </w:pPr>
            <w:proofErr w:type="spellStart"/>
            <w:r w:rsidRPr="00D31822">
              <w:rPr>
                <w:b/>
              </w:rPr>
              <w:t>CompTypes</w:t>
            </w:r>
            <w:proofErr w:type="spellEnd"/>
            <w:r>
              <w:t xml:space="preserve">: </w:t>
            </w:r>
            <w:proofErr w:type="spellStart"/>
            <w:r>
              <w:t>SlideComponent</w:t>
            </w:r>
            <w:proofErr w:type="spellEnd"/>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D41EE" w14:textId="77777777" w:rsidR="00AC1849" w:rsidRPr="003453B5" w:rsidRDefault="00D31822" w:rsidP="00DE0A6E">
            <w:pPr>
              <w:pStyle w:val="TableCopy"/>
            </w:pPr>
            <w:r>
              <w:t>Can add as many slides as desired, slides can use Start Date and End Date standard functionality for scheduling.</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97256C" w14:textId="77777777" w:rsidR="00AC1849" w:rsidRPr="006E1A3F" w:rsidRDefault="00AC1849"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837189" w14:textId="77777777" w:rsidR="00AC1849" w:rsidRPr="006E1A3F" w:rsidRDefault="00AC1849" w:rsidP="00DE0A6E">
            <w:pPr>
              <w:pStyle w:val="TableCopy"/>
              <w:jc w:val="center"/>
              <w:rPr>
                <w:b/>
              </w:rPr>
            </w:pPr>
          </w:p>
        </w:tc>
      </w:tr>
      <w:tr w:rsidR="00936E90" w:rsidRPr="003453B5" w14:paraId="0738EC2A"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014541" w14:textId="77777777" w:rsidR="00AC1849" w:rsidRPr="003453B5" w:rsidRDefault="00D31822" w:rsidP="00DE0A6E">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CABEDB" w14:textId="77777777" w:rsidR="00AC1849" w:rsidRPr="003453B5" w:rsidRDefault="00D31822" w:rsidP="00DE0A6E">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08B54C" w14:textId="2A28B069" w:rsidR="00AC1849" w:rsidRPr="003453B5" w:rsidRDefault="00D31822" w:rsidP="00DE0A6E">
            <w:pPr>
              <w:pStyle w:val="TableCopy"/>
            </w:pPr>
            <w:proofErr w:type="spellStart"/>
            <w:r w:rsidRPr="00D33704">
              <w:rPr>
                <w:b/>
              </w:rPr>
              <w:t>CompTypes</w:t>
            </w:r>
            <w:proofErr w:type="spellEnd"/>
            <w:r>
              <w:t xml:space="preserve">: </w:t>
            </w:r>
            <w:proofErr w:type="spellStart"/>
            <w:r w:rsidR="00D33704">
              <w:t>RowFeatures</w:t>
            </w:r>
            <w:proofErr w:type="spellEnd"/>
            <w:r w:rsidR="00D33704">
              <w:t xml:space="preserve">, </w:t>
            </w:r>
            <w:proofErr w:type="spellStart"/>
            <w:r w:rsidR="00D33704">
              <w:t>RowCTA</w:t>
            </w:r>
            <w:proofErr w:type="spellEnd"/>
            <w:r w:rsidR="00D33704">
              <w:t xml:space="preserve">, </w:t>
            </w:r>
            <w:proofErr w:type="spellStart"/>
            <w:r w:rsidR="00D33704">
              <w:t>RowRecentItems</w:t>
            </w:r>
            <w:proofErr w:type="spellEnd"/>
            <w:r w:rsidR="00D33704">
              <w:t xml:space="preserve">, </w:t>
            </w:r>
            <w:proofErr w:type="spellStart"/>
            <w:r w:rsidR="00D33704">
              <w:t>RowWYSIWYG</w:t>
            </w:r>
            <w:proofErr w:type="spellEnd"/>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1FE101" w14:textId="77777777" w:rsidR="00AC1849" w:rsidRPr="003453B5" w:rsidRDefault="00D33704" w:rsidP="00DE0A6E">
            <w:pPr>
              <w:pStyle w:val="TableCopy"/>
            </w:pPr>
            <w:r>
              <w:t>Components will display in rows in the order that they are put into the list.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07A646" w14:textId="77777777" w:rsidR="00AC1849" w:rsidRPr="006E1A3F" w:rsidRDefault="00AC1849"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82AD23" w14:textId="77777777" w:rsidR="00AC1849" w:rsidRPr="006E1A3F" w:rsidRDefault="00AC1849" w:rsidP="00DE0A6E">
            <w:pPr>
              <w:pStyle w:val="TableCopy"/>
              <w:jc w:val="center"/>
              <w:rPr>
                <w:b/>
              </w:rPr>
            </w:pPr>
          </w:p>
        </w:tc>
      </w:tr>
      <w:tr w:rsidR="002508D5" w:rsidRPr="003453B5" w14:paraId="56E7DD49"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C8AF92" w14:textId="77777777" w:rsidR="002508D5" w:rsidRPr="003453B5" w:rsidRDefault="002508D5" w:rsidP="002508D5">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04433E" w14:textId="77777777" w:rsidR="002508D5" w:rsidRPr="003453B5" w:rsidRDefault="00D33704" w:rsidP="002508D5">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9454C6" w14:textId="77777777" w:rsidR="002508D5" w:rsidRDefault="00D33704" w:rsidP="002508D5">
            <w:pPr>
              <w:pStyle w:val="TableCopy"/>
            </w:pPr>
            <w:proofErr w:type="spellStart"/>
            <w:r w:rsidRPr="00D33704">
              <w:rPr>
                <w:b/>
              </w:rPr>
              <w:t>EmbeddedbyDefault</w:t>
            </w:r>
            <w:proofErr w:type="spellEnd"/>
            <w:r>
              <w:t>: true</w:t>
            </w:r>
          </w:p>
          <w:p w14:paraId="5A85130F" w14:textId="77777777" w:rsidR="00D33704" w:rsidRPr="003453B5" w:rsidRDefault="00D33704" w:rsidP="002508D5">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390C34" w14:textId="77777777" w:rsidR="002508D5" w:rsidRPr="003453B5" w:rsidRDefault="002508D5" w:rsidP="002508D5">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95F3FE" w14:textId="77777777" w:rsidR="002508D5" w:rsidRPr="002508D5" w:rsidRDefault="002508D5" w:rsidP="002508D5">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BE2D97" w14:textId="77777777" w:rsidR="002508D5" w:rsidRPr="002508D5" w:rsidRDefault="002508D5" w:rsidP="002508D5">
            <w:pPr>
              <w:pStyle w:val="TableCopy"/>
              <w:jc w:val="center"/>
            </w:pPr>
            <w:r w:rsidRPr="002508D5">
              <w:t>H</w:t>
            </w:r>
          </w:p>
        </w:tc>
      </w:tr>
      <w:tr w:rsidR="002508D5" w:rsidRPr="003453B5" w14:paraId="6333AF51"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182114DC" w14:textId="77777777" w:rsidR="002508D5" w:rsidRPr="003453B5" w:rsidRDefault="002508D5" w:rsidP="002508D5">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4829FF82" w14:textId="77777777" w:rsidR="002508D5" w:rsidRPr="003453B5" w:rsidRDefault="002508D5" w:rsidP="002508D5">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0E3BF1ED" w14:textId="77777777" w:rsidR="002508D5" w:rsidRPr="003453B5" w:rsidRDefault="002508D5" w:rsidP="002508D5">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2CBCC074" w14:textId="77777777" w:rsidR="002508D5" w:rsidRPr="003453B5" w:rsidRDefault="002508D5" w:rsidP="002508D5">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602FF42F" w14:textId="77777777" w:rsidR="002508D5" w:rsidRPr="002508D5" w:rsidRDefault="002508D5" w:rsidP="002508D5">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2AB7AB4F" w14:textId="77777777" w:rsidR="002508D5" w:rsidRPr="002508D5" w:rsidRDefault="002508D5" w:rsidP="002508D5">
            <w:pPr>
              <w:pStyle w:val="TableCopy"/>
              <w:jc w:val="center"/>
            </w:pPr>
          </w:p>
        </w:tc>
      </w:tr>
      <w:tr w:rsidR="002508D5" w:rsidRPr="003453B5" w14:paraId="72E13DA2"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D9AA6A" w14:textId="77777777" w:rsidR="002508D5" w:rsidRPr="003453B5" w:rsidRDefault="002508D5" w:rsidP="002508D5">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6B853D" w14:textId="77777777" w:rsidR="002508D5" w:rsidRPr="003453B5" w:rsidRDefault="002508D5" w:rsidP="002508D5">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3621B" w14:textId="77777777" w:rsidR="002508D5" w:rsidRDefault="002508D5" w:rsidP="002508D5">
            <w:pPr>
              <w:pStyle w:val="TableCopy"/>
            </w:pPr>
            <w:r w:rsidRPr="006E1A3F">
              <w:rPr>
                <w:b/>
              </w:rPr>
              <w:t>Navigation Type:</w:t>
            </w:r>
            <w:r w:rsidRPr="003453B5">
              <w:t xml:space="preserve"> Ancestors</w:t>
            </w:r>
          </w:p>
          <w:p w14:paraId="7A3783B1" w14:textId="77777777" w:rsidR="002508D5" w:rsidRDefault="002508D5" w:rsidP="002508D5">
            <w:pPr>
              <w:pStyle w:val="TableCopy"/>
            </w:pPr>
            <w:r w:rsidRPr="006E1A3F">
              <w:rPr>
                <w:b/>
              </w:rPr>
              <w:t>Start Page:</w:t>
            </w:r>
            <w:r>
              <w:rPr>
                <w:b/>
              </w:rPr>
              <w:t xml:space="preserve"> </w:t>
            </w:r>
            <w:proofErr w:type="spellStart"/>
            <w:r>
              <w:t>xID</w:t>
            </w:r>
            <w:proofErr w:type="spellEnd"/>
            <w:r>
              <w:t xml:space="preserve"> for the site folder.</w:t>
            </w:r>
          </w:p>
          <w:p w14:paraId="3EC40DFE" w14:textId="77777777" w:rsidR="002508D5" w:rsidRPr="006E1A3F" w:rsidRDefault="002508D5" w:rsidP="002508D5">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59AA4F" w14:textId="77777777" w:rsidR="002508D5" w:rsidRPr="003453B5" w:rsidRDefault="002508D5" w:rsidP="002508D5">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E754CB" w14:textId="77777777" w:rsidR="002508D5" w:rsidRPr="006E1A3F" w:rsidRDefault="002508D5" w:rsidP="002508D5">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CBD25" w14:textId="77777777" w:rsidR="002508D5" w:rsidRPr="006E1A3F" w:rsidRDefault="002508D5" w:rsidP="002508D5">
            <w:pPr>
              <w:pStyle w:val="TableCopy"/>
              <w:jc w:val="center"/>
              <w:rPr>
                <w:b/>
              </w:rPr>
            </w:pPr>
            <w:r>
              <w:rPr>
                <w:b/>
              </w:rPr>
              <w:t>R/</w:t>
            </w:r>
            <w:r w:rsidRPr="006E1A3F">
              <w:rPr>
                <w:b/>
              </w:rPr>
              <w:t>H/RO</w:t>
            </w:r>
          </w:p>
        </w:tc>
      </w:tr>
      <w:tr w:rsidR="002508D5" w:rsidRPr="003453B5" w14:paraId="14AAFB71"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06602B" w14:textId="57455FB9" w:rsidR="002508D5" w:rsidRPr="003453B5" w:rsidRDefault="00C11181" w:rsidP="002508D5">
            <w:pPr>
              <w:pStyle w:val="TableCopy"/>
            </w:pPr>
            <w:r>
              <w:t>Section</w:t>
            </w:r>
            <w:r w:rsidR="002508D5"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4363F" w14:textId="77777777" w:rsidR="002508D5" w:rsidRPr="003453B5" w:rsidRDefault="002508D5" w:rsidP="002508D5">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C20CEB" w14:textId="77777777" w:rsidR="002508D5" w:rsidRDefault="002508D5" w:rsidP="002508D5">
            <w:pPr>
              <w:pStyle w:val="TableCopy"/>
            </w:pPr>
            <w:proofErr w:type="spellStart"/>
            <w:r w:rsidRPr="006E1A3F">
              <w:rPr>
                <w:b/>
              </w:rPr>
              <w:t>CompTypes</w:t>
            </w:r>
            <w:proofErr w:type="spellEnd"/>
            <w:r w:rsidRPr="003453B5">
              <w:t xml:space="preserve">: </w:t>
            </w:r>
          </w:p>
          <w:p w14:paraId="72765AED" w14:textId="19ECCE52" w:rsidR="002508D5" w:rsidRDefault="00C11181" w:rsidP="002508D5">
            <w:pPr>
              <w:pStyle w:val="TableCopy"/>
            </w:pPr>
            <w:proofErr w:type="spellStart"/>
            <w:r>
              <w:t>SectionControl</w:t>
            </w:r>
            <w:proofErr w:type="spellEnd"/>
          </w:p>
          <w:p w14:paraId="418B21D8" w14:textId="77777777" w:rsidR="002508D5" w:rsidRDefault="002508D5" w:rsidP="002508D5">
            <w:pPr>
              <w:pStyle w:val="TableCopy"/>
            </w:pPr>
            <w:r w:rsidRPr="006E1A3F">
              <w:rPr>
                <w:b/>
              </w:rPr>
              <w:t>Component</w:t>
            </w:r>
            <w:r>
              <w:t xml:space="preserve">: </w:t>
            </w:r>
          </w:p>
          <w:p w14:paraId="119E3D1A" w14:textId="2DA428B7" w:rsidR="002508D5" w:rsidRPr="003453B5" w:rsidRDefault="00C11181" w:rsidP="002508D5">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9ADBEB" w14:textId="77777777" w:rsidR="002508D5" w:rsidRPr="003453B5" w:rsidRDefault="002508D5" w:rsidP="002508D5">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F3BF88" w14:textId="77777777" w:rsidR="002508D5" w:rsidRPr="006E1A3F" w:rsidRDefault="002508D5" w:rsidP="002508D5">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07934E" w14:textId="77777777" w:rsidR="002508D5" w:rsidRPr="006E1A3F" w:rsidRDefault="002508D5" w:rsidP="002508D5">
            <w:pPr>
              <w:pStyle w:val="TableCopy"/>
              <w:jc w:val="center"/>
              <w:rPr>
                <w:b/>
              </w:rPr>
            </w:pPr>
            <w:r>
              <w:rPr>
                <w:b/>
              </w:rPr>
              <w:t>R/</w:t>
            </w:r>
            <w:r w:rsidRPr="006E1A3F">
              <w:rPr>
                <w:b/>
              </w:rPr>
              <w:t>H/RO</w:t>
            </w:r>
          </w:p>
        </w:tc>
      </w:tr>
    </w:tbl>
    <w:p w14:paraId="7E7CEB4C" w14:textId="77777777" w:rsidR="00FB68DF" w:rsidRDefault="00FB68DF" w:rsidP="00FB68DF">
      <w:pPr>
        <w:rPr>
          <w:kern w:val="32"/>
        </w:rPr>
      </w:pPr>
    </w:p>
    <w:p w14:paraId="195BCD3B" w14:textId="77777777" w:rsidR="00FB68DF" w:rsidRDefault="00FB68DF" w:rsidP="00FB68DF">
      <w:pPr>
        <w:rPr>
          <w:kern w:val="32"/>
        </w:rPr>
      </w:pPr>
    </w:p>
    <w:p w14:paraId="13E3BDA0" w14:textId="30B3BF05" w:rsidR="00A87683" w:rsidRPr="001C786F" w:rsidRDefault="00F84076" w:rsidP="00A87683">
      <w:pPr>
        <w:pStyle w:val="Heading2"/>
        <w:rPr>
          <w:kern w:val="32"/>
        </w:rPr>
      </w:pPr>
      <w:bookmarkStart w:id="58" w:name="_Toc107181791"/>
      <w:bookmarkStart w:id="59" w:name="_Toc108161816"/>
      <w:bookmarkStart w:id="60" w:name="_Toc157856635"/>
      <w:r>
        <w:br w:type="page"/>
      </w:r>
      <w:bookmarkStart w:id="61" w:name="_Toc1977191"/>
      <w:r w:rsidR="00A87683">
        <w:rPr>
          <w:kern w:val="32"/>
        </w:rPr>
        <w:lastRenderedPageBreak/>
        <w:t>Section</w:t>
      </w:r>
    </w:p>
    <w:p w14:paraId="22EE6C55" w14:textId="05CA9BD2" w:rsidR="00A87683" w:rsidRDefault="00A87683" w:rsidP="00A87683">
      <w:pPr>
        <w:pStyle w:val="Heading3"/>
        <w:rPr>
          <w:noProof/>
        </w:rPr>
      </w:pPr>
      <w:r>
        <w:rPr>
          <w:noProof/>
        </w:rPr>
        <w:t>Desktop Design – Section</w:t>
      </w:r>
    </w:p>
    <w:p w14:paraId="2FBEC99E" w14:textId="33D0043D" w:rsidR="00A87683" w:rsidRPr="00802077" w:rsidRDefault="00A87683" w:rsidP="00A87683">
      <w:pPr>
        <w:ind w:left="-720"/>
      </w:pPr>
      <w:r>
        <w:tab/>
      </w:r>
      <w:r w:rsidR="00F05520">
        <w:rPr>
          <w:noProof/>
        </w:rPr>
        <w:drawing>
          <wp:inline distT="0" distB="0" distL="0" distR="0" wp14:anchorId="4E3F632A" wp14:editId="51D3A000">
            <wp:extent cx="5943600" cy="3613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13785"/>
                    </a:xfrm>
                    <a:prstGeom prst="rect">
                      <a:avLst/>
                    </a:prstGeom>
                  </pic:spPr>
                </pic:pic>
              </a:graphicData>
            </a:graphic>
          </wp:inline>
        </w:drawing>
      </w:r>
    </w:p>
    <w:p w14:paraId="45496E3B" w14:textId="77777777" w:rsidR="00A87683" w:rsidRDefault="00A87683" w:rsidP="00A87683">
      <w:pPr>
        <w:pStyle w:val="Heading3"/>
      </w:pPr>
      <w:r>
        <w:t>Notes &amp; Requirements</w:t>
      </w:r>
    </w:p>
    <w:p w14:paraId="2D1695A1" w14:textId="1E5C4E64" w:rsidR="00A87683" w:rsidRPr="00AC1849" w:rsidRDefault="00177C1C" w:rsidP="00A87683">
      <w:pPr>
        <w:pStyle w:val="CopyItem"/>
        <w:numPr>
          <w:ilvl w:val="0"/>
          <w:numId w:val="27"/>
        </w:numPr>
        <w:tabs>
          <w:tab w:val="clear" w:pos="720"/>
        </w:tabs>
      </w:pPr>
      <w:r>
        <w:t xml:space="preserve"> </w:t>
      </w:r>
    </w:p>
    <w:p w14:paraId="56770885" w14:textId="56381F0E" w:rsidR="00A87683" w:rsidRDefault="00A87683" w:rsidP="00A87683">
      <w:pPr>
        <w:pStyle w:val="Heading3"/>
      </w:pPr>
      <w:r>
        <w:t>Schema – Sectio</w:t>
      </w:r>
      <w:r w:rsidR="00177C1C">
        <w:t>n</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A87683" w:rsidRPr="003453B5" w14:paraId="38C5CB99" w14:textId="77777777" w:rsidTr="00A87683">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F8EB7A6" w14:textId="77777777" w:rsidR="00A87683" w:rsidRPr="003453B5" w:rsidRDefault="00A87683" w:rsidP="00A87683">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283346" w14:textId="77777777" w:rsidR="00A87683" w:rsidRPr="003453B5" w:rsidRDefault="00A87683" w:rsidP="00A87683">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E43C159" w14:textId="77777777" w:rsidR="00A87683" w:rsidRPr="003453B5" w:rsidRDefault="00A87683" w:rsidP="00A87683">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85D40A9" w14:textId="77777777" w:rsidR="00A87683" w:rsidRPr="003453B5" w:rsidRDefault="00A87683" w:rsidP="00A87683">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865841" w14:textId="77777777" w:rsidR="00A87683" w:rsidRPr="006E1A3F" w:rsidRDefault="00A87683" w:rsidP="00A87683">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8F48CAE" w14:textId="77777777" w:rsidR="00A87683" w:rsidRPr="006E1A3F" w:rsidRDefault="00A87683" w:rsidP="00A87683">
            <w:pPr>
              <w:pStyle w:val="TableHd"/>
              <w:jc w:val="center"/>
            </w:pPr>
            <w:r>
              <w:t>R/</w:t>
            </w:r>
            <w:r w:rsidRPr="006E1A3F">
              <w:t>H/RO</w:t>
            </w:r>
          </w:p>
        </w:tc>
      </w:tr>
      <w:tr w:rsidR="00543CA2" w:rsidRPr="003453B5" w14:paraId="6C926C69"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8DAB926" w14:textId="628CF87E" w:rsidR="00543CA2" w:rsidRPr="003453B5" w:rsidRDefault="00543CA2" w:rsidP="00543CA2">
            <w:pPr>
              <w:pStyle w:val="TableCopy"/>
            </w:pPr>
            <w:r>
              <w:t>Banner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9FDA838" w14:textId="5F9BE3A2" w:rsidR="00543CA2" w:rsidRDefault="00543CA2" w:rsidP="00543CA2">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32B4CC7" w14:textId="6F4DFC6D" w:rsidR="00543CA2" w:rsidRPr="003453B5" w:rsidRDefault="00543CA2" w:rsidP="00543CA2">
            <w:pPr>
              <w:pStyle w:val="TableCopy"/>
            </w:pPr>
            <w:proofErr w:type="spellStart"/>
            <w:r w:rsidRPr="00F05520">
              <w:rPr>
                <w:b/>
              </w:rPr>
              <w:t>AssetTypes</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F2D3F5D" w14:textId="7DC4434E" w:rsidR="00543CA2" w:rsidRDefault="00543CA2" w:rsidP="00543CA2">
            <w:pPr>
              <w:pStyle w:val="TableCopy"/>
            </w:pPr>
            <w:r>
              <w:t>If this is set to an image, that image will display as the banner. If this is left blank, the banner image will inherit from the Section page that this page is a descendant of in the site tree. If there is no banner image on a section page above the area will display as a solid color.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E4C128" w14:textId="1DD9D9A3" w:rsidR="00543CA2" w:rsidRDefault="00543CA2" w:rsidP="00543CA2">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3D2E470" w14:textId="77777777" w:rsidR="00543CA2" w:rsidRDefault="00543CA2" w:rsidP="00543CA2">
            <w:pPr>
              <w:pStyle w:val="TableCopy"/>
              <w:jc w:val="center"/>
              <w:rPr>
                <w:b/>
              </w:rPr>
            </w:pPr>
          </w:p>
        </w:tc>
      </w:tr>
      <w:tr w:rsidR="00543CA2" w:rsidRPr="003453B5" w14:paraId="757C382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B9A40A" w14:textId="77777777" w:rsidR="00543CA2" w:rsidRPr="003453B5" w:rsidRDefault="00543CA2" w:rsidP="00543CA2">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D6F963" w14:textId="77777777" w:rsidR="00543CA2" w:rsidRPr="003453B5" w:rsidRDefault="00543CA2" w:rsidP="00543CA2">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2A1812"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EA1A7F" w14:textId="77777777" w:rsidR="00543CA2" w:rsidRPr="003453B5" w:rsidRDefault="00543CA2" w:rsidP="00543CA2">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073735" w14:textId="2698D97E" w:rsidR="00543CA2" w:rsidRPr="006E1A3F" w:rsidRDefault="00543CA2" w:rsidP="00543CA2">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DDA126" w14:textId="77777777" w:rsidR="00543CA2" w:rsidRPr="006E1A3F" w:rsidRDefault="00543CA2" w:rsidP="00543CA2">
            <w:pPr>
              <w:pStyle w:val="TableCopy"/>
              <w:jc w:val="center"/>
              <w:rPr>
                <w:b/>
              </w:rPr>
            </w:pPr>
            <w:r>
              <w:rPr>
                <w:b/>
              </w:rPr>
              <w:t>R</w:t>
            </w:r>
          </w:p>
        </w:tc>
      </w:tr>
      <w:tr w:rsidR="00543CA2" w:rsidRPr="003453B5" w14:paraId="6E1F91C1"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772ACF5" w14:textId="256D2A0D" w:rsidR="00543CA2" w:rsidRPr="003453B5" w:rsidRDefault="00543CA2" w:rsidP="00543CA2">
            <w:pPr>
              <w:pStyle w:val="TableCopy"/>
            </w:pPr>
            <w:r>
              <w:t>Subtitle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561DE76" w14:textId="6DBE2419" w:rsidR="00543CA2" w:rsidRDefault="00543CA2" w:rsidP="00543CA2">
            <w:pPr>
              <w:pStyle w:val="TableCopy"/>
            </w:pPr>
            <w:r>
              <w:t>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6A03C32"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C321025" w14:textId="77777777" w:rsidR="00543CA2"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7A24E4E" w14:textId="327BD0D0" w:rsidR="00543CA2" w:rsidRDefault="00543CA2" w:rsidP="00543CA2">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8A2F1B6" w14:textId="77777777" w:rsidR="00543CA2" w:rsidRDefault="00543CA2" w:rsidP="00543CA2">
            <w:pPr>
              <w:pStyle w:val="TableCopy"/>
              <w:jc w:val="center"/>
              <w:rPr>
                <w:b/>
              </w:rPr>
            </w:pPr>
          </w:p>
        </w:tc>
      </w:tr>
      <w:tr w:rsidR="00543CA2" w:rsidRPr="003453B5" w14:paraId="4C732C70"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CB2BA" w14:textId="77777777" w:rsidR="00543CA2" w:rsidRPr="003453B5" w:rsidRDefault="00543CA2" w:rsidP="00543CA2">
            <w:pPr>
              <w:pStyle w:val="TableCopy"/>
            </w:pPr>
            <w:r w:rsidRPr="003453B5">
              <w:lastRenderedPageBreak/>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91602F" w14:textId="77777777" w:rsidR="00543CA2" w:rsidRPr="003453B5" w:rsidRDefault="00543CA2" w:rsidP="00543CA2">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23EA61"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E35617" w14:textId="77777777" w:rsidR="00543CA2" w:rsidRPr="003453B5" w:rsidRDefault="00543CA2" w:rsidP="00543CA2">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A9BCD" w14:textId="77777777" w:rsidR="00543CA2" w:rsidRPr="006E1A3F" w:rsidRDefault="00543CA2" w:rsidP="00543CA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7F372" w14:textId="77777777" w:rsidR="00543CA2" w:rsidRPr="006E1A3F" w:rsidRDefault="00543CA2" w:rsidP="00543CA2">
            <w:pPr>
              <w:pStyle w:val="TableCopy"/>
              <w:jc w:val="center"/>
              <w:rPr>
                <w:b/>
              </w:rPr>
            </w:pPr>
            <w:r>
              <w:rPr>
                <w:b/>
              </w:rPr>
              <w:t>R</w:t>
            </w:r>
          </w:p>
        </w:tc>
      </w:tr>
      <w:tr w:rsidR="00543CA2" w:rsidRPr="003453B5" w14:paraId="5ADDED16"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97C9E39" w14:textId="77777777" w:rsidR="00543CA2" w:rsidRPr="003453B5" w:rsidRDefault="00543CA2" w:rsidP="00543CA2">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CCEF33C" w14:textId="77777777" w:rsidR="00543CA2" w:rsidRDefault="00543CA2" w:rsidP="00543CA2">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A560874" w14:textId="77777777" w:rsidR="00543CA2" w:rsidRPr="003453B5" w:rsidRDefault="00543CA2" w:rsidP="00543CA2">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18F4B2C" w14:textId="77777777" w:rsidR="00543CA2"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438237" w14:textId="72085A3D"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5E770C4" w14:textId="77777777" w:rsidR="00543CA2" w:rsidRDefault="00543CA2" w:rsidP="00543CA2">
            <w:pPr>
              <w:pStyle w:val="TableCopy"/>
              <w:jc w:val="center"/>
              <w:rPr>
                <w:b/>
              </w:rPr>
            </w:pPr>
          </w:p>
        </w:tc>
      </w:tr>
      <w:tr w:rsidR="00543CA2" w:rsidRPr="003453B5" w14:paraId="66DD2A27"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EDD55B0" w14:textId="77777777" w:rsidR="00543CA2" w:rsidRDefault="00543CA2" w:rsidP="00543CA2">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C2CFB9B" w14:textId="77777777" w:rsidR="00543CA2" w:rsidRDefault="00543CA2" w:rsidP="00543CA2">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4BD4BC4" w14:textId="77777777" w:rsidR="00543CA2" w:rsidRPr="008B230A" w:rsidRDefault="00543CA2" w:rsidP="00543CA2">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D106B9B" w14:textId="77777777" w:rsidR="00543CA2" w:rsidRDefault="00543CA2" w:rsidP="00543CA2">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9FCE522" w14:textId="77777777"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5EF42AA" w14:textId="77777777" w:rsidR="00543CA2" w:rsidRDefault="00543CA2" w:rsidP="00543CA2">
            <w:pPr>
              <w:pStyle w:val="TableCopy"/>
              <w:jc w:val="center"/>
              <w:rPr>
                <w:b/>
              </w:rPr>
            </w:pPr>
            <w:r>
              <w:rPr>
                <w:b/>
              </w:rPr>
              <w:t>R</w:t>
            </w:r>
          </w:p>
        </w:tc>
      </w:tr>
      <w:tr w:rsidR="00543CA2" w:rsidRPr="003453B5" w14:paraId="32934154"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DA7156D" w14:textId="77777777" w:rsidR="00543CA2" w:rsidRDefault="00543CA2" w:rsidP="00543CA2">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DEDC8B9" w14:textId="77777777" w:rsidR="00543CA2" w:rsidRDefault="00543CA2" w:rsidP="00543CA2">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63A17AE" w14:textId="77777777" w:rsidR="00543CA2" w:rsidRDefault="00543CA2" w:rsidP="00543CA2">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DAB4A13" w14:textId="77777777" w:rsidR="00543CA2" w:rsidRDefault="00543CA2" w:rsidP="00543CA2">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F4588E6" w14:textId="77777777"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9A1E321" w14:textId="77777777" w:rsidR="00543CA2" w:rsidRDefault="00543CA2" w:rsidP="00543CA2">
            <w:pPr>
              <w:pStyle w:val="TableCopy"/>
              <w:jc w:val="center"/>
              <w:rPr>
                <w:b/>
              </w:rPr>
            </w:pPr>
          </w:p>
        </w:tc>
      </w:tr>
      <w:tr w:rsidR="00543CA2" w:rsidRPr="003453B5" w14:paraId="7D7F97AA"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63E1346" w14:textId="6FCADF9F" w:rsidR="00543CA2" w:rsidRPr="003453B5" w:rsidRDefault="00543CA2" w:rsidP="00543CA2">
            <w:pPr>
              <w:pStyle w:val="TableCopy"/>
            </w:pPr>
            <w:r>
              <w:t>Display Section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6764384" w14:textId="4277FF6E" w:rsidR="00543CA2" w:rsidRPr="003453B5" w:rsidRDefault="00543CA2" w:rsidP="00543CA2">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A605665" w14:textId="60CECC7C" w:rsidR="00543CA2" w:rsidRPr="003453B5" w:rsidRDefault="00543CA2" w:rsidP="00543CA2">
            <w:pPr>
              <w:pStyle w:val="TableCopy"/>
            </w:pPr>
            <w:r w:rsidRPr="00C11181">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CDF4924" w14:textId="30626077" w:rsidR="00543CA2" w:rsidRPr="003453B5" w:rsidRDefault="00543CA2" w:rsidP="00543CA2">
            <w:pPr>
              <w:pStyle w:val="TableCopy"/>
            </w:pPr>
            <w:r>
              <w:t>Section navigation is coming from the section control. This automatically displays the children of this section page, one level deep. You can place pages in folders below this page and they will not display in the section navigation. Uncheck this box to hide the section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D05CBDC" w14:textId="457AD5EA" w:rsidR="00543CA2" w:rsidRPr="006E1A3F" w:rsidRDefault="00543CA2" w:rsidP="00543CA2">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6A9268" w14:textId="40B6FDF0" w:rsidR="00543CA2" w:rsidRPr="006E1A3F" w:rsidRDefault="00543CA2" w:rsidP="00543CA2">
            <w:pPr>
              <w:pStyle w:val="TableCopy"/>
              <w:jc w:val="center"/>
              <w:rPr>
                <w:b/>
              </w:rPr>
            </w:pPr>
            <w:r>
              <w:rPr>
                <w:b/>
              </w:rPr>
              <w:t>RO</w:t>
            </w:r>
          </w:p>
        </w:tc>
      </w:tr>
      <w:tr w:rsidR="00543CA2" w:rsidRPr="003453B5" w14:paraId="17B41E82"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2EA4693" w14:textId="37A3B011" w:rsidR="00543CA2" w:rsidRPr="003453B5" w:rsidRDefault="00543CA2" w:rsidP="00543CA2">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0A24BF3" w14:textId="1DA6587C" w:rsidR="00543CA2" w:rsidRPr="003453B5" w:rsidRDefault="00543CA2" w:rsidP="00543CA2">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AED575E" w14:textId="12292922" w:rsidR="00543CA2" w:rsidRPr="003453B5" w:rsidRDefault="00543CA2" w:rsidP="00543CA2">
            <w:pPr>
              <w:pStyle w:val="TableCopy"/>
            </w:pPr>
            <w:proofErr w:type="spellStart"/>
            <w:r w:rsidRPr="00D33704">
              <w:rPr>
                <w:b/>
              </w:rPr>
              <w:t>CompTypes</w:t>
            </w:r>
            <w:proofErr w:type="spellEnd"/>
            <w:r>
              <w:t xml:space="preserve">: </w:t>
            </w:r>
            <w:proofErr w:type="spellStart"/>
            <w:r>
              <w:t>RowFeatures</w:t>
            </w:r>
            <w:proofErr w:type="spellEnd"/>
            <w:r>
              <w:t xml:space="preserve">, </w:t>
            </w:r>
            <w:proofErr w:type="spellStart"/>
            <w:r>
              <w:t>RowCTA</w:t>
            </w:r>
            <w:proofErr w:type="spellEnd"/>
            <w:r>
              <w:t xml:space="preserve">, </w:t>
            </w:r>
            <w:proofErr w:type="spellStart"/>
            <w:r>
              <w:t>RowRecentItems</w:t>
            </w:r>
            <w:proofErr w:type="spellEnd"/>
            <w:r>
              <w:t xml:space="preserve">, </w:t>
            </w:r>
            <w:proofErr w:type="spellStart"/>
            <w:r>
              <w:t>RowWYSIWYG</w:t>
            </w:r>
            <w:proofErr w:type="spellEnd"/>
            <w:r>
              <w:t xml:space="preserve">, </w:t>
            </w:r>
            <w:proofErr w:type="spellStart"/>
            <w:r>
              <w:t>RowAccordionMenu</w:t>
            </w:r>
            <w:proofErr w:type="spellEnd"/>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1E3D6EE4" w14:textId="5ACF2EAF" w:rsidR="00543CA2" w:rsidRPr="003453B5" w:rsidRDefault="00543CA2" w:rsidP="00543CA2">
            <w:pPr>
              <w:pStyle w:val="TableCopy"/>
            </w:pPr>
            <w:r>
              <w:t>Components will display in rows in the order that they are put into the list.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D3EE15" w14:textId="146D4050" w:rsidR="00543CA2" w:rsidRPr="006E1A3F" w:rsidRDefault="00543CA2" w:rsidP="00543CA2">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E615986" w14:textId="77777777" w:rsidR="00543CA2" w:rsidRPr="006E1A3F" w:rsidRDefault="00543CA2" w:rsidP="00543CA2">
            <w:pPr>
              <w:pStyle w:val="TableCopy"/>
              <w:jc w:val="center"/>
              <w:rPr>
                <w:b/>
              </w:rPr>
            </w:pPr>
          </w:p>
        </w:tc>
      </w:tr>
      <w:tr w:rsidR="00543CA2" w:rsidRPr="003453B5" w14:paraId="48C145D9"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0316DF" w14:textId="77777777" w:rsidR="00543CA2" w:rsidRPr="003453B5" w:rsidRDefault="00543CA2" w:rsidP="00543CA2">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916B50" w14:textId="77777777" w:rsidR="00543CA2" w:rsidRPr="003453B5" w:rsidRDefault="00543CA2" w:rsidP="00543CA2">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CEB11C" w14:textId="77777777" w:rsidR="00543CA2" w:rsidRDefault="00543CA2" w:rsidP="00543CA2">
            <w:pPr>
              <w:pStyle w:val="TableCopy"/>
            </w:pPr>
            <w:proofErr w:type="spellStart"/>
            <w:r w:rsidRPr="00D33704">
              <w:rPr>
                <w:b/>
              </w:rPr>
              <w:t>EmbeddedbyDefault</w:t>
            </w:r>
            <w:proofErr w:type="spellEnd"/>
            <w:r>
              <w:t>: true</w:t>
            </w:r>
          </w:p>
          <w:p w14:paraId="626D38DD"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B713F" w14:textId="77777777" w:rsidR="00543CA2" w:rsidRPr="003453B5"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A43424" w14:textId="77777777" w:rsidR="00543CA2" w:rsidRPr="002508D5" w:rsidRDefault="00543CA2" w:rsidP="00543CA2">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70E9AC" w14:textId="77777777" w:rsidR="00543CA2" w:rsidRPr="002508D5" w:rsidRDefault="00543CA2" w:rsidP="00543CA2">
            <w:pPr>
              <w:pStyle w:val="TableCopy"/>
              <w:jc w:val="center"/>
            </w:pPr>
            <w:r w:rsidRPr="002508D5">
              <w:t>H</w:t>
            </w:r>
          </w:p>
        </w:tc>
      </w:tr>
      <w:tr w:rsidR="00543CA2" w:rsidRPr="003453B5" w14:paraId="60327DF2"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39A171EB" w14:textId="77777777" w:rsidR="00543CA2" w:rsidRPr="003453B5" w:rsidRDefault="00543CA2" w:rsidP="00543CA2">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019C2748" w14:textId="77777777" w:rsidR="00543CA2" w:rsidRPr="003453B5" w:rsidRDefault="00543CA2" w:rsidP="00543CA2">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E9B9FA4" w14:textId="77777777" w:rsidR="00543CA2" w:rsidRPr="003453B5" w:rsidRDefault="00543CA2" w:rsidP="00543CA2">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1348300C" w14:textId="77777777" w:rsidR="00543CA2" w:rsidRPr="003453B5"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367F6A7" w14:textId="77777777" w:rsidR="00543CA2" w:rsidRPr="002508D5" w:rsidRDefault="00543CA2" w:rsidP="00543CA2">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566E4AA5" w14:textId="77777777" w:rsidR="00543CA2" w:rsidRPr="002508D5" w:rsidRDefault="00543CA2" w:rsidP="00543CA2">
            <w:pPr>
              <w:pStyle w:val="TableCopy"/>
              <w:jc w:val="center"/>
            </w:pPr>
          </w:p>
        </w:tc>
      </w:tr>
      <w:tr w:rsidR="00543CA2" w:rsidRPr="003453B5" w14:paraId="4EDEA727"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169D3C" w14:textId="77777777" w:rsidR="00543CA2" w:rsidRPr="003453B5" w:rsidRDefault="00543CA2" w:rsidP="00543CA2">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9AC4FC" w14:textId="77777777" w:rsidR="00543CA2" w:rsidRPr="003453B5" w:rsidRDefault="00543CA2" w:rsidP="00543CA2">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83EE9B" w14:textId="77777777" w:rsidR="00543CA2" w:rsidRDefault="00543CA2" w:rsidP="00543CA2">
            <w:pPr>
              <w:pStyle w:val="TableCopy"/>
            </w:pPr>
            <w:r w:rsidRPr="006E1A3F">
              <w:rPr>
                <w:b/>
              </w:rPr>
              <w:t>Navigation Type:</w:t>
            </w:r>
            <w:r w:rsidRPr="003453B5">
              <w:t xml:space="preserve"> Ancestors</w:t>
            </w:r>
          </w:p>
          <w:p w14:paraId="2665A234" w14:textId="77777777" w:rsidR="00543CA2" w:rsidRDefault="00543CA2" w:rsidP="00543CA2">
            <w:pPr>
              <w:pStyle w:val="TableCopy"/>
            </w:pPr>
            <w:r w:rsidRPr="006E1A3F">
              <w:rPr>
                <w:b/>
              </w:rPr>
              <w:t>Start Page:</w:t>
            </w:r>
            <w:r>
              <w:rPr>
                <w:b/>
              </w:rPr>
              <w:t xml:space="preserve"> </w:t>
            </w:r>
            <w:proofErr w:type="spellStart"/>
            <w:r>
              <w:t>xID</w:t>
            </w:r>
            <w:proofErr w:type="spellEnd"/>
            <w:r>
              <w:t xml:space="preserve"> for the site folder.</w:t>
            </w:r>
          </w:p>
          <w:p w14:paraId="240C5BF7" w14:textId="77777777" w:rsidR="00543CA2" w:rsidRPr="006E1A3F" w:rsidRDefault="00543CA2" w:rsidP="00543CA2">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30D99E" w14:textId="77777777" w:rsidR="00543CA2" w:rsidRPr="003453B5" w:rsidRDefault="00543CA2" w:rsidP="00543CA2">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192F6E" w14:textId="77777777" w:rsidR="00543CA2" w:rsidRPr="006E1A3F"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3D6F2C" w14:textId="77777777" w:rsidR="00543CA2" w:rsidRPr="006E1A3F" w:rsidRDefault="00543CA2" w:rsidP="00543CA2">
            <w:pPr>
              <w:pStyle w:val="TableCopy"/>
              <w:jc w:val="center"/>
              <w:rPr>
                <w:b/>
              </w:rPr>
            </w:pPr>
            <w:r>
              <w:rPr>
                <w:b/>
              </w:rPr>
              <w:t>R/</w:t>
            </w:r>
            <w:r w:rsidRPr="006E1A3F">
              <w:rPr>
                <w:b/>
              </w:rPr>
              <w:t>H/RO</w:t>
            </w:r>
          </w:p>
        </w:tc>
      </w:tr>
      <w:tr w:rsidR="00543CA2" w:rsidRPr="003453B5" w14:paraId="0216E2DC"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BF5789" w14:textId="7BBFAB7A" w:rsidR="00543CA2" w:rsidRPr="003453B5" w:rsidRDefault="00543CA2" w:rsidP="00543CA2">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8E10D7" w14:textId="57BCAA84" w:rsidR="00543CA2" w:rsidRPr="003453B5" w:rsidRDefault="00543CA2" w:rsidP="00543CA2">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9DAAC6" w14:textId="77777777" w:rsidR="00543CA2" w:rsidRDefault="00543CA2" w:rsidP="00543CA2">
            <w:pPr>
              <w:pStyle w:val="TableCopy"/>
            </w:pPr>
            <w:proofErr w:type="spellStart"/>
            <w:r w:rsidRPr="006E1A3F">
              <w:rPr>
                <w:b/>
              </w:rPr>
              <w:t>CompTypes</w:t>
            </w:r>
            <w:proofErr w:type="spellEnd"/>
            <w:r w:rsidRPr="003453B5">
              <w:t xml:space="preserve">: </w:t>
            </w:r>
          </w:p>
          <w:p w14:paraId="4BAD5029" w14:textId="77777777" w:rsidR="00543CA2" w:rsidRDefault="00543CA2" w:rsidP="00543CA2">
            <w:pPr>
              <w:pStyle w:val="TableCopy"/>
            </w:pPr>
            <w:proofErr w:type="spellStart"/>
            <w:r>
              <w:t>SectionControl</w:t>
            </w:r>
            <w:proofErr w:type="spellEnd"/>
          </w:p>
          <w:p w14:paraId="52E913C1" w14:textId="77777777" w:rsidR="00543CA2" w:rsidRDefault="00543CA2" w:rsidP="00543CA2">
            <w:pPr>
              <w:pStyle w:val="TableCopy"/>
            </w:pPr>
            <w:r w:rsidRPr="006E1A3F">
              <w:rPr>
                <w:b/>
              </w:rPr>
              <w:lastRenderedPageBreak/>
              <w:t>Component</w:t>
            </w:r>
            <w:r>
              <w:t xml:space="preserve">: </w:t>
            </w:r>
          </w:p>
          <w:p w14:paraId="6108538E" w14:textId="52A7AB4E" w:rsidR="00543CA2" w:rsidRPr="003453B5" w:rsidRDefault="00543CA2" w:rsidP="00543CA2">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A5C0F" w14:textId="5A2A62DB" w:rsidR="00543CA2" w:rsidRPr="003453B5" w:rsidRDefault="00543CA2" w:rsidP="00543CA2">
            <w:pPr>
              <w:pStyle w:val="TableCopy"/>
            </w:pPr>
            <w:r>
              <w:lastRenderedPageBreak/>
              <w:t xml:space="preserve">Manually set where a new section should start. New pages made under a section will inherit from the closest </w:t>
            </w:r>
            <w:r>
              <w:lastRenderedPageBreak/>
              <w:t>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2A6D63" w14:textId="77777777" w:rsidR="00543CA2" w:rsidRPr="006E1A3F"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342D0" w14:textId="787C2BC8" w:rsidR="00543CA2" w:rsidRPr="006E1A3F" w:rsidRDefault="00543CA2" w:rsidP="00543CA2">
            <w:pPr>
              <w:pStyle w:val="TableCopy"/>
              <w:jc w:val="center"/>
              <w:rPr>
                <w:b/>
              </w:rPr>
            </w:pPr>
            <w:r>
              <w:rPr>
                <w:b/>
              </w:rPr>
              <w:t>R/</w:t>
            </w:r>
            <w:r w:rsidRPr="006E1A3F">
              <w:rPr>
                <w:b/>
              </w:rPr>
              <w:t>H/RO</w:t>
            </w:r>
          </w:p>
        </w:tc>
      </w:tr>
    </w:tbl>
    <w:p w14:paraId="2B1DBEB0" w14:textId="55598E3F" w:rsidR="00177C1C" w:rsidRPr="001C786F" w:rsidRDefault="00177C1C" w:rsidP="00177C1C">
      <w:pPr>
        <w:pStyle w:val="Heading2"/>
        <w:rPr>
          <w:kern w:val="32"/>
        </w:rPr>
      </w:pPr>
      <w:r>
        <w:rPr>
          <w:kern w:val="32"/>
        </w:rPr>
        <w:t>Detail Page</w:t>
      </w:r>
    </w:p>
    <w:p w14:paraId="2F292088" w14:textId="4B0B3D9D" w:rsidR="00177C1C" w:rsidRDefault="00177C1C" w:rsidP="00177C1C">
      <w:pPr>
        <w:pStyle w:val="Heading3"/>
        <w:rPr>
          <w:noProof/>
        </w:rPr>
      </w:pPr>
      <w:r>
        <w:rPr>
          <w:noProof/>
        </w:rPr>
        <w:t>Desktop Design – Detail Page</w:t>
      </w:r>
    </w:p>
    <w:p w14:paraId="57D1DCE4" w14:textId="5C826D6F" w:rsidR="00177C1C" w:rsidRPr="00802077" w:rsidRDefault="00177C1C" w:rsidP="00177C1C">
      <w:pPr>
        <w:ind w:left="-720"/>
      </w:pPr>
      <w:r>
        <w:tab/>
      </w:r>
      <w:r w:rsidR="00F05520">
        <w:rPr>
          <w:noProof/>
        </w:rPr>
        <w:drawing>
          <wp:inline distT="0" distB="0" distL="0" distR="0" wp14:anchorId="12AD213B" wp14:editId="4F86A078">
            <wp:extent cx="5943600" cy="4529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29455"/>
                    </a:xfrm>
                    <a:prstGeom prst="rect">
                      <a:avLst/>
                    </a:prstGeom>
                  </pic:spPr>
                </pic:pic>
              </a:graphicData>
            </a:graphic>
          </wp:inline>
        </w:drawing>
      </w:r>
    </w:p>
    <w:p w14:paraId="29140EB7" w14:textId="77777777" w:rsidR="00177C1C" w:rsidRDefault="00177C1C" w:rsidP="00177C1C">
      <w:pPr>
        <w:pStyle w:val="Heading3"/>
      </w:pPr>
      <w:r>
        <w:t>Notes &amp; Requirements</w:t>
      </w:r>
    </w:p>
    <w:p w14:paraId="01854DF0" w14:textId="483A43D4" w:rsidR="00177C1C" w:rsidRDefault="000B17AD" w:rsidP="00177C1C">
      <w:pPr>
        <w:pStyle w:val="CopyItem"/>
        <w:numPr>
          <w:ilvl w:val="0"/>
          <w:numId w:val="35"/>
        </w:numPr>
        <w:tabs>
          <w:tab w:val="clear" w:pos="720"/>
        </w:tabs>
      </w:pPr>
      <w:r>
        <w:t>These should appear in the site below Section pages, or in folders under the home page for specific purposes such as Terms of Service and Privacy Policy.</w:t>
      </w:r>
    </w:p>
    <w:p w14:paraId="4CE1425E" w14:textId="7E48F4E1" w:rsidR="000B17AD" w:rsidRDefault="000B17AD" w:rsidP="00177C1C">
      <w:pPr>
        <w:pStyle w:val="CopyItem"/>
        <w:numPr>
          <w:ilvl w:val="0"/>
          <w:numId w:val="35"/>
        </w:numPr>
        <w:tabs>
          <w:tab w:val="clear" w:pos="720"/>
        </w:tabs>
      </w:pPr>
      <w:r>
        <w:t>Usually used when a more specific page type doesn’t fit the need.</w:t>
      </w:r>
    </w:p>
    <w:p w14:paraId="4FE745E9" w14:textId="712E49EA" w:rsidR="000B17AD" w:rsidRPr="00AC1849" w:rsidRDefault="000B17AD" w:rsidP="00177C1C">
      <w:pPr>
        <w:pStyle w:val="CopyItem"/>
        <w:numPr>
          <w:ilvl w:val="0"/>
          <w:numId w:val="35"/>
        </w:numPr>
        <w:tabs>
          <w:tab w:val="clear" w:pos="720"/>
        </w:tabs>
      </w:pPr>
      <w:r>
        <w:t>Can be nested up to 2 levels deep under a page that starts a section in a section control and still appear in left navigation.</w:t>
      </w:r>
    </w:p>
    <w:p w14:paraId="720BA04A" w14:textId="6359D191" w:rsidR="00177C1C" w:rsidRDefault="00177C1C" w:rsidP="00177C1C">
      <w:pPr>
        <w:pStyle w:val="Heading3"/>
      </w:pPr>
      <w:r>
        <w:lastRenderedPageBreak/>
        <w:t>Schema – Detail Page</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177C1C" w:rsidRPr="003453B5" w14:paraId="6DD59733" w14:textId="77777777" w:rsidTr="00C26C5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112840" w14:textId="77777777" w:rsidR="00177C1C" w:rsidRPr="003453B5" w:rsidRDefault="00177C1C" w:rsidP="00C26C5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441FDE3" w14:textId="77777777" w:rsidR="00177C1C" w:rsidRPr="003453B5" w:rsidRDefault="00177C1C" w:rsidP="00C26C5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2B5B0BF" w14:textId="77777777" w:rsidR="00177C1C" w:rsidRPr="003453B5" w:rsidRDefault="00177C1C" w:rsidP="00C26C5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F4A93EF"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B1A1E1A"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401A2F7" w14:textId="77777777" w:rsidR="00177C1C" w:rsidRPr="006E1A3F" w:rsidRDefault="00177C1C" w:rsidP="00C26C5C">
            <w:pPr>
              <w:pStyle w:val="TableHd"/>
              <w:jc w:val="center"/>
            </w:pPr>
            <w:r>
              <w:t>R/</w:t>
            </w:r>
            <w:r w:rsidRPr="006E1A3F">
              <w:t>H/RO</w:t>
            </w:r>
          </w:p>
        </w:tc>
      </w:tr>
      <w:tr w:rsidR="00F05520" w:rsidRPr="003453B5" w14:paraId="6177016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166595" w14:textId="056F1D07" w:rsidR="00F05520" w:rsidRPr="003453B5" w:rsidRDefault="00F05520" w:rsidP="00F05520">
            <w:pPr>
              <w:pStyle w:val="TableCopy"/>
            </w:pPr>
            <w:r>
              <w:t>Banner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43C7E5" w14:textId="6B60BD66" w:rsidR="00F05520" w:rsidRPr="003453B5" w:rsidRDefault="00F05520" w:rsidP="00F05520">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8499A" w14:textId="794ED196" w:rsidR="00F05520" w:rsidRPr="003453B5" w:rsidRDefault="00F05520" w:rsidP="00F05520">
            <w:pPr>
              <w:pStyle w:val="TableCopy"/>
            </w:pPr>
            <w:proofErr w:type="spellStart"/>
            <w:r w:rsidRPr="00F05520">
              <w:rPr>
                <w:b/>
              </w:rPr>
              <w:t>AssetTypes</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0C4F44" w14:textId="7E0A4003" w:rsidR="00F05520" w:rsidRPr="003453B5" w:rsidRDefault="000B17AD" w:rsidP="00F05520">
            <w:pPr>
              <w:pStyle w:val="TableCopy"/>
            </w:pPr>
            <w:r>
              <w:t xml:space="preserve">If this is set to an image, that image will display as the banner. If this is left blank, the banner image will inherit from the </w:t>
            </w:r>
            <w:r w:rsidR="00AA562D">
              <w:t>Section page that this page is a descendant of in the site tree. If there is no banner image on a section page above the area will display as a solid color.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9D7FE" w14:textId="76B2383E" w:rsidR="00F05520" w:rsidRPr="006E1A3F" w:rsidRDefault="00F05520" w:rsidP="00F05520">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F00185" w14:textId="2E2491CB" w:rsidR="00F05520" w:rsidRPr="006E1A3F" w:rsidRDefault="00F05520" w:rsidP="00F05520">
            <w:pPr>
              <w:pStyle w:val="TableCopy"/>
              <w:jc w:val="center"/>
              <w:rPr>
                <w:b/>
              </w:rPr>
            </w:pPr>
          </w:p>
        </w:tc>
      </w:tr>
      <w:tr w:rsidR="00F05520" w:rsidRPr="003453B5" w14:paraId="24D424F4"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5828C66" w14:textId="4BF9E88B" w:rsidR="00F05520" w:rsidRPr="003453B5" w:rsidRDefault="00F05520" w:rsidP="00F05520">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C50DC81" w14:textId="4D5B077E" w:rsidR="00F05520" w:rsidRDefault="00F05520" w:rsidP="00F05520">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5280439" w14:textId="77777777" w:rsidR="00F05520" w:rsidRPr="003453B5" w:rsidRDefault="00F05520" w:rsidP="00F05520">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B36E3DC" w14:textId="383B554D" w:rsidR="00F05520" w:rsidRDefault="00F05520" w:rsidP="00F05520">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3D05102" w14:textId="57442D5C" w:rsidR="00F05520" w:rsidRDefault="00F05520" w:rsidP="00F05520">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9C06449" w14:textId="6D8CF9B6" w:rsidR="00F05520" w:rsidRDefault="00F05520" w:rsidP="00F05520">
            <w:pPr>
              <w:pStyle w:val="TableCopy"/>
              <w:jc w:val="center"/>
              <w:rPr>
                <w:b/>
              </w:rPr>
            </w:pPr>
            <w:r>
              <w:rPr>
                <w:b/>
              </w:rPr>
              <w:t>R</w:t>
            </w:r>
          </w:p>
        </w:tc>
      </w:tr>
      <w:tr w:rsidR="00F05520" w:rsidRPr="003453B5" w14:paraId="15C47D0F"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20AEE48" w14:textId="77777777" w:rsidR="00F05520" w:rsidRPr="003453B5" w:rsidRDefault="00F05520" w:rsidP="00C26C5C">
            <w:pPr>
              <w:pStyle w:val="TableCopy"/>
            </w:pPr>
            <w:r>
              <w:t>Subtitle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86443F5" w14:textId="77777777" w:rsidR="00F05520" w:rsidRDefault="00F05520" w:rsidP="00C26C5C">
            <w:pPr>
              <w:pStyle w:val="TableCopy"/>
            </w:pPr>
            <w:r>
              <w:t>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98FD4F6" w14:textId="77777777" w:rsidR="00F05520" w:rsidRPr="003453B5" w:rsidRDefault="00F05520"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DE9BBBC" w14:textId="77777777" w:rsidR="00F05520" w:rsidRDefault="00F05520"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AD3D105" w14:textId="77777777" w:rsidR="00F05520" w:rsidRDefault="00F05520" w:rsidP="00C26C5C">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068FBA" w14:textId="77777777" w:rsidR="00F05520" w:rsidRDefault="00F05520" w:rsidP="00C26C5C">
            <w:pPr>
              <w:pStyle w:val="TableCopy"/>
              <w:jc w:val="center"/>
              <w:rPr>
                <w:b/>
              </w:rPr>
            </w:pPr>
          </w:p>
        </w:tc>
      </w:tr>
      <w:tr w:rsidR="00177C1C" w:rsidRPr="003453B5" w14:paraId="3CF85D5E"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7E1EE5" w14:textId="77777777" w:rsidR="00177C1C" w:rsidRPr="003453B5" w:rsidRDefault="00177C1C" w:rsidP="00C26C5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73F36F"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EC4AA"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DB7158" w14:textId="77777777" w:rsidR="00177C1C" w:rsidRPr="003453B5" w:rsidRDefault="00177C1C" w:rsidP="00C26C5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9810AB" w14:textId="77777777" w:rsidR="00177C1C" w:rsidRPr="006E1A3F" w:rsidRDefault="00177C1C"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C41F7A" w14:textId="77777777" w:rsidR="00177C1C" w:rsidRPr="006E1A3F" w:rsidRDefault="00177C1C" w:rsidP="00C26C5C">
            <w:pPr>
              <w:pStyle w:val="TableCopy"/>
              <w:jc w:val="center"/>
              <w:rPr>
                <w:b/>
              </w:rPr>
            </w:pPr>
            <w:r>
              <w:rPr>
                <w:b/>
              </w:rPr>
              <w:t>R</w:t>
            </w:r>
          </w:p>
        </w:tc>
      </w:tr>
      <w:tr w:rsidR="00177C1C" w:rsidRPr="003453B5" w14:paraId="28A9E0D8"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F22B505" w14:textId="77777777" w:rsidR="00177C1C" w:rsidRPr="003453B5" w:rsidRDefault="00177C1C" w:rsidP="00C26C5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1873A70" w14:textId="77777777" w:rsidR="00177C1C" w:rsidRDefault="00177C1C" w:rsidP="00C26C5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BD9A851" w14:textId="77777777" w:rsidR="00177C1C" w:rsidRPr="003453B5" w:rsidRDefault="00177C1C" w:rsidP="00C26C5C">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81AE5CC" w14:textId="77777777" w:rsidR="00177C1C"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AEE89B0"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C252930" w14:textId="77777777" w:rsidR="00177C1C" w:rsidRDefault="00177C1C" w:rsidP="00C26C5C">
            <w:pPr>
              <w:pStyle w:val="TableCopy"/>
              <w:jc w:val="center"/>
              <w:rPr>
                <w:b/>
              </w:rPr>
            </w:pPr>
          </w:p>
        </w:tc>
      </w:tr>
      <w:tr w:rsidR="00177C1C" w:rsidRPr="003453B5" w14:paraId="3CE9A612"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823801C" w14:textId="77777777" w:rsidR="00177C1C" w:rsidRDefault="00177C1C" w:rsidP="00C26C5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4F66A25" w14:textId="77777777" w:rsidR="00177C1C" w:rsidRDefault="00177C1C" w:rsidP="00C26C5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C52DB38" w14:textId="77777777" w:rsidR="00177C1C" w:rsidRPr="008B230A" w:rsidRDefault="00177C1C" w:rsidP="00C26C5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1B0BBA7" w14:textId="77777777" w:rsidR="00177C1C" w:rsidRDefault="00177C1C" w:rsidP="00C26C5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41BB402"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5D58F5D" w14:textId="77777777" w:rsidR="00177C1C" w:rsidRDefault="00177C1C" w:rsidP="00C26C5C">
            <w:pPr>
              <w:pStyle w:val="TableCopy"/>
              <w:jc w:val="center"/>
              <w:rPr>
                <w:b/>
              </w:rPr>
            </w:pPr>
            <w:r>
              <w:rPr>
                <w:b/>
              </w:rPr>
              <w:t>R</w:t>
            </w:r>
          </w:p>
        </w:tc>
      </w:tr>
      <w:tr w:rsidR="00177C1C" w:rsidRPr="003453B5" w14:paraId="2C35C49F"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A94DEB9" w14:textId="77777777" w:rsidR="00177C1C" w:rsidRDefault="00177C1C" w:rsidP="00C26C5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C314568" w14:textId="77777777" w:rsidR="00177C1C" w:rsidRDefault="00177C1C" w:rsidP="00C26C5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9409DB1" w14:textId="77777777" w:rsidR="00177C1C" w:rsidRDefault="00177C1C"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EEE7354" w14:textId="77777777" w:rsidR="00177C1C" w:rsidRDefault="00177C1C" w:rsidP="00C26C5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CCB4A2A" w14:textId="2DFE5B8D" w:rsidR="00177C1C" w:rsidRDefault="00F05520" w:rsidP="00C26C5C">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DE8EF6C" w14:textId="77777777" w:rsidR="00177C1C" w:rsidRDefault="00177C1C" w:rsidP="00C26C5C">
            <w:pPr>
              <w:pStyle w:val="TableCopy"/>
              <w:jc w:val="center"/>
              <w:rPr>
                <w:b/>
              </w:rPr>
            </w:pPr>
          </w:p>
        </w:tc>
      </w:tr>
      <w:tr w:rsidR="00E82AC0" w:rsidRPr="003453B5" w14:paraId="0F5F6930"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2A29357" w14:textId="61DA1E90" w:rsidR="00E82AC0" w:rsidRPr="003453B5" w:rsidRDefault="00E82AC0" w:rsidP="00C26C5C">
            <w:pPr>
              <w:pStyle w:val="TableCopy"/>
            </w:pPr>
            <w:r>
              <w:t>Display Left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1FB639F" w14:textId="77777777" w:rsidR="00E82AC0" w:rsidRPr="003453B5" w:rsidRDefault="00E82AC0" w:rsidP="00C26C5C">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4299DA1" w14:textId="77777777" w:rsidR="00E82AC0" w:rsidRPr="003453B5" w:rsidRDefault="00E82AC0" w:rsidP="00C26C5C">
            <w:pPr>
              <w:pStyle w:val="TableCopy"/>
            </w:pPr>
            <w:r w:rsidRPr="00C11181">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B9125A5" w14:textId="052F5301" w:rsidR="00E82AC0" w:rsidRPr="003453B5" w:rsidRDefault="00E82AC0" w:rsidP="00C26C5C">
            <w:pPr>
              <w:pStyle w:val="TableCopy"/>
            </w:pPr>
            <w:r>
              <w:t xml:space="preserve">Left navigation is coming from the section control. This automatically displays the children of this section page, two levels deep. You can place pages in </w:t>
            </w:r>
            <w:proofErr w:type="gramStart"/>
            <w:r>
              <w:t>folders</w:t>
            </w:r>
            <w:proofErr w:type="gramEnd"/>
            <w:r>
              <w:t xml:space="preserve"> and they will not display in the left navigation. Uncheck this box to hide the left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A5E03F4" w14:textId="120B056B" w:rsidR="00E82AC0" w:rsidRPr="006E1A3F" w:rsidRDefault="00F05520" w:rsidP="00C26C5C">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3CA9FC1" w14:textId="038FF8AD" w:rsidR="00E82AC0" w:rsidRPr="006E1A3F" w:rsidRDefault="00E82AC0" w:rsidP="00C26C5C">
            <w:pPr>
              <w:pStyle w:val="TableCopy"/>
              <w:jc w:val="center"/>
              <w:rPr>
                <w:b/>
              </w:rPr>
            </w:pPr>
          </w:p>
        </w:tc>
      </w:tr>
      <w:tr w:rsidR="00E82AC0" w:rsidRPr="003453B5" w14:paraId="0A9BB99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D331CF5" w14:textId="77777777" w:rsidR="00E82AC0" w:rsidRPr="003453B5" w:rsidRDefault="00E82AC0" w:rsidP="00C26C5C">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CEAD712" w14:textId="77777777" w:rsidR="00E82AC0" w:rsidRPr="003453B5" w:rsidRDefault="00E82AC0" w:rsidP="00C26C5C">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8498EF4" w14:textId="48DD6928" w:rsidR="00E82AC0" w:rsidRPr="003453B5" w:rsidRDefault="00E82AC0" w:rsidP="00C26C5C">
            <w:pPr>
              <w:pStyle w:val="TableCopy"/>
            </w:pPr>
            <w:proofErr w:type="spellStart"/>
            <w:r w:rsidRPr="00D33704">
              <w:rPr>
                <w:b/>
              </w:rPr>
              <w:t>CompTypes</w:t>
            </w:r>
            <w:proofErr w:type="spellEnd"/>
            <w:r>
              <w:t xml:space="preserve">: </w:t>
            </w:r>
            <w:proofErr w:type="spellStart"/>
            <w:r>
              <w:t>RowWYSIWYG</w:t>
            </w:r>
            <w:proofErr w:type="spellEnd"/>
            <w:r>
              <w:t xml:space="preserve">, </w:t>
            </w:r>
            <w:proofErr w:type="spellStart"/>
            <w:r>
              <w:t>RowImageandLink</w:t>
            </w:r>
            <w:proofErr w:type="spellEnd"/>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8FDF012" w14:textId="582B05EC" w:rsidR="00E82AC0" w:rsidRPr="003453B5" w:rsidRDefault="00E82AC0" w:rsidP="00C26C5C">
            <w:pPr>
              <w:pStyle w:val="TableCopy"/>
            </w:pPr>
            <w:r>
              <w:t>Components will display in rows in the order that they are put into the list.</w:t>
            </w:r>
            <w:r w:rsidR="00F05520">
              <w:t xml:space="preserve"> </w:t>
            </w:r>
            <w:r w:rsidR="00F05520" w:rsidRPr="00F05520">
              <w:rPr>
                <w:highlight w:val="cyan"/>
              </w:rPr>
              <w:t>Displays below the Body Copy.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EFBCAD" w14:textId="125D7A3C" w:rsidR="00E82AC0" w:rsidRPr="006E1A3F" w:rsidRDefault="00F05520"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8262665" w14:textId="77777777" w:rsidR="00E82AC0" w:rsidRPr="006E1A3F" w:rsidRDefault="00E82AC0" w:rsidP="00C26C5C">
            <w:pPr>
              <w:pStyle w:val="TableCopy"/>
              <w:jc w:val="center"/>
              <w:rPr>
                <w:b/>
              </w:rPr>
            </w:pPr>
          </w:p>
        </w:tc>
      </w:tr>
      <w:tr w:rsidR="00E82AC0" w:rsidRPr="003453B5" w14:paraId="59A746A8"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0D555FD" w14:textId="253946F5" w:rsidR="00E82AC0" w:rsidRDefault="00E82AC0" w:rsidP="00C26C5C">
            <w:pPr>
              <w:pStyle w:val="TableCopy"/>
            </w:pPr>
            <w:r>
              <w:t>Right Side</w:t>
            </w:r>
            <w:r w:rsidR="00764A10">
              <w:t>b</w:t>
            </w:r>
            <w:r>
              <w:t>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3509219" w14:textId="77777777" w:rsidR="00E82AC0" w:rsidRDefault="00E82AC0" w:rsidP="00C26C5C">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5016BA0" w14:textId="77777777" w:rsidR="00E82AC0" w:rsidRDefault="00E82AC0" w:rsidP="00C26C5C">
            <w:pPr>
              <w:pStyle w:val="TableCopy"/>
              <w:rPr>
                <w:b/>
              </w:rPr>
            </w:pPr>
            <w:proofErr w:type="spellStart"/>
            <w:r>
              <w:rPr>
                <w:b/>
              </w:rPr>
              <w:t>CompTypes</w:t>
            </w:r>
            <w:proofErr w:type="spellEnd"/>
            <w:r>
              <w:rPr>
                <w:b/>
              </w:rPr>
              <w:t>:</w:t>
            </w:r>
          </w:p>
          <w:p w14:paraId="628AA8D9" w14:textId="0C7028B1" w:rsidR="00E82AC0" w:rsidRPr="00A715A5" w:rsidRDefault="00E82AC0" w:rsidP="00C26C5C">
            <w:pPr>
              <w:pStyle w:val="TableCopy"/>
            </w:pPr>
            <w:proofErr w:type="spellStart"/>
            <w:r w:rsidRPr="00A715A5">
              <w:t>RowRecentItems</w:t>
            </w:r>
            <w:proofErr w:type="spellEnd"/>
            <w:r w:rsidRPr="00A715A5">
              <w:t>;</w:t>
            </w:r>
            <w:r>
              <w:t xml:space="preserve"> </w:t>
            </w:r>
            <w:proofErr w:type="spellStart"/>
            <w:r>
              <w:lastRenderedPageBreak/>
              <w:t>RowWYSIWYG</w:t>
            </w:r>
            <w:proofErr w:type="spellEnd"/>
            <w:r>
              <w:t xml:space="preserve">; </w:t>
            </w:r>
            <w:proofErr w:type="spellStart"/>
            <w:r>
              <w:t>RowImageandLink</w:t>
            </w:r>
            <w:proofErr w:type="spellEnd"/>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C7C87DC" w14:textId="77777777" w:rsidR="00E82AC0" w:rsidRPr="003453B5" w:rsidRDefault="00E82AC0"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750CDD" w14:textId="0EF58158" w:rsidR="00E82AC0" w:rsidRPr="006E1A3F" w:rsidRDefault="00F05520" w:rsidP="00C26C5C">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57B638F" w14:textId="77777777" w:rsidR="00E82AC0" w:rsidRPr="006E1A3F" w:rsidRDefault="00E82AC0" w:rsidP="00C26C5C">
            <w:pPr>
              <w:pStyle w:val="TableCopy"/>
              <w:jc w:val="center"/>
              <w:rPr>
                <w:b/>
              </w:rPr>
            </w:pPr>
          </w:p>
        </w:tc>
      </w:tr>
      <w:tr w:rsidR="00177C1C" w:rsidRPr="003453B5" w14:paraId="2BB5F09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0275E7" w14:textId="77777777" w:rsidR="00177C1C" w:rsidRPr="003453B5" w:rsidRDefault="00177C1C" w:rsidP="00C26C5C">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71D099" w14:textId="77777777" w:rsidR="00177C1C" w:rsidRPr="003453B5" w:rsidRDefault="00177C1C" w:rsidP="00C26C5C">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5C4177" w14:textId="77777777" w:rsidR="00177C1C" w:rsidRDefault="00177C1C" w:rsidP="00C26C5C">
            <w:pPr>
              <w:pStyle w:val="TableCopy"/>
            </w:pPr>
            <w:proofErr w:type="spellStart"/>
            <w:r w:rsidRPr="00D33704">
              <w:rPr>
                <w:b/>
              </w:rPr>
              <w:t>EmbeddedbyDefault</w:t>
            </w:r>
            <w:proofErr w:type="spellEnd"/>
            <w:r>
              <w:t>: true</w:t>
            </w:r>
          </w:p>
          <w:p w14:paraId="294861CD"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DCBAC8"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6652C"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940CA5" w14:textId="77777777" w:rsidR="00177C1C" w:rsidRPr="002508D5" w:rsidRDefault="00177C1C" w:rsidP="00C26C5C">
            <w:pPr>
              <w:pStyle w:val="TableCopy"/>
              <w:jc w:val="center"/>
            </w:pPr>
            <w:r w:rsidRPr="002508D5">
              <w:t>H</w:t>
            </w:r>
          </w:p>
        </w:tc>
      </w:tr>
      <w:tr w:rsidR="00177C1C" w:rsidRPr="003453B5" w14:paraId="1714D2C0"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7DDC3BE7" w14:textId="77777777" w:rsidR="00177C1C" w:rsidRPr="003453B5" w:rsidRDefault="00177C1C" w:rsidP="00C26C5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04F305B5" w14:textId="77777777" w:rsidR="00177C1C" w:rsidRPr="003453B5" w:rsidRDefault="00177C1C" w:rsidP="00C26C5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A2E9CBC" w14:textId="77777777" w:rsidR="00177C1C" w:rsidRPr="003453B5" w:rsidRDefault="00177C1C" w:rsidP="00C26C5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93FCA09"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F36B148"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03BF439" w14:textId="77777777" w:rsidR="00177C1C" w:rsidRPr="002508D5" w:rsidRDefault="00177C1C" w:rsidP="00C26C5C">
            <w:pPr>
              <w:pStyle w:val="TableCopy"/>
              <w:jc w:val="center"/>
            </w:pPr>
          </w:p>
        </w:tc>
      </w:tr>
      <w:tr w:rsidR="00177C1C" w:rsidRPr="003453B5" w14:paraId="7C1A7A6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E5D164" w14:textId="77777777" w:rsidR="00177C1C" w:rsidRPr="003453B5" w:rsidRDefault="00177C1C" w:rsidP="00C26C5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9EAFAB" w14:textId="77777777" w:rsidR="00177C1C" w:rsidRPr="003453B5" w:rsidRDefault="00177C1C" w:rsidP="00C26C5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C603F4" w14:textId="77777777" w:rsidR="00177C1C" w:rsidRDefault="00177C1C" w:rsidP="00C26C5C">
            <w:pPr>
              <w:pStyle w:val="TableCopy"/>
            </w:pPr>
            <w:r w:rsidRPr="006E1A3F">
              <w:rPr>
                <w:b/>
              </w:rPr>
              <w:t>Navigation Type:</w:t>
            </w:r>
            <w:r w:rsidRPr="003453B5">
              <w:t xml:space="preserve"> Ancestors</w:t>
            </w:r>
          </w:p>
          <w:p w14:paraId="6892629B" w14:textId="77777777" w:rsidR="00177C1C" w:rsidRDefault="00177C1C" w:rsidP="00C26C5C">
            <w:pPr>
              <w:pStyle w:val="TableCopy"/>
            </w:pPr>
            <w:r w:rsidRPr="006E1A3F">
              <w:rPr>
                <w:b/>
              </w:rPr>
              <w:t>Start Page:</w:t>
            </w:r>
            <w:r>
              <w:rPr>
                <w:b/>
              </w:rPr>
              <w:t xml:space="preserve"> </w:t>
            </w:r>
            <w:proofErr w:type="spellStart"/>
            <w:r>
              <w:t>xID</w:t>
            </w:r>
            <w:proofErr w:type="spellEnd"/>
            <w:r>
              <w:t xml:space="preserve"> for the site folder.</w:t>
            </w:r>
          </w:p>
          <w:p w14:paraId="52DDD2A3" w14:textId="77777777" w:rsidR="00177C1C" w:rsidRPr="006E1A3F" w:rsidRDefault="00177C1C" w:rsidP="00C26C5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E69A7F" w14:textId="77777777" w:rsidR="00177C1C" w:rsidRPr="003453B5" w:rsidRDefault="00177C1C" w:rsidP="00C26C5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C1C777"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0DE517" w14:textId="77777777" w:rsidR="00177C1C" w:rsidRPr="006E1A3F" w:rsidRDefault="00177C1C" w:rsidP="00C26C5C">
            <w:pPr>
              <w:pStyle w:val="TableCopy"/>
              <w:jc w:val="center"/>
              <w:rPr>
                <w:b/>
              </w:rPr>
            </w:pPr>
            <w:r>
              <w:rPr>
                <w:b/>
              </w:rPr>
              <w:t>R/</w:t>
            </w:r>
            <w:r w:rsidRPr="006E1A3F">
              <w:rPr>
                <w:b/>
              </w:rPr>
              <w:t>H/RO</w:t>
            </w:r>
          </w:p>
        </w:tc>
      </w:tr>
      <w:tr w:rsidR="00C11181" w:rsidRPr="003453B5" w14:paraId="55A05A0E"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D75DA0" w14:textId="2B0E10BA"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2F7540" w14:textId="2221AAE0"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D6ACEF" w14:textId="77777777" w:rsidR="00C11181" w:rsidRDefault="00C11181" w:rsidP="00C11181">
            <w:pPr>
              <w:pStyle w:val="TableCopy"/>
            </w:pPr>
            <w:proofErr w:type="spellStart"/>
            <w:r w:rsidRPr="006E1A3F">
              <w:rPr>
                <w:b/>
              </w:rPr>
              <w:t>CompTypes</w:t>
            </w:r>
            <w:proofErr w:type="spellEnd"/>
            <w:r w:rsidRPr="003453B5">
              <w:t xml:space="preserve">: </w:t>
            </w:r>
          </w:p>
          <w:p w14:paraId="27B541CA" w14:textId="77777777" w:rsidR="00C11181" w:rsidRDefault="00C11181" w:rsidP="00C11181">
            <w:pPr>
              <w:pStyle w:val="TableCopy"/>
            </w:pPr>
            <w:proofErr w:type="spellStart"/>
            <w:r>
              <w:t>SectionControl</w:t>
            </w:r>
            <w:proofErr w:type="spellEnd"/>
          </w:p>
          <w:p w14:paraId="6FA9B613" w14:textId="77777777" w:rsidR="00C11181" w:rsidRDefault="00C11181" w:rsidP="00C11181">
            <w:pPr>
              <w:pStyle w:val="TableCopy"/>
            </w:pPr>
            <w:r w:rsidRPr="006E1A3F">
              <w:rPr>
                <w:b/>
              </w:rPr>
              <w:t>Component</w:t>
            </w:r>
            <w:r>
              <w:t xml:space="preserve">: </w:t>
            </w:r>
          </w:p>
          <w:p w14:paraId="6FBD0AC7" w14:textId="5CBAF2FB"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536F92" w14:textId="6013C016"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EBFE72"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8D1D0E" w14:textId="1AB5A373" w:rsidR="00C11181" w:rsidRPr="006E1A3F" w:rsidRDefault="00C11181" w:rsidP="00C11181">
            <w:pPr>
              <w:pStyle w:val="TableCopy"/>
              <w:jc w:val="center"/>
              <w:rPr>
                <w:b/>
              </w:rPr>
            </w:pPr>
            <w:r>
              <w:rPr>
                <w:b/>
              </w:rPr>
              <w:t>R/</w:t>
            </w:r>
            <w:r w:rsidRPr="006E1A3F">
              <w:rPr>
                <w:b/>
              </w:rPr>
              <w:t>H/RO</w:t>
            </w:r>
          </w:p>
        </w:tc>
      </w:tr>
    </w:tbl>
    <w:p w14:paraId="5A75463D" w14:textId="0DAA1EB7" w:rsidR="00D052A8" w:rsidRPr="001C786F" w:rsidRDefault="00D052A8" w:rsidP="00D052A8">
      <w:pPr>
        <w:pStyle w:val="Heading2"/>
        <w:rPr>
          <w:kern w:val="32"/>
        </w:rPr>
      </w:pPr>
      <w:r>
        <w:rPr>
          <w:kern w:val="32"/>
        </w:rPr>
        <w:lastRenderedPageBreak/>
        <w:t>Blog Index</w:t>
      </w:r>
    </w:p>
    <w:p w14:paraId="6014815A" w14:textId="4CF29990" w:rsidR="00D052A8" w:rsidRDefault="00D052A8" w:rsidP="00D052A8">
      <w:pPr>
        <w:pStyle w:val="Heading3"/>
        <w:rPr>
          <w:noProof/>
        </w:rPr>
      </w:pPr>
      <w:r>
        <w:rPr>
          <w:noProof/>
        </w:rPr>
        <w:t>Desktop Design – Blog Index</w:t>
      </w:r>
    </w:p>
    <w:p w14:paraId="0DB348D1" w14:textId="3B305EFD" w:rsidR="00D052A8" w:rsidRPr="00802077" w:rsidRDefault="00D052A8" w:rsidP="00D052A8">
      <w:pPr>
        <w:ind w:left="-720"/>
      </w:pPr>
      <w:r>
        <w:tab/>
      </w:r>
      <w:r w:rsidR="00C91ED1">
        <w:rPr>
          <w:noProof/>
        </w:rPr>
        <w:drawing>
          <wp:inline distT="0" distB="0" distL="0" distR="0" wp14:anchorId="49B8F357" wp14:editId="1E141051">
            <wp:extent cx="5943600" cy="4968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68875"/>
                    </a:xfrm>
                    <a:prstGeom prst="rect">
                      <a:avLst/>
                    </a:prstGeom>
                  </pic:spPr>
                </pic:pic>
              </a:graphicData>
            </a:graphic>
          </wp:inline>
        </w:drawing>
      </w:r>
    </w:p>
    <w:p w14:paraId="31FD3BB7" w14:textId="77777777" w:rsidR="00D052A8" w:rsidRDefault="00D052A8" w:rsidP="00D052A8">
      <w:pPr>
        <w:pStyle w:val="Heading3"/>
      </w:pPr>
      <w:r>
        <w:t>Notes &amp; Requirements</w:t>
      </w:r>
    </w:p>
    <w:p w14:paraId="5AE8A163" w14:textId="5B8533A8" w:rsidR="00D052A8" w:rsidRPr="00AC1849" w:rsidRDefault="00C91ED1" w:rsidP="00177C1C">
      <w:pPr>
        <w:pStyle w:val="CopyItem"/>
        <w:numPr>
          <w:ilvl w:val="0"/>
          <w:numId w:val="35"/>
        </w:numPr>
        <w:tabs>
          <w:tab w:val="clear" w:pos="720"/>
        </w:tabs>
      </w:pPr>
      <w:r>
        <w:t>Blog Index pages can be indexed by other blog index pages so have all applicable meta data.</w:t>
      </w:r>
      <w:r w:rsidR="00D052A8" w:rsidRPr="008C729B">
        <w:rPr>
          <w:color w:val="FF0000"/>
        </w:rPr>
        <w:t xml:space="preserve"> </w:t>
      </w:r>
    </w:p>
    <w:p w14:paraId="29843EDD" w14:textId="067E98C0" w:rsidR="00D052A8" w:rsidRDefault="00D052A8" w:rsidP="00D052A8">
      <w:pPr>
        <w:pStyle w:val="Heading3"/>
      </w:pPr>
      <w:r>
        <w:t>Schema – Blog Index</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D052A8" w:rsidRPr="003453B5" w14:paraId="1A5D36C6" w14:textId="77777777" w:rsidTr="00074A4E">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16C6D57" w14:textId="77777777" w:rsidR="00D052A8" w:rsidRPr="003453B5" w:rsidRDefault="00D052A8" w:rsidP="00074A4E">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AB8044" w14:textId="77777777" w:rsidR="00D052A8" w:rsidRPr="003453B5" w:rsidRDefault="00D052A8" w:rsidP="00074A4E">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648C7E" w14:textId="77777777" w:rsidR="00D052A8" w:rsidRPr="003453B5" w:rsidRDefault="00D052A8" w:rsidP="00074A4E">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16E84CE" w14:textId="77777777" w:rsidR="00D052A8" w:rsidRPr="003453B5" w:rsidRDefault="00D052A8"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E9B42B" w14:textId="77777777" w:rsidR="00D052A8" w:rsidRPr="006E1A3F" w:rsidRDefault="00D052A8"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B1AD96" w14:textId="77777777" w:rsidR="00D052A8" w:rsidRPr="006E1A3F" w:rsidRDefault="00D052A8" w:rsidP="00074A4E">
            <w:pPr>
              <w:pStyle w:val="TableHd"/>
              <w:jc w:val="center"/>
            </w:pPr>
            <w:r>
              <w:t>R/</w:t>
            </w:r>
            <w:r w:rsidRPr="006E1A3F">
              <w:t>H/RO</w:t>
            </w:r>
          </w:p>
        </w:tc>
      </w:tr>
      <w:tr w:rsidR="00D052A8" w:rsidRPr="003453B5" w14:paraId="78DDFCD7"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B1756" w14:textId="77777777" w:rsidR="00D052A8" w:rsidRPr="003453B5" w:rsidRDefault="00D052A8" w:rsidP="00074A4E">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8AE3B6" w14:textId="77777777" w:rsidR="00D052A8" w:rsidRPr="003453B5" w:rsidRDefault="00D052A8" w:rsidP="00074A4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4E69B4" w14:textId="77777777" w:rsidR="00D052A8" w:rsidRPr="003453B5" w:rsidRDefault="00D052A8" w:rsidP="00074A4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39D4CA" w14:textId="77777777" w:rsidR="00D052A8" w:rsidRPr="003453B5" w:rsidRDefault="00D052A8" w:rsidP="00074A4E">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A51E47" w14:textId="77777777" w:rsidR="00D052A8" w:rsidRPr="006E1A3F" w:rsidRDefault="00D052A8" w:rsidP="00074A4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875BEB" w14:textId="77777777" w:rsidR="00D052A8" w:rsidRPr="006E1A3F" w:rsidRDefault="00D052A8" w:rsidP="00074A4E">
            <w:pPr>
              <w:pStyle w:val="TableCopy"/>
              <w:jc w:val="center"/>
              <w:rPr>
                <w:b/>
              </w:rPr>
            </w:pPr>
            <w:r>
              <w:rPr>
                <w:b/>
              </w:rPr>
              <w:t>R</w:t>
            </w:r>
          </w:p>
        </w:tc>
      </w:tr>
      <w:tr w:rsidR="00D052A8" w:rsidRPr="003453B5" w14:paraId="46EC6C85"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39C654" w14:textId="77777777" w:rsidR="00D052A8" w:rsidRPr="003453B5" w:rsidRDefault="00D052A8" w:rsidP="00074A4E">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7A7907" w14:textId="77777777" w:rsidR="00D052A8" w:rsidRPr="003453B5" w:rsidRDefault="00D052A8" w:rsidP="00074A4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81ECC4" w14:textId="77777777" w:rsidR="00D052A8" w:rsidRPr="003453B5" w:rsidRDefault="00D052A8" w:rsidP="00074A4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64F259" w14:textId="77777777" w:rsidR="00D052A8" w:rsidRPr="003453B5" w:rsidRDefault="00D052A8" w:rsidP="00074A4E">
            <w:pPr>
              <w:pStyle w:val="TableCopy"/>
            </w:pPr>
            <w:r>
              <w:t xml:space="preserve">Fill in with one or two short sentences describing the page. Used as a short </w:t>
            </w:r>
            <w:r>
              <w:lastRenderedPageBreak/>
              <w:t>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B1FD52" w14:textId="77777777" w:rsidR="00D052A8" w:rsidRPr="006E1A3F" w:rsidRDefault="00D052A8" w:rsidP="00074A4E">
            <w:pPr>
              <w:pStyle w:val="TableCopy"/>
              <w:jc w:val="center"/>
              <w:rPr>
                <w:b/>
              </w:rPr>
            </w:pPr>
            <w:r>
              <w:rPr>
                <w:b/>
              </w:rPr>
              <w:lastRenderedPageBreak/>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502D73" w14:textId="77777777" w:rsidR="00D052A8" w:rsidRPr="006E1A3F" w:rsidRDefault="00D052A8" w:rsidP="00074A4E">
            <w:pPr>
              <w:pStyle w:val="TableCopy"/>
              <w:jc w:val="center"/>
              <w:rPr>
                <w:b/>
              </w:rPr>
            </w:pPr>
            <w:r>
              <w:rPr>
                <w:b/>
              </w:rPr>
              <w:t>R</w:t>
            </w:r>
          </w:p>
        </w:tc>
      </w:tr>
      <w:tr w:rsidR="00D052A8" w:rsidRPr="003453B5" w14:paraId="6AE3195B"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B42861A" w14:textId="77777777" w:rsidR="00D052A8" w:rsidRPr="003453B5" w:rsidRDefault="00D052A8" w:rsidP="00074A4E">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21F5E74" w14:textId="77777777" w:rsidR="00D052A8" w:rsidRDefault="00D052A8" w:rsidP="00074A4E">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87734CD" w14:textId="77777777" w:rsidR="00D052A8" w:rsidRPr="003453B5" w:rsidRDefault="00D052A8" w:rsidP="00074A4E">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03159D7" w14:textId="77777777" w:rsidR="00D052A8" w:rsidRDefault="00D052A8"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05074DF" w14:textId="77777777" w:rsidR="00D052A8"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9A06F86" w14:textId="77777777" w:rsidR="00D052A8" w:rsidRDefault="00D052A8" w:rsidP="00074A4E">
            <w:pPr>
              <w:pStyle w:val="TableCopy"/>
              <w:jc w:val="center"/>
              <w:rPr>
                <w:b/>
              </w:rPr>
            </w:pPr>
          </w:p>
        </w:tc>
      </w:tr>
      <w:tr w:rsidR="00D052A8" w:rsidRPr="003453B5" w14:paraId="37470F6C"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550A24F" w14:textId="77777777" w:rsidR="00D052A8" w:rsidRDefault="00D052A8" w:rsidP="00074A4E">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16F7A0E" w14:textId="77777777" w:rsidR="00D052A8" w:rsidRDefault="00D052A8" w:rsidP="00074A4E">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CAA3E42" w14:textId="77777777" w:rsidR="00D052A8" w:rsidRPr="008B230A" w:rsidRDefault="00D052A8" w:rsidP="00074A4E">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A233548" w14:textId="77777777" w:rsidR="00D052A8" w:rsidRDefault="00D052A8" w:rsidP="00074A4E">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BFD3AF" w14:textId="77777777" w:rsidR="00D052A8"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128DA2F" w14:textId="77777777" w:rsidR="00D052A8" w:rsidRDefault="00D052A8" w:rsidP="00074A4E">
            <w:pPr>
              <w:pStyle w:val="TableCopy"/>
              <w:jc w:val="center"/>
              <w:rPr>
                <w:b/>
              </w:rPr>
            </w:pPr>
            <w:r>
              <w:rPr>
                <w:b/>
              </w:rPr>
              <w:t>R</w:t>
            </w:r>
          </w:p>
        </w:tc>
      </w:tr>
      <w:tr w:rsidR="00EC2D97" w:rsidRPr="003453B5" w14:paraId="0E6AB459"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B8A3E74" w14:textId="52617B39" w:rsidR="00EC2D97" w:rsidRDefault="00EC2D97" w:rsidP="00074A4E">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18AE98B" w14:textId="7D935E7C" w:rsidR="00EC2D97" w:rsidRDefault="00EC2D97" w:rsidP="00074A4E">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92E47A6" w14:textId="77777777" w:rsidR="00EC2D97" w:rsidRDefault="00EC2D97" w:rsidP="00074A4E">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F7F7017" w14:textId="7E585652" w:rsidR="00EC2D97" w:rsidRDefault="00EC2D97" w:rsidP="00074A4E">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6FBF275" w14:textId="77777777" w:rsidR="00EC2D97" w:rsidRDefault="00EC2D97"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A912CA6" w14:textId="77777777" w:rsidR="00EC2D97" w:rsidRDefault="00EC2D97" w:rsidP="00074A4E">
            <w:pPr>
              <w:pStyle w:val="TableCopy"/>
              <w:jc w:val="center"/>
              <w:rPr>
                <w:b/>
              </w:rPr>
            </w:pPr>
          </w:p>
        </w:tc>
      </w:tr>
      <w:tr w:rsidR="00D052A8" w:rsidRPr="003453B5" w14:paraId="6FB7B85D"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C276D9D" w14:textId="5E21FE55" w:rsidR="00D052A8" w:rsidRPr="003453B5" w:rsidRDefault="00777A0D" w:rsidP="00074A4E">
            <w:pPr>
              <w:pStyle w:val="TableCopy"/>
            </w:pPr>
            <w:r>
              <w:t>Blog Index</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FA4EF89" w14:textId="4C81BB14" w:rsidR="00D052A8" w:rsidRPr="003453B5" w:rsidRDefault="00777A0D" w:rsidP="00074A4E">
            <w:pPr>
              <w:pStyle w:val="TableCopy"/>
            </w:pPr>
            <w:r>
              <w:t>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93A8C59" w14:textId="77777777" w:rsidR="00D052A8" w:rsidRDefault="00777A0D" w:rsidP="00074A4E">
            <w:pPr>
              <w:pStyle w:val="TableCopy"/>
            </w:pPr>
            <w:r w:rsidRPr="00777A0D">
              <w:rPr>
                <w:b/>
              </w:rPr>
              <w:t>Type</w:t>
            </w:r>
            <w:r>
              <w:t>: Children</w:t>
            </w:r>
          </w:p>
          <w:p w14:paraId="058629E6" w14:textId="2BE4E20A" w:rsidR="00777A0D" w:rsidRPr="003453B5" w:rsidRDefault="00777A0D" w:rsidP="00074A4E">
            <w:pPr>
              <w:pStyle w:val="TableCopy"/>
            </w:pPr>
            <w:proofErr w:type="spellStart"/>
            <w:r w:rsidRPr="00777A0D">
              <w:rPr>
                <w:b/>
              </w:rPr>
              <w:t>MaxDepth</w:t>
            </w:r>
            <w:proofErr w:type="spellEnd"/>
            <w:r>
              <w:t>: 3</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70208D7" w14:textId="4B40C67B" w:rsidR="00D052A8" w:rsidRPr="003453B5" w:rsidRDefault="00777A0D" w:rsidP="00074A4E">
            <w:pPr>
              <w:pStyle w:val="TableCopy"/>
            </w:pPr>
            <w:r>
              <w:t>Indexes up to three levels of depth to allow for folder structure for organization of blogs.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419E0FE" w14:textId="77777777" w:rsidR="00D052A8" w:rsidRPr="006E1A3F"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FD955A7" w14:textId="77777777" w:rsidR="00D052A8" w:rsidRPr="006E1A3F" w:rsidRDefault="00D052A8" w:rsidP="00074A4E">
            <w:pPr>
              <w:pStyle w:val="TableCopy"/>
              <w:jc w:val="center"/>
              <w:rPr>
                <w:b/>
              </w:rPr>
            </w:pPr>
          </w:p>
        </w:tc>
      </w:tr>
      <w:tr w:rsidR="00C91ED1" w:rsidRPr="003453B5" w14:paraId="0CE299D3"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628B9AC" w14:textId="5BB5BA9B" w:rsidR="00C91ED1" w:rsidRPr="003453B5" w:rsidRDefault="00C91ED1" w:rsidP="00C91ED1">
            <w:pPr>
              <w:pStyle w:val="TableCopy"/>
            </w:pPr>
            <w:r>
              <w:t>Right Side 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367FF49" w14:textId="65C4B5F5" w:rsidR="00C91ED1" w:rsidRPr="003453B5" w:rsidRDefault="00C91ED1" w:rsidP="00C91ED1">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6855630" w14:textId="77777777" w:rsidR="00C91ED1" w:rsidRDefault="00C91ED1" w:rsidP="00C91ED1">
            <w:pPr>
              <w:pStyle w:val="TableCopy"/>
              <w:rPr>
                <w:b/>
              </w:rPr>
            </w:pPr>
            <w:proofErr w:type="spellStart"/>
            <w:r>
              <w:rPr>
                <w:b/>
              </w:rPr>
              <w:t>CompTypes</w:t>
            </w:r>
            <w:proofErr w:type="spellEnd"/>
            <w:r>
              <w:rPr>
                <w:b/>
              </w:rPr>
              <w:t>:</w:t>
            </w:r>
          </w:p>
          <w:p w14:paraId="17B95A7B" w14:textId="044855A5" w:rsidR="00C91ED1" w:rsidRPr="003453B5" w:rsidRDefault="00C91ED1" w:rsidP="00C91ED1">
            <w:pPr>
              <w:pStyle w:val="TableCopy"/>
            </w:pPr>
            <w:proofErr w:type="spellStart"/>
            <w:r w:rsidRPr="00A715A5">
              <w:t>TagList</w:t>
            </w:r>
            <w:proofErr w:type="spellEnd"/>
            <w:r w:rsidRPr="00A715A5">
              <w:t xml:space="preserve">; </w:t>
            </w:r>
            <w:proofErr w:type="spellStart"/>
            <w:r w:rsidRPr="00A715A5">
              <w:t>RowRecentItems</w:t>
            </w:r>
            <w:proofErr w:type="spellEnd"/>
            <w:r w:rsidRPr="00A715A5">
              <w:t>;</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CD0D4AF"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27C19AA" w14:textId="77777777" w:rsidR="00C91ED1" w:rsidRPr="006E1A3F" w:rsidRDefault="00C91ED1" w:rsidP="00C91ED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DF14B4C" w14:textId="77777777" w:rsidR="00C91ED1" w:rsidRPr="006E1A3F" w:rsidRDefault="00C91ED1" w:rsidP="00C91ED1">
            <w:pPr>
              <w:pStyle w:val="TableCopy"/>
              <w:jc w:val="center"/>
              <w:rPr>
                <w:b/>
              </w:rPr>
            </w:pPr>
          </w:p>
        </w:tc>
      </w:tr>
      <w:tr w:rsidR="00C91ED1" w:rsidRPr="003453B5" w14:paraId="57639E4B"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3E6C0" w14:textId="77777777" w:rsidR="00C91ED1" w:rsidRPr="003453B5" w:rsidRDefault="00C91ED1" w:rsidP="00C91ED1">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284F4F" w14:textId="77777777" w:rsidR="00C91ED1" w:rsidRPr="003453B5" w:rsidRDefault="00C91ED1" w:rsidP="00C91ED1">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75169" w14:textId="77777777" w:rsidR="00C91ED1" w:rsidRDefault="00C91ED1" w:rsidP="00C91ED1">
            <w:pPr>
              <w:pStyle w:val="TableCopy"/>
            </w:pPr>
            <w:proofErr w:type="spellStart"/>
            <w:r w:rsidRPr="00D33704">
              <w:rPr>
                <w:b/>
              </w:rPr>
              <w:t>EmbeddedbyDefault</w:t>
            </w:r>
            <w:proofErr w:type="spellEnd"/>
            <w:r>
              <w:t>: true</w:t>
            </w:r>
          </w:p>
          <w:p w14:paraId="7B7AD619" w14:textId="77777777" w:rsidR="00C91ED1" w:rsidRPr="003453B5" w:rsidRDefault="00C91ED1" w:rsidP="00C91ED1">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747CB0"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E02C4D" w14:textId="77777777" w:rsidR="00C91ED1" w:rsidRPr="002508D5" w:rsidRDefault="00C91ED1" w:rsidP="00C91ED1">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060EF" w14:textId="77777777" w:rsidR="00C91ED1" w:rsidRPr="002508D5" w:rsidRDefault="00C91ED1" w:rsidP="00C91ED1">
            <w:pPr>
              <w:pStyle w:val="TableCopy"/>
              <w:jc w:val="center"/>
            </w:pPr>
            <w:r w:rsidRPr="002508D5">
              <w:t>H</w:t>
            </w:r>
          </w:p>
        </w:tc>
      </w:tr>
      <w:tr w:rsidR="00C91ED1" w:rsidRPr="003453B5" w14:paraId="0C366719"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23BC8B8C" w14:textId="77777777" w:rsidR="00C91ED1" w:rsidRPr="003453B5" w:rsidRDefault="00C91ED1" w:rsidP="00C91ED1">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13424DB5" w14:textId="77777777" w:rsidR="00C91ED1" w:rsidRPr="003453B5" w:rsidRDefault="00C91ED1" w:rsidP="00C91ED1">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1ABD60B" w14:textId="77777777" w:rsidR="00C91ED1" w:rsidRPr="003453B5" w:rsidRDefault="00C91ED1" w:rsidP="00C91ED1">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83F5429"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608CA5F3" w14:textId="77777777" w:rsidR="00C91ED1" w:rsidRPr="002508D5" w:rsidRDefault="00C91ED1" w:rsidP="00C91ED1">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EC73B30" w14:textId="77777777" w:rsidR="00C91ED1" w:rsidRPr="002508D5" w:rsidRDefault="00C91ED1" w:rsidP="00C91ED1">
            <w:pPr>
              <w:pStyle w:val="TableCopy"/>
              <w:jc w:val="center"/>
            </w:pPr>
          </w:p>
        </w:tc>
      </w:tr>
      <w:tr w:rsidR="00C91ED1" w:rsidRPr="003453B5" w14:paraId="70BFDF35"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1DE893" w14:textId="77777777" w:rsidR="00C91ED1" w:rsidRPr="003453B5" w:rsidRDefault="00C91ED1" w:rsidP="00C91ED1">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70159B" w14:textId="77777777" w:rsidR="00C91ED1" w:rsidRPr="003453B5" w:rsidRDefault="00C91ED1" w:rsidP="00C91ED1">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F9E313" w14:textId="77777777" w:rsidR="00C91ED1" w:rsidRDefault="00C91ED1" w:rsidP="00C91ED1">
            <w:pPr>
              <w:pStyle w:val="TableCopy"/>
            </w:pPr>
            <w:r w:rsidRPr="006E1A3F">
              <w:rPr>
                <w:b/>
              </w:rPr>
              <w:t>Navigation Type:</w:t>
            </w:r>
            <w:r w:rsidRPr="003453B5">
              <w:t xml:space="preserve"> Ancestors</w:t>
            </w:r>
          </w:p>
          <w:p w14:paraId="77895532" w14:textId="77777777" w:rsidR="00C91ED1" w:rsidRDefault="00C91ED1" w:rsidP="00C91ED1">
            <w:pPr>
              <w:pStyle w:val="TableCopy"/>
            </w:pPr>
            <w:r w:rsidRPr="006E1A3F">
              <w:rPr>
                <w:b/>
              </w:rPr>
              <w:t>Start Page:</w:t>
            </w:r>
            <w:r>
              <w:rPr>
                <w:b/>
              </w:rPr>
              <w:t xml:space="preserve"> </w:t>
            </w:r>
            <w:proofErr w:type="spellStart"/>
            <w:r>
              <w:t>xID</w:t>
            </w:r>
            <w:proofErr w:type="spellEnd"/>
            <w:r>
              <w:t xml:space="preserve"> for the site folder.</w:t>
            </w:r>
          </w:p>
          <w:p w14:paraId="6A9664C2" w14:textId="77777777" w:rsidR="00C91ED1" w:rsidRPr="006E1A3F" w:rsidRDefault="00C91ED1" w:rsidP="00C91ED1">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46196" w14:textId="77777777" w:rsidR="00C91ED1" w:rsidRPr="003453B5" w:rsidRDefault="00C91ED1" w:rsidP="00C91ED1">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07BAE" w14:textId="77777777" w:rsidR="00C91ED1" w:rsidRPr="006E1A3F" w:rsidRDefault="00C91ED1" w:rsidP="00C91ED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D580ED" w14:textId="77777777" w:rsidR="00C91ED1" w:rsidRPr="006E1A3F" w:rsidRDefault="00C91ED1" w:rsidP="00C91ED1">
            <w:pPr>
              <w:pStyle w:val="TableCopy"/>
              <w:jc w:val="center"/>
              <w:rPr>
                <w:b/>
              </w:rPr>
            </w:pPr>
            <w:r>
              <w:rPr>
                <w:b/>
              </w:rPr>
              <w:t>R/</w:t>
            </w:r>
            <w:r w:rsidRPr="006E1A3F">
              <w:rPr>
                <w:b/>
              </w:rPr>
              <w:t>H/RO</w:t>
            </w:r>
          </w:p>
        </w:tc>
      </w:tr>
      <w:tr w:rsidR="00C11181" w:rsidRPr="003453B5" w14:paraId="4448D10C"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E2EFAA" w14:textId="76E126A5"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110688" w14:textId="7A65EEB3"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9C174" w14:textId="77777777" w:rsidR="00C11181" w:rsidRDefault="00C11181" w:rsidP="00C11181">
            <w:pPr>
              <w:pStyle w:val="TableCopy"/>
            </w:pPr>
            <w:proofErr w:type="spellStart"/>
            <w:r w:rsidRPr="006E1A3F">
              <w:rPr>
                <w:b/>
              </w:rPr>
              <w:t>CompTypes</w:t>
            </w:r>
            <w:proofErr w:type="spellEnd"/>
            <w:r w:rsidRPr="003453B5">
              <w:t xml:space="preserve">: </w:t>
            </w:r>
          </w:p>
          <w:p w14:paraId="243F4E1E" w14:textId="77777777" w:rsidR="00C11181" w:rsidRDefault="00C11181" w:rsidP="00C11181">
            <w:pPr>
              <w:pStyle w:val="TableCopy"/>
            </w:pPr>
            <w:proofErr w:type="spellStart"/>
            <w:r>
              <w:t>SectionControl</w:t>
            </w:r>
            <w:proofErr w:type="spellEnd"/>
          </w:p>
          <w:p w14:paraId="2BA4999C" w14:textId="77777777" w:rsidR="00C11181" w:rsidRDefault="00C11181" w:rsidP="00C11181">
            <w:pPr>
              <w:pStyle w:val="TableCopy"/>
            </w:pPr>
            <w:r w:rsidRPr="006E1A3F">
              <w:rPr>
                <w:b/>
              </w:rPr>
              <w:t>Component</w:t>
            </w:r>
            <w:r>
              <w:t xml:space="preserve">: </w:t>
            </w:r>
          </w:p>
          <w:p w14:paraId="53944EAD" w14:textId="64A5BECD"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9B30B0" w14:textId="189EF41D"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A7DB15"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8C73F2" w14:textId="35F4D25D" w:rsidR="00C11181" w:rsidRPr="006E1A3F" w:rsidRDefault="00C11181" w:rsidP="00C11181">
            <w:pPr>
              <w:pStyle w:val="TableCopy"/>
              <w:jc w:val="center"/>
              <w:rPr>
                <w:b/>
              </w:rPr>
            </w:pPr>
            <w:r>
              <w:rPr>
                <w:b/>
              </w:rPr>
              <w:t>R/</w:t>
            </w:r>
            <w:r w:rsidRPr="006E1A3F">
              <w:rPr>
                <w:b/>
              </w:rPr>
              <w:t>H/RO</w:t>
            </w:r>
          </w:p>
        </w:tc>
      </w:tr>
    </w:tbl>
    <w:p w14:paraId="71DD0568" w14:textId="77777777" w:rsidR="008B230A" w:rsidRPr="001C786F" w:rsidRDefault="008B230A" w:rsidP="008B230A">
      <w:pPr>
        <w:pStyle w:val="Heading2"/>
        <w:rPr>
          <w:kern w:val="32"/>
        </w:rPr>
      </w:pPr>
      <w:commentRangeStart w:id="62"/>
      <w:r>
        <w:rPr>
          <w:kern w:val="32"/>
        </w:rPr>
        <w:lastRenderedPageBreak/>
        <w:t>Blog Detail</w:t>
      </w:r>
      <w:commentRangeEnd w:id="62"/>
      <w:r w:rsidR="00582734">
        <w:rPr>
          <w:rStyle w:val="CommentReference"/>
          <w:rFonts w:ascii="Trebuchet MS" w:hAnsi="Trebuchet MS" w:cs="Times New Roman"/>
          <w:b w:val="0"/>
          <w:bCs w:val="0"/>
          <w:iCs w:val="0"/>
          <w:color w:val="auto"/>
        </w:rPr>
        <w:commentReference w:id="62"/>
      </w:r>
      <w:bookmarkEnd w:id="61"/>
    </w:p>
    <w:p w14:paraId="472550BB" w14:textId="77777777" w:rsidR="008B230A" w:rsidRDefault="008B230A" w:rsidP="008B230A">
      <w:pPr>
        <w:pStyle w:val="Heading3"/>
        <w:rPr>
          <w:noProof/>
        </w:rPr>
      </w:pPr>
      <w:bookmarkStart w:id="63" w:name="_Toc1977192"/>
      <w:r>
        <w:rPr>
          <w:noProof/>
        </w:rPr>
        <w:t>Desktop Design – Blog Detail</w:t>
      </w:r>
      <w:bookmarkEnd w:id="63"/>
    </w:p>
    <w:p w14:paraId="7D96E9C6" w14:textId="1FDD8BE4" w:rsidR="008B230A" w:rsidRPr="00802077" w:rsidRDefault="00582734" w:rsidP="008B230A">
      <w:pPr>
        <w:ind w:left="-720"/>
      </w:pPr>
      <w:r>
        <w:tab/>
      </w:r>
      <w:r w:rsidR="00DB2646">
        <w:rPr>
          <w:noProof/>
        </w:rPr>
        <w:drawing>
          <wp:inline distT="0" distB="0" distL="0" distR="0" wp14:anchorId="114C79B4" wp14:editId="4155FF67">
            <wp:extent cx="5943600" cy="5796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96915"/>
                    </a:xfrm>
                    <a:prstGeom prst="rect">
                      <a:avLst/>
                    </a:prstGeom>
                  </pic:spPr>
                </pic:pic>
              </a:graphicData>
            </a:graphic>
          </wp:inline>
        </w:drawing>
      </w:r>
    </w:p>
    <w:p w14:paraId="21935AF3" w14:textId="77777777" w:rsidR="008B230A" w:rsidRDefault="008B230A" w:rsidP="008B230A">
      <w:pPr>
        <w:pStyle w:val="Heading3"/>
      </w:pPr>
      <w:bookmarkStart w:id="64" w:name="_Toc1977193"/>
      <w:r>
        <w:t>Notes &amp; Requirements</w:t>
      </w:r>
      <w:bookmarkEnd w:id="64"/>
    </w:p>
    <w:p w14:paraId="2D14E63C" w14:textId="0CFFD845" w:rsidR="008B230A" w:rsidRDefault="00DB2646" w:rsidP="00DB2646">
      <w:pPr>
        <w:pStyle w:val="CopyItem"/>
        <w:numPr>
          <w:ilvl w:val="0"/>
          <w:numId w:val="31"/>
        </w:numPr>
        <w:tabs>
          <w:tab w:val="clear" w:pos="720"/>
        </w:tabs>
      </w:pPr>
      <w:r>
        <w:t>Blog detail pages will appear in folder structures for organization by year and month.</w:t>
      </w:r>
    </w:p>
    <w:p w14:paraId="4E188FE1" w14:textId="6E61C359" w:rsidR="00DB2646" w:rsidRDefault="00DB2646" w:rsidP="00DB2646">
      <w:pPr>
        <w:pStyle w:val="CopyItem"/>
        <w:numPr>
          <w:ilvl w:val="0"/>
          <w:numId w:val="31"/>
        </w:numPr>
        <w:tabs>
          <w:tab w:val="clear" w:pos="720"/>
        </w:tabs>
      </w:pPr>
      <w:r>
        <w:t xml:space="preserve">Blog detail pages always appear under a blog index page type in the IA. </w:t>
      </w:r>
    </w:p>
    <w:p w14:paraId="3790193B" w14:textId="371B7746" w:rsidR="00C73DD4" w:rsidRPr="00AC1849" w:rsidRDefault="00C73DD4" w:rsidP="00DB2646">
      <w:pPr>
        <w:pStyle w:val="CopyItem"/>
        <w:numPr>
          <w:ilvl w:val="0"/>
          <w:numId w:val="31"/>
        </w:numPr>
        <w:tabs>
          <w:tab w:val="clear" w:pos="720"/>
        </w:tabs>
      </w:pPr>
      <w:r>
        <w:t>Number 5 in the design boxout does not have any fields on the page to control its display. Categories are matched up against a taxonomy navigation in the Site Control (Blog Categories), all such categories applied to the page that appear display here in alphabetical order.</w:t>
      </w:r>
    </w:p>
    <w:p w14:paraId="15D149FE" w14:textId="77777777" w:rsidR="008B230A" w:rsidRDefault="008B230A" w:rsidP="008B230A">
      <w:pPr>
        <w:pStyle w:val="Heading3"/>
      </w:pPr>
      <w:bookmarkStart w:id="65" w:name="_Toc1977194"/>
      <w:r>
        <w:lastRenderedPageBreak/>
        <w:t>Schema – Blog Detail</w:t>
      </w:r>
      <w:bookmarkEnd w:id="65"/>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8B230A" w:rsidRPr="003453B5" w14:paraId="00D50887" w14:textId="77777777" w:rsidTr="006004FF">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103F9C" w14:textId="77777777" w:rsidR="008B230A" w:rsidRPr="003453B5" w:rsidRDefault="008B230A" w:rsidP="006004FF">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F650F34" w14:textId="77777777" w:rsidR="008B230A" w:rsidRPr="003453B5" w:rsidRDefault="008B230A" w:rsidP="006004FF">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304F4F8" w14:textId="77777777" w:rsidR="008B230A" w:rsidRPr="003453B5" w:rsidRDefault="008B230A" w:rsidP="006004FF">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0366E9C" w14:textId="77777777" w:rsidR="008B230A" w:rsidRPr="003453B5" w:rsidRDefault="008B230A"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33E506E" w14:textId="77777777" w:rsidR="008B230A" w:rsidRPr="006E1A3F" w:rsidRDefault="008B230A"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8A0832C" w14:textId="77777777" w:rsidR="008B230A" w:rsidRPr="006E1A3F" w:rsidRDefault="008B230A" w:rsidP="006004FF">
            <w:pPr>
              <w:pStyle w:val="TableHd"/>
              <w:jc w:val="center"/>
            </w:pPr>
            <w:r>
              <w:t>R/</w:t>
            </w:r>
            <w:r w:rsidRPr="006E1A3F">
              <w:t>H/RO</w:t>
            </w:r>
          </w:p>
        </w:tc>
      </w:tr>
      <w:tr w:rsidR="008B230A" w:rsidRPr="003453B5" w14:paraId="692F4B0F"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B4D8D8" w14:textId="77777777" w:rsidR="008B230A" w:rsidRPr="003453B5" w:rsidRDefault="008B230A" w:rsidP="006004FF">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EF99FB" w14:textId="77777777" w:rsidR="008B230A" w:rsidRPr="003453B5" w:rsidRDefault="008B230A" w:rsidP="006004FF">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F30A69"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E34698" w14:textId="77777777" w:rsidR="008B230A" w:rsidRPr="003453B5" w:rsidRDefault="008B230A" w:rsidP="006004FF">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181701" w14:textId="77777777" w:rsidR="008B230A" w:rsidRPr="006E1A3F" w:rsidRDefault="008B230A" w:rsidP="006004FF">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7366A" w14:textId="77777777" w:rsidR="008B230A" w:rsidRPr="006E1A3F" w:rsidRDefault="008B230A" w:rsidP="006004FF">
            <w:pPr>
              <w:pStyle w:val="TableCopy"/>
              <w:jc w:val="center"/>
              <w:rPr>
                <w:b/>
              </w:rPr>
            </w:pPr>
            <w:r>
              <w:rPr>
                <w:b/>
              </w:rPr>
              <w:t>R</w:t>
            </w:r>
          </w:p>
        </w:tc>
      </w:tr>
      <w:tr w:rsidR="008B230A" w:rsidRPr="003453B5" w14:paraId="34B64165"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5F7463" w14:textId="77777777" w:rsidR="008B230A" w:rsidRPr="003453B5" w:rsidRDefault="008B230A" w:rsidP="006004FF">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00D00F" w14:textId="77777777" w:rsidR="008B230A" w:rsidRPr="003453B5" w:rsidRDefault="008B230A" w:rsidP="006004FF">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3A9DF9"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CB4116" w14:textId="77777777" w:rsidR="008B230A" w:rsidRPr="003453B5" w:rsidRDefault="008B230A" w:rsidP="006004FF">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8CA47C" w14:textId="77777777" w:rsidR="008B230A" w:rsidRPr="006E1A3F" w:rsidRDefault="008B230A" w:rsidP="006004FF">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8F0B6E" w14:textId="77777777" w:rsidR="008B230A" w:rsidRPr="006E1A3F" w:rsidRDefault="008B230A" w:rsidP="006004FF">
            <w:pPr>
              <w:pStyle w:val="TableCopy"/>
              <w:jc w:val="center"/>
              <w:rPr>
                <w:b/>
              </w:rPr>
            </w:pPr>
            <w:r>
              <w:rPr>
                <w:b/>
              </w:rPr>
              <w:t>R</w:t>
            </w:r>
          </w:p>
        </w:tc>
      </w:tr>
      <w:tr w:rsidR="00DB2646" w:rsidRPr="003453B5" w14:paraId="21753DE9"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B12576D" w14:textId="313353F7" w:rsidR="00DB2646" w:rsidRPr="003453B5" w:rsidRDefault="00DB2646" w:rsidP="006004FF">
            <w:pPr>
              <w:pStyle w:val="TableCopy"/>
            </w:pPr>
            <w:r>
              <w:t>Main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9B0E0B1" w14:textId="2433AEF9" w:rsidR="00DB2646" w:rsidRDefault="00DB2646" w:rsidP="006004FF">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1A8B5F3" w14:textId="53358530" w:rsidR="00DB2646" w:rsidRPr="003453B5" w:rsidRDefault="00DB2646" w:rsidP="006004FF">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0590856" w14:textId="77777777" w:rsidR="00DB2646" w:rsidRDefault="00DB2646"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A1BC03" w14:textId="77777777" w:rsidR="00DB2646" w:rsidRDefault="00DB2646"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1B680BB" w14:textId="77777777" w:rsidR="00DB2646" w:rsidRDefault="00DB2646" w:rsidP="006004FF">
            <w:pPr>
              <w:pStyle w:val="TableCopy"/>
              <w:jc w:val="center"/>
              <w:rPr>
                <w:b/>
              </w:rPr>
            </w:pPr>
          </w:p>
        </w:tc>
      </w:tr>
      <w:tr w:rsidR="00C95096" w:rsidRPr="003453B5" w14:paraId="07880A20"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7168869" w14:textId="77777777" w:rsidR="00DB2646" w:rsidRPr="003453B5" w:rsidRDefault="00DB2646" w:rsidP="00074A4E">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67C0087" w14:textId="77777777" w:rsidR="00DB2646" w:rsidRDefault="00DB2646" w:rsidP="00074A4E">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E2D39D2" w14:textId="77777777" w:rsidR="00DB2646" w:rsidRPr="003453B5" w:rsidRDefault="00DB2646" w:rsidP="00074A4E">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8101403" w14:textId="77777777" w:rsidR="00DB2646" w:rsidRDefault="00DB2646"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BDCB86A" w14:textId="77777777" w:rsidR="00DB2646" w:rsidRDefault="00DB2646"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D9BA7FA" w14:textId="77777777" w:rsidR="00DB2646" w:rsidRDefault="00DB2646" w:rsidP="00074A4E">
            <w:pPr>
              <w:pStyle w:val="TableCopy"/>
              <w:jc w:val="center"/>
              <w:rPr>
                <w:b/>
              </w:rPr>
            </w:pPr>
          </w:p>
        </w:tc>
      </w:tr>
      <w:tr w:rsidR="008B230A" w:rsidRPr="003453B5" w14:paraId="3BB47224"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F78FA4" w14:textId="77777777" w:rsidR="008B230A" w:rsidRPr="003453B5" w:rsidRDefault="008B230A" w:rsidP="006004FF">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A4E5927" w14:textId="77777777" w:rsidR="008B230A" w:rsidRDefault="008B230A" w:rsidP="006004FF">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ABEE716"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8B4207F" w14:textId="77777777" w:rsidR="008B230A"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14F5207" w14:textId="77777777" w:rsidR="008B230A"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B0A7842" w14:textId="77777777" w:rsidR="008B230A" w:rsidRDefault="008B230A" w:rsidP="006004FF">
            <w:pPr>
              <w:pStyle w:val="TableCopy"/>
              <w:jc w:val="center"/>
              <w:rPr>
                <w:b/>
              </w:rPr>
            </w:pPr>
            <w:r>
              <w:rPr>
                <w:b/>
              </w:rPr>
              <w:t>R</w:t>
            </w:r>
          </w:p>
        </w:tc>
      </w:tr>
      <w:tr w:rsidR="00C73DD4" w:rsidRPr="003453B5" w14:paraId="0B06F26D"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EBC8CA3" w14:textId="3D3AD9E1" w:rsidR="00C73DD4" w:rsidRDefault="00C73DD4" w:rsidP="006004FF">
            <w:pPr>
              <w:pStyle w:val="TableCopy"/>
            </w:pPr>
            <w:r>
              <w:t>Author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26BF9D7" w14:textId="6B8D7CD2" w:rsidR="00C73DD4" w:rsidRDefault="00C73DD4" w:rsidP="006004FF">
            <w:pPr>
              <w:pStyle w:val="TableCopy"/>
            </w:pPr>
            <w:r>
              <w:t>Link</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35CA8E3" w14:textId="77777777" w:rsidR="00C73DD4" w:rsidRPr="003453B5" w:rsidRDefault="00C73DD4"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4C7E901" w14:textId="77777777" w:rsidR="00C73DD4" w:rsidRDefault="00C73DD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4428B5B" w14:textId="77777777" w:rsidR="00C73DD4" w:rsidRDefault="00C73DD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7E8DA2F" w14:textId="77777777" w:rsidR="00C73DD4" w:rsidRDefault="00C73DD4" w:rsidP="006004FF">
            <w:pPr>
              <w:pStyle w:val="TableCopy"/>
              <w:jc w:val="center"/>
              <w:rPr>
                <w:b/>
              </w:rPr>
            </w:pPr>
          </w:p>
        </w:tc>
      </w:tr>
      <w:tr w:rsidR="00C73DD4" w:rsidRPr="003453B5" w14:paraId="76F7C580"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22D8853" w14:textId="5D63B8E3" w:rsidR="00C73DD4" w:rsidRDefault="00C73DD4" w:rsidP="006004FF">
            <w:pPr>
              <w:pStyle w:val="TableCopy"/>
            </w:pPr>
            <w:r>
              <w:t>Display Blog Categories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7D3A81A" w14:textId="7DBD988C" w:rsidR="00C73DD4" w:rsidRDefault="00C73DD4" w:rsidP="006004FF">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DE4C005" w14:textId="3FB481C5" w:rsidR="00C73DD4" w:rsidRPr="003453B5" w:rsidRDefault="00C73DD4" w:rsidP="006004FF">
            <w:pPr>
              <w:pStyle w:val="TableCopy"/>
            </w:pPr>
            <w:r w:rsidRPr="00C73DD4">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BA739BC" w14:textId="3FCD19DA" w:rsidR="00C73DD4" w:rsidRDefault="00C73DD4" w:rsidP="006004FF">
            <w:pPr>
              <w:pStyle w:val="TableCopy"/>
            </w:pPr>
            <w:r>
              <w:t>Categories are matched up against a taxonomy navigation in the Site Control (Blog Categories), all such categories applied to the page that appear display here in alphabetical order.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95ECACD" w14:textId="77777777" w:rsidR="00C73DD4" w:rsidRDefault="00C73DD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496C45C" w14:textId="77777777" w:rsidR="00C73DD4" w:rsidRDefault="00C73DD4" w:rsidP="006004FF">
            <w:pPr>
              <w:pStyle w:val="TableCopy"/>
              <w:jc w:val="center"/>
              <w:rPr>
                <w:b/>
              </w:rPr>
            </w:pPr>
          </w:p>
        </w:tc>
      </w:tr>
      <w:tr w:rsidR="008B230A" w:rsidRPr="003453B5" w14:paraId="05CFFC7B"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D0FBDAF" w14:textId="77777777" w:rsidR="008B230A" w:rsidRDefault="008B230A" w:rsidP="006004FF">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FEC967F" w14:textId="77777777" w:rsidR="008B230A" w:rsidRDefault="008B230A" w:rsidP="006004FF">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256819F" w14:textId="77777777" w:rsidR="008B230A" w:rsidRPr="008B230A" w:rsidRDefault="008B230A" w:rsidP="006004FF">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B7716D" w14:textId="77777777" w:rsidR="008B230A" w:rsidRDefault="008B230A" w:rsidP="006004FF">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7873313" w14:textId="77777777" w:rsidR="008B230A"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8BF1686" w14:textId="77777777" w:rsidR="008B230A" w:rsidRDefault="008B230A" w:rsidP="006004FF">
            <w:pPr>
              <w:pStyle w:val="TableCopy"/>
              <w:jc w:val="center"/>
              <w:rPr>
                <w:b/>
              </w:rPr>
            </w:pPr>
            <w:r>
              <w:rPr>
                <w:b/>
              </w:rPr>
              <w:t>R</w:t>
            </w:r>
          </w:p>
        </w:tc>
      </w:tr>
      <w:tr w:rsidR="008B230A" w:rsidRPr="003453B5" w14:paraId="01867FF1"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715C072" w14:textId="6F921583" w:rsidR="008B230A" w:rsidRPr="003453B5" w:rsidRDefault="00C73DD4" w:rsidP="006004FF">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8848D03" w14:textId="66C8F09D" w:rsidR="008B230A" w:rsidRPr="003453B5" w:rsidRDefault="00C73DD4" w:rsidP="006004FF">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0227D63"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6311BE0"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07433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AA1221" w14:textId="77777777" w:rsidR="008B230A" w:rsidRPr="006E1A3F" w:rsidRDefault="008B230A" w:rsidP="006004FF">
            <w:pPr>
              <w:pStyle w:val="TableCopy"/>
              <w:jc w:val="center"/>
              <w:rPr>
                <w:b/>
              </w:rPr>
            </w:pPr>
          </w:p>
        </w:tc>
      </w:tr>
      <w:tr w:rsidR="008B230A" w:rsidRPr="003453B5" w14:paraId="4E53B52F"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FE6EF15" w14:textId="0C658B92" w:rsidR="008B230A" w:rsidRPr="003453B5" w:rsidRDefault="00C73DD4" w:rsidP="006004FF">
            <w:pPr>
              <w:pStyle w:val="TableCopy"/>
            </w:pPr>
            <w:r>
              <w:t>Body Components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96ECAC0" w14:textId="12B915EB" w:rsidR="008B230A" w:rsidRPr="003453B5" w:rsidRDefault="00C73DD4" w:rsidP="006004FF">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A651017" w14:textId="249BFD41" w:rsidR="008B230A" w:rsidRPr="003453B5" w:rsidRDefault="00C73DD4" w:rsidP="006004FF">
            <w:pPr>
              <w:pStyle w:val="TableCopy"/>
            </w:pPr>
            <w:proofErr w:type="spellStart"/>
            <w:r w:rsidRPr="00C95096">
              <w:rPr>
                <w:b/>
              </w:rPr>
              <w:t>CompTypes</w:t>
            </w:r>
            <w:proofErr w:type="spellEnd"/>
            <w:r>
              <w:t xml:space="preserve">: </w:t>
            </w:r>
            <w:proofErr w:type="spellStart"/>
            <w:r w:rsidR="00C95096">
              <w:t>RowWYSIWYG</w:t>
            </w:r>
            <w:proofErr w:type="spellEnd"/>
            <w:r w:rsidR="00C95096">
              <w:t xml:space="preserve">; </w:t>
            </w:r>
            <w:proofErr w:type="spellStart"/>
            <w:r w:rsidR="00C95096">
              <w:t>RowCTA</w:t>
            </w:r>
            <w:proofErr w:type="spellEnd"/>
            <w:r w:rsidR="00C95096">
              <w:t xml:space="preserve">; </w:t>
            </w:r>
            <w:proofErr w:type="spellStart"/>
            <w:r w:rsidR="00C95096">
              <w:t>RowEditorialItems</w:t>
            </w:r>
            <w:proofErr w:type="spellEnd"/>
            <w:r w:rsidR="00C95096">
              <w:t xml:space="preserve">; </w:t>
            </w:r>
            <w:proofErr w:type="spellStart"/>
            <w:r w:rsidR="00C95096">
              <w:t>RowVideo</w:t>
            </w:r>
            <w:proofErr w:type="spellEnd"/>
            <w:r w:rsidR="00C95096">
              <w:t xml:space="preserve">; </w:t>
            </w:r>
            <w:proofErr w:type="spellStart"/>
            <w:r w:rsidR="00C95096">
              <w:t>RowTable</w:t>
            </w:r>
            <w:proofErr w:type="spellEnd"/>
            <w:r w:rsidR="00C95096">
              <w:t xml:space="preserve">; </w:t>
            </w:r>
            <w:proofErr w:type="spellStart"/>
            <w:r w:rsidR="00C95096">
              <w:t>RowBlockquote</w:t>
            </w:r>
            <w:proofErr w:type="spellEnd"/>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227069F"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E35A11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A71799F" w14:textId="77777777" w:rsidR="008B230A" w:rsidRPr="006E1A3F" w:rsidRDefault="008B230A" w:rsidP="006004FF">
            <w:pPr>
              <w:pStyle w:val="TableCopy"/>
              <w:jc w:val="center"/>
              <w:rPr>
                <w:b/>
              </w:rPr>
            </w:pPr>
          </w:p>
        </w:tc>
      </w:tr>
      <w:tr w:rsidR="00A715A5" w:rsidRPr="003453B5" w14:paraId="4F10B1FF"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E4AC114" w14:textId="107C6251" w:rsidR="00A715A5" w:rsidRDefault="00A715A5" w:rsidP="006004FF">
            <w:pPr>
              <w:pStyle w:val="TableCopy"/>
            </w:pPr>
            <w:r>
              <w:t>Right Side 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4DDE53F" w14:textId="7A3625D8" w:rsidR="00A715A5" w:rsidRDefault="00A715A5" w:rsidP="006004FF">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EC7C0C7" w14:textId="103B6FD7" w:rsidR="00A715A5" w:rsidRDefault="00A715A5" w:rsidP="006004FF">
            <w:pPr>
              <w:pStyle w:val="TableCopy"/>
              <w:rPr>
                <w:b/>
              </w:rPr>
            </w:pPr>
            <w:proofErr w:type="spellStart"/>
            <w:r>
              <w:rPr>
                <w:b/>
              </w:rPr>
              <w:t>CompTypes</w:t>
            </w:r>
            <w:proofErr w:type="spellEnd"/>
            <w:r>
              <w:rPr>
                <w:b/>
              </w:rPr>
              <w:t>:</w:t>
            </w:r>
          </w:p>
          <w:p w14:paraId="3FB07894" w14:textId="1ED1C8C8" w:rsidR="00A715A5" w:rsidRPr="00A715A5" w:rsidRDefault="00A715A5" w:rsidP="006004FF">
            <w:pPr>
              <w:pStyle w:val="TableCopy"/>
            </w:pPr>
            <w:proofErr w:type="spellStart"/>
            <w:r w:rsidRPr="00A715A5">
              <w:t>TagList</w:t>
            </w:r>
            <w:proofErr w:type="spellEnd"/>
            <w:r w:rsidRPr="00A715A5">
              <w:t xml:space="preserve">; </w:t>
            </w:r>
            <w:proofErr w:type="spellStart"/>
            <w:r w:rsidRPr="00A715A5">
              <w:t>RowRecentItems</w:t>
            </w:r>
            <w:proofErr w:type="spellEnd"/>
            <w:r w:rsidRPr="00A715A5">
              <w:t>;</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00EA5AC" w14:textId="77777777" w:rsidR="00A715A5" w:rsidRPr="003453B5" w:rsidRDefault="00A715A5"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CF6A480" w14:textId="77777777" w:rsidR="00A715A5" w:rsidRPr="006E1A3F" w:rsidRDefault="00A715A5"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D11CDCB" w14:textId="77777777" w:rsidR="00A715A5" w:rsidRPr="006E1A3F" w:rsidRDefault="00A715A5" w:rsidP="006004FF">
            <w:pPr>
              <w:pStyle w:val="TableCopy"/>
              <w:jc w:val="center"/>
              <w:rPr>
                <w:b/>
              </w:rPr>
            </w:pPr>
          </w:p>
        </w:tc>
      </w:tr>
      <w:tr w:rsidR="008B230A" w:rsidRPr="003453B5" w14:paraId="51CA97C9"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5A9F8A" w14:textId="77777777" w:rsidR="008B230A" w:rsidRPr="003453B5" w:rsidRDefault="008B230A" w:rsidP="006004FF">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A77EAC" w14:textId="77777777" w:rsidR="008B230A" w:rsidRPr="003453B5" w:rsidRDefault="008B230A" w:rsidP="006004FF">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B36AF9" w14:textId="77777777" w:rsidR="008B230A" w:rsidRDefault="008B230A" w:rsidP="006004FF">
            <w:pPr>
              <w:pStyle w:val="TableCopy"/>
            </w:pPr>
            <w:proofErr w:type="spellStart"/>
            <w:r w:rsidRPr="00D33704">
              <w:rPr>
                <w:b/>
              </w:rPr>
              <w:t>EmbeddedbyDefault</w:t>
            </w:r>
            <w:proofErr w:type="spellEnd"/>
            <w:r>
              <w:t>: true</w:t>
            </w:r>
          </w:p>
          <w:p w14:paraId="351B87CF"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5D042"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837FCB" w14:textId="77777777" w:rsidR="008B230A" w:rsidRPr="002508D5" w:rsidRDefault="008B230A" w:rsidP="006004FF">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A667D" w14:textId="77777777" w:rsidR="008B230A" w:rsidRPr="002508D5" w:rsidRDefault="008B230A" w:rsidP="006004FF">
            <w:pPr>
              <w:pStyle w:val="TableCopy"/>
              <w:jc w:val="center"/>
            </w:pPr>
            <w:r w:rsidRPr="002508D5">
              <w:t>H</w:t>
            </w:r>
          </w:p>
        </w:tc>
      </w:tr>
      <w:tr w:rsidR="008B230A" w:rsidRPr="003453B5" w14:paraId="1B9206CF"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642DD3B5" w14:textId="77777777" w:rsidR="008B230A" w:rsidRPr="003453B5" w:rsidRDefault="008B230A" w:rsidP="006004FF">
            <w:pPr>
              <w:pStyle w:val="TableCopy"/>
            </w:pPr>
            <w:r>
              <w:t xml:space="preserve">Custom </w:t>
            </w:r>
            <w:r>
              <w:lastRenderedPageBreak/>
              <w:t>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4D1FB0DA" w14:textId="77777777" w:rsidR="008B230A" w:rsidRPr="003453B5" w:rsidRDefault="008B230A" w:rsidP="006004FF">
            <w:pPr>
              <w:pStyle w:val="TableCopy"/>
            </w:pPr>
            <w:r>
              <w:lastRenderedPageBreak/>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3D07CD3" w14:textId="77777777" w:rsidR="008B230A" w:rsidRPr="003453B5" w:rsidRDefault="008B230A" w:rsidP="006004FF">
            <w:pPr>
              <w:pStyle w:val="TableCopy"/>
            </w:pPr>
            <w:r w:rsidRPr="002508D5">
              <w:rPr>
                <w:b/>
              </w:rPr>
              <w:t>See</w:t>
            </w:r>
            <w:r>
              <w:t xml:space="preserve">: Site Functional </w:t>
            </w:r>
            <w:r>
              <w:lastRenderedPageBreak/>
              <w:t>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00519E7F"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63A1A91" w14:textId="77777777" w:rsidR="008B230A" w:rsidRPr="002508D5" w:rsidRDefault="008B230A" w:rsidP="006004FF">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E1A21DE" w14:textId="77777777" w:rsidR="008B230A" w:rsidRPr="002508D5" w:rsidRDefault="008B230A" w:rsidP="006004FF">
            <w:pPr>
              <w:pStyle w:val="TableCopy"/>
              <w:jc w:val="center"/>
            </w:pPr>
          </w:p>
        </w:tc>
      </w:tr>
      <w:tr w:rsidR="008B230A" w:rsidRPr="003453B5" w14:paraId="638F5CDD"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1BFFC7" w14:textId="77777777" w:rsidR="008B230A" w:rsidRPr="003453B5" w:rsidRDefault="008B230A" w:rsidP="006004FF">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304131" w14:textId="77777777" w:rsidR="008B230A" w:rsidRPr="003453B5" w:rsidRDefault="008B230A" w:rsidP="006004FF">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41F513" w14:textId="77777777" w:rsidR="008B230A" w:rsidRDefault="008B230A" w:rsidP="006004FF">
            <w:pPr>
              <w:pStyle w:val="TableCopy"/>
            </w:pPr>
            <w:r w:rsidRPr="006E1A3F">
              <w:rPr>
                <w:b/>
              </w:rPr>
              <w:t>Navigation Type:</w:t>
            </w:r>
            <w:r w:rsidRPr="003453B5">
              <w:t xml:space="preserve"> Ancestors</w:t>
            </w:r>
          </w:p>
          <w:p w14:paraId="2C63D8E8" w14:textId="77777777" w:rsidR="008B230A" w:rsidRDefault="008B230A" w:rsidP="006004FF">
            <w:pPr>
              <w:pStyle w:val="TableCopy"/>
            </w:pPr>
            <w:r w:rsidRPr="006E1A3F">
              <w:rPr>
                <w:b/>
              </w:rPr>
              <w:t>Start Page:</w:t>
            </w:r>
            <w:r>
              <w:rPr>
                <w:b/>
              </w:rPr>
              <w:t xml:space="preserve"> </w:t>
            </w:r>
            <w:proofErr w:type="spellStart"/>
            <w:r>
              <w:t>xID</w:t>
            </w:r>
            <w:proofErr w:type="spellEnd"/>
            <w:r>
              <w:t xml:space="preserve"> for the site folder.</w:t>
            </w:r>
          </w:p>
          <w:p w14:paraId="0D8511A1" w14:textId="77777777" w:rsidR="008B230A" w:rsidRPr="006E1A3F" w:rsidRDefault="008B230A" w:rsidP="006004FF">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01FCB1" w14:textId="77777777" w:rsidR="008B230A" w:rsidRPr="003453B5" w:rsidRDefault="008B230A" w:rsidP="006004FF">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47FCC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B91609" w14:textId="77777777" w:rsidR="008B230A" w:rsidRPr="006E1A3F" w:rsidRDefault="008B230A" w:rsidP="006004FF">
            <w:pPr>
              <w:pStyle w:val="TableCopy"/>
              <w:jc w:val="center"/>
              <w:rPr>
                <w:b/>
              </w:rPr>
            </w:pPr>
            <w:r>
              <w:rPr>
                <w:b/>
              </w:rPr>
              <w:t>R/</w:t>
            </w:r>
            <w:r w:rsidRPr="006E1A3F">
              <w:rPr>
                <w:b/>
              </w:rPr>
              <w:t>H/RO</w:t>
            </w:r>
          </w:p>
        </w:tc>
      </w:tr>
      <w:tr w:rsidR="00C11181" w:rsidRPr="003453B5" w14:paraId="56B27B68"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EA8565" w14:textId="3DAC3833"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0C37DF" w14:textId="53248499"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64B2F" w14:textId="77777777" w:rsidR="00C11181" w:rsidRDefault="00C11181" w:rsidP="00C11181">
            <w:pPr>
              <w:pStyle w:val="TableCopy"/>
            </w:pPr>
            <w:proofErr w:type="spellStart"/>
            <w:r w:rsidRPr="006E1A3F">
              <w:rPr>
                <w:b/>
              </w:rPr>
              <w:t>CompTypes</w:t>
            </w:r>
            <w:proofErr w:type="spellEnd"/>
            <w:r w:rsidRPr="003453B5">
              <w:t xml:space="preserve">: </w:t>
            </w:r>
          </w:p>
          <w:p w14:paraId="3DAEE99F" w14:textId="77777777" w:rsidR="00C11181" w:rsidRDefault="00C11181" w:rsidP="00C11181">
            <w:pPr>
              <w:pStyle w:val="TableCopy"/>
            </w:pPr>
            <w:proofErr w:type="spellStart"/>
            <w:r>
              <w:t>SectionControl</w:t>
            </w:r>
            <w:proofErr w:type="spellEnd"/>
          </w:p>
          <w:p w14:paraId="7A453E4B" w14:textId="77777777" w:rsidR="00C11181" w:rsidRDefault="00C11181" w:rsidP="00C11181">
            <w:pPr>
              <w:pStyle w:val="TableCopy"/>
            </w:pPr>
            <w:r w:rsidRPr="006E1A3F">
              <w:rPr>
                <w:b/>
              </w:rPr>
              <w:t>Component</w:t>
            </w:r>
            <w:r>
              <w:t xml:space="preserve">: </w:t>
            </w:r>
          </w:p>
          <w:p w14:paraId="0E449AFC" w14:textId="4D73C9AB"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A6426" w14:textId="6FABFDD5"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10542"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38DC5" w14:textId="0C1E5870" w:rsidR="00C11181" w:rsidRPr="006E1A3F" w:rsidRDefault="00C11181" w:rsidP="00C11181">
            <w:pPr>
              <w:pStyle w:val="TableCopy"/>
              <w:jc w:val="center"/>
              <w:rPr>
                <w:b/>
              </w:rPr>
            </w:pPr>
            <w:r>
              <w:rPr>
                <w:b/>
              </w:rPr>
              <w:t>R/</w:t>
            </w:r>
            <w:r w:rsidRPr="006E1A3F">
              <w:rPr>
                <w:b/>
              </w:rPr>
              <w:t>H/RO</w:t>
            </w:r>
          </w:p>
        </w:tc>
      </w:tr>
    </w:tbl>
    <w:p w14:paraId="0F05D0E2" w14:textId="77777777" w:rsidR="00F84076" w:rsidRDefault="00F84076">
      <w:pPr>
        <w:rPr>
          <w:rFonts w:ascii="Arial" w:hAnsi="Arial" w:cs="Arial"/>
          <w:b/>
          <w:bCs/>
          <w:kern w:val="32"/>
          <w:sz w:val="22"/>
          <w:szCs w:val="32"/>
        </w:rPr>
      </w:pPr>
    </w:p>
    <w:p w14:paraId="74353B0B" w14:textId="451A5EC2" w:rsidR="00812957" w:rsidRPr="001C786F" w:rsidRDefault="00795309" w:rsidP="00812957">
      <w:pPr>
        <w:pStyle w:val="Heading2"/>
        <w:rPr>
          <w:kern w:val="32"/>
        </w:rPr>
      </w:pPr>
      <w:r>
        <w:br w:type="page"/>
      </w:r>
      <w:r w:rsidR="00252B82">
        <w:rPr>
          <w:kern w:val="32"/>
        </w:rPr>
        <w:lastRenderedPageBreak/>
        <w:t>Search</w:t>
      </w:r>
      <w:r w:rsidR="00812957">
        <w:rPr>
          <w:kern w:val="32"/>
        </w:rPr>
        <w:t xml:space="preserve"> Listing</w:t>
      </w:r>
    </w:p>
    <w:p w14:paraId="39271426" w14:textId="1FF0851F" w:rsidR="00812957" w:rsidRDefault="00812957" w:rsidP="00812957">
      <w:pPr>
        <w:pStyle w:val="Heading3"/>
        <w:rPr>
          <w:noProof/>
        </w:rPr>
      </w:pPr>
      <w:r>
        <w:rPr>
          <w:noProof/>
        </w:rPr>
        <w:t xml:space="preserve">Desktop Design – </w:t>
      </w:r>
      <w:r w:rsidR="00252B82">
        <w:rPr>
          <w:noProof/>
        </w:rPr>
        <w:t>Search</w:t>
      </w:r>
      <w:r>
        <w:rPr>
          <w:noProof/>
        </w:rPr>
        <w:t xml:space="preserve"> Listing</w:t>
      </w:r>
    </w:p>
    <w:p w14:paraId="2B3CD916" w14:textId="19694B06" w:rsidR="00812957" w:rsidRPr="00802077" w:rsidRDefault="00812957" w:rsidP="00812957">
      <w:pPr>
        <w:ind w:left="-720"/>
      </w:pPr>
      <w:r>
        <w:tab/>
      </w:r>
      <w:r w:rsidR="001D63A2">
        <w:rPr>
          <w:noProof/>
        </w:rPr>
        <w:drawing>
          <wp:inline distT="0" distB="0" distL="0" distR="0" wp14:anchorId="776FE34B" wp14:editId="08AAB645">
            <wp:extent cx="5943600" cy="397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78910"/>
                    </a:xfrm>
                    <a:prstGeom prst="rect">
                      <a:avLst/>
                    </a:prstGeom>
                  </pic:spPr>
                </pic:pic>
              </a:graphicData>
            </a:graphic>
          </wp:inline>
        </w:drawing>
      </w:r>
    </w:p>
    <w:p w14:paraId="5860EE51" w14:textId="77777777" w:rsidR="00812957" w:rsidRDefault="00812957" w:rsidP="00812957">
      <w:pPr>
        <w:pStyle w:val="Heading3"/>
      </w:pPr>
      <w:r>
        <w:t>Notes &amp; Requirements</w:t>
      </w:r>
    </w:p>
    <w:p w14:paraId="19A384A7" w14:textId="77777777" w:rsidR="00812957" w:rsidRPr="00AC1849" w:rsidRDefault="00812957" w:rsidP="00812957">
      <w:pPr>
        <w:pStyle w:val="CopyItem"/>
        <w:numPr>
          <w:ilvl w:val="0"/>
          <w:numId w:val="34"/>
        </w:numPr>
        <w:tabs>
          <w:tab w:val="clear" w:pos="720"/>
        </w:tabs>
      </w:pPr>
      <w:r>
        <w:t xml:space="preserve"> This is just the template from which all pages will start to be built as schemas.</w:t>
      </w:r>
    </w:p>
    <w:p w14:paraId="3124AB5F" w14:textId="29B17278" w:rsidR="00812957" w:rsidRDefault="00812957" w:rsidP="00812957">
      <w:pPr>
        <w:pStyle w:val="Heading3"/>
      </w:pPr>
      <w:r>
        <w:t xml:space="preserve">Schema – </w:t>
      </w:r>
      <w:r w:rsidR="00252B82">
        <w:t>Search</w:t>
      </w:r>
      <w:r>
        <w:t xml:space="preserve"> Listing</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37"/>
        <w:gridCol w:w="1278"/>
        <w:gridCol w:w="2434"/>
        <w:gridCol w:w="3285"/>
        <w:gridCol w:w="516"/>
        <w:gridCol w:w="700"/>
      </w:tblGrid>
      <w:tr w:rsidR="00812957" w:rsidRPr="003453B5" w14:paraId="59EBE349" w14:textId="77777777" w:rsidTr="00812957">
        <w:trPr>
          <w:tblHeader/>
        </w:trPr>
        <w:tc>
          <w:tcPr>
            <w:tcW w:w="65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6CF37E5" w14:textId="77777777" w:rsidR="00812957" w:rsidRPr="003453B5" w:rsidRDefault="00812957" w:rsidP="00F52C8C">
            <w:pPr>
              <w:pStyle w:val="TableHd"/>
            </w:pPr>
            <w:r w:rsidRPr="003453B5">
              <w:t xml:space="preserve">Label </w:t>
            </w:r>
          </w:p>
        </w:tc>
        <w:tc>
          <w:tcPr>
            <w:tcW w:w="67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6A04AF9" w14:textId="77777777" w:rsidR="00812957" w:rsidRPr="003453B5" w:rsidRDefault="00812957" w:rsidP="00F52C8C">
            <w:pPr>
              <w:pStyle w:val="TableHd"/>
            </w:pPr>
            <w:r w:rsidRPr="003453B5">
              <w:t xml:space="preserve">Element Type </w:t>
            </w:r>
          </w:p>
        </w:tc>
        <w:tc>
          <w:tcPr>
            <w:tcW w:w="128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68F2D2" w14:textId="77777777" w:rsidR="00812957" w:rsidRPr="003453B5" w:rsidRDefault="00812957" w:rsidP="00F52C8C">
            <w:pPr>
              <w:pStyle w:val="TableHd"/>
            </w:pPr>
            <w:r w:rsidRPr="003453B5">
              <w:t xml:space="preserve">Notes </w:t>
            </w:r>
          </w:p>
        </w:tc>
        <w:tc>
          <w:tcPr>
            <w:tcW w:w="173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B383D40" w14:textId="77777777" w:rsidR="00812957" w:rsidRPr="003453B5" w:rsidRDefault="00812957" w:rsidP="00F52C8C">
            <w:pPr>
              <w:pStyle w:val="TableHd"/>
            </w:pPr>
            <w:r w:rsidRPr="003453B5">
              <w:t xml:space="preserve">Help Text </w:t>
            </w:r>
          </w:p>
        </w:tc>
        <w:tc>
          <w:tcPr>
            <w:tcW w:w="27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792ADB9" w14:textId="77777777" w:rsidR="00812957" w:rsidRPr="006E1A3F" w:rsidRDefault="00812957"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11F5424" w14:textId="77777777" w:rsidR="00812957" w:rsidRPr="006E1A3F" w:rsidRDefault="00812957" w:rsidP="00F52C8C">
            <w:pPr>
              <w:pStyle w:val="TableHd"/>
              <w:jc w:val="center"/>
            </w:pPr>
            <w:r>
              <w:t>R/</w:t>
            </w:r>
            <w:r w:rsidRPr="006E1A3F">
              <w:t>H/RO</w:t>
            </w:r>
          </w:p>
        </w:tc>
      </w:tr>
      <w:tr w:rsidR="00812957" w:rsidRPr="003453B5" w14:paraId="39791E7D"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7B4B40" w14:textId="77777777" w:rsidR="00812957" w:rsidRPr="003453B5" w:rsidRDefault="00812957" w:rsidP="00F52C8C">
            <w:pPr>
              <w:pStyle w:val="TableCopy"/>
            </w:pPr>
            <w:r w:rsidRPr="003453B5">
              <w:t>Title</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02A706" w14:textId="77777777" w:rsidR="00812957" w:rsidRPr="003453B5" w:rsidRDefault="00812957" w:rsidP="00F52C8C">
            <w:pPr>
              <w:pStyle w:val="TableCopy"/>
            </w:pPr>
            <w:r>
              <w:t>T</w:t>
            </w:r>
            <w:r w:rsidRPr="003453B5">
              <w: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CE63AC" w14:textId="77777777" w:rsidR="00812957" w:rsidRPr="003453B5" w:rsidRDefault="00812957" w:rsidP="00F52C8C">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D2BD29" w14:textId="77777777" w:rsidR="00812957" w:rsidRPr="003453B5" w:rsidRDefault="00812957" w:rsidP="00F52C8C">
            <w:pPr>
              <w:pStyle w:val="TableCopy"/>
            </w:pPr>
            <w:r>
              <w:t>Fills in the h1 on the page and doubles as the SEO Browser Bar Title when that field is left blank on a live page.</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AFBB84" w14:textId="61BAFC62" w:rsidR="00812957" w:rsidRPr="006E1A3F" w:rsidRDefault="001D63A2" w:rsidP="00F52C8C">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B986E8" w14:textId="77777777" w:rsidR="00812957" w:rsidRPr="006E1A3F" w:rsidRDefault="00812957" w:rsidP="00F52C8C">
            <w:pPr>
              <w:pStyle w:val="TableCopy"/>
              <w:jc w:val="center"/>
              <w:rPr>
                <w:b/>
              </w:rPr>
            </w:pPr>
            <w:r>
              <w:rPr>
                <w:b/>
              </w:rPr>
              <w:t>R</w:t>
            </w:r>
          </w:p>
        </w:tc>
      </w:tr>
      <w:tr w:rsidR="00812957" w:rsidRPr="003453B5" w14:paraId="75969EC7"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381B1" w14:textId="77777777" w:rsidR="00812957" w:rsidRPr="003453B5" w:rsidRDefault="00812957" w:rsidP="00F52C8C">
            <w:pPr>
              <w:pStyle w:val="TableCopy"/>
            </w:pPr>
            <w:r w:rsidRPr="003453B5">
              <w:t>Abstract</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E34CCE" w14:textId="77777777" w:rsidR="00812957" w:rsidRPr="003453B5" w:rsidRDefault="00812957" w:rsidP="00F52C8C">
            <w:pPr>
              <w:pStyle w:val="TableCopy"/>
            </w:pPr>
            <w:r>
              <w:t>T</w:t>
            </w:r>
            <w:r w:rsidRPr="003453B5">
              <w: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0624B9" w14:textId="77777777" w:rsidR="00812957" w:rsidRPr="003453B5" w:rsidRDefault="00812957" w:rsidP="00F52C8C">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BB954B" w14:textId="77777777" w:rsidR="00812957" w:rsidRPr="003453B5" w:rsidRDefault="00812957" w:rsidP="00F52C8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B07AF" w14:textId="5BA8A42A" w:rsidR="00812957" w:rsidRPr="006E1A3F" w:rsidRDefault="001D63A2" w:rsidP="00F52C8C">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428935" w14:textId="77777777" w:rsidR="00812957" w:rsidRPr="006E1A3F" w:rsidRDefault="00812957" w:rsidP="00F52C8C">
            <w:pPr>
              <w:pStyle w:val="TableCopy"/>
              <w:jc w:val="center"/>
              <w:rPr>
                <w:b/>
              </w:rPr>
            </w:pPr>
            <w:r>
              <w:rPr>
                <w:b/>
              </w:rPr>
              <w:t>R</w:t>
            </w:r>
          </w:p>
        </w:tc>
      </w:tr>
      <w:tr w:rsidR="00812957" w:rsidRPr="003453B5" w14:paraId="628E521D"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2E56210B" w14:textId="77777777" w:rsidR="00812957" w:rsidRPr="003453B5" w:rsidRDefault="00812957" w:rsidP="00F52C8C">
            <w:pPr>
              <w:pStyle w:val="TableCopy"/>
            </w:pPr>
            <w:r>
              <w:lastRenderedPageBreak/>
              <w:t>Thumbnail</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393E7A70" w14:textId="77777777" w:rsidR="00812957" w:rsidRDefault="00812957" w:rsidP="00F52C8C">
            <w:pPr>
              <w:pStyle w:val="TableCopy"/>
            </w:pPr>
            <w:r>
              <w:t>Asset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2CEBF38E" w14:textId="77777777" w:rsidR="00812957" w:rsidRPr="003453B5" w:rsidRDefault="00812957" w:rsidP="00F52C8C">
            <w:pPr>
              <w:pStyle w:val="TableCopy"/>
            </w:pPr>
            <w:proofErr w:type="spellStart"/>
            <w:r w:rsidRPr="008B230A">
              <w:rPr>
                <w:b/>
              </w:rPr>
              <w:t>AssetType</w:t>
            </w:r>
            <w:proofErr w:type="spellEnd"/>
            <w:r>
              <w:t>: Image</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72EB5265" w14:textId="77777777"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48C4D54B" w14:textId="5BB33DAC"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237679A" w14:textId="77777777" w:rsidR="00812957" w:rsidRDefault="00812957" w:rsidP="00F52C8C">
            <w:pPr>
              <w:pStyle w:val="TableCopy"/>
              <w:jc w:val="center"/>
              <w:rPr>
                <w:b/>
              </w:rPr>
            </w:pPr>
            <w:r>
              <w:rPr>
                <w:b/>
              </w:rPr>
              <w:t>R</w:t>
            </w:r>
          </w:p>
        </w:tc>
      </w:tr>
      <w:tr w:rsidR="00812957" w:rsidRPr="003453B5" w14:paraId="369D3285"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08F11434" w14:textId="77777777" w:rsidR="00812957" w:rsidRDefault="00812957" w:rsidP="00F52C8C">
            <w:pPr>
              <w:pStyle w:val="TableCopy"/>
            </w:pPr>
            <w:r>
              <w:t>Publication Date</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3A0D76C" w14:textId="77777777" w:rsidR="00812957" w:rsidRDefault="00812957" w:rsidP="00F52C8C">
            <w:pPr>
              <w:pStyle w:val="TableCopy"/>
            </w:pPr>
            <w:r>
              <w:t>Local Date</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6C751D7A" w14:textId="77777777" w:rsidR="00812957" w:rsidRPr="008B230A" w:rsidRDefault="00812957" w:rsidP="00F52C8C">
            <w:pPr>
              <w:pStyle w:val="TableCopy"/>
              <w:rPr>
                <w:b/>
              </w:rPr>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63F8C9F4" w14:textId="77777777"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A688090" w14:textId="170CA8C5"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618F5DE" w14:textId="77777777" w:rsidR="00812957" w:rsidRDefault="00812957" w:rsidP="00F52C8C">
            <w:pPr>
              <w:pStyle w:val="TableCopy"/>
              <w:jc w:val="center"/>
              <w:rPr>
                <w:b/>
              </w:rPr>
            </w:pPr>
            <w:r>
              <w:rPr>
                <w:b/>
              </w:rPr>
              <w:t>R</w:t>
            </w:r>
          </w:p>
        </w:tc>
      </w:tr>
      <w:tr w:rsidR="00812957" w:rsidRPr="003453B5" w14:paraId="09B08828"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47A7EF4F" w14:textId="77777777" w:rsidR="00812957" w:rsidRDefault="00812957" w:rsidP="00F52C8C">
            <w:pPr>
              <w:pStyle w:val="TableCopy"/>
            </w:pPr>
            <w:r>
              <w:t>Icon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10947F1F" w14:textId="77777777" w:rsidR="00812957" w:rsidRDefault="00812957" w:rsidP="00F52C8C">
            <w:pPr>
              <w:pStyle w:val="TableCopy"/>
            </w:pPr>
            <w:r>
              <w:t>Dropdown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2BDD7E70" w14:textId="77777777" w:rsidR="00812957" w:rsidRPr="008B230A" w:rsidRDefault="00812957" w:rsidP="00F52C8C">
            <w:pPr>
              <w:pStyle w:val="TableCopy"/>
              <w:rPr>
                <w:b/>
              </w:rPr>
            </w:pPr>
            <w:r>
              <w:rPr>
                <w:b/>
              </w:rPr>
              <w:t xml:space="preserve">Values: </w:t>
            </w:r>
            <w:r w:rsidRPr="008B230A">
              <w:t>TODO</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6B484EAD" w14:textId="77777777" w:rsidR="00812957" w:rsidRDefault="00812957" w:rsidP="00F52C8C">
            <w:pPr>
              <w:pStyle w:val="TableCopy"/>
            </w:pPr>
            <w:r>
              <w:t>Used when this item is linked somewhere that requires the display of an icon, such as in a feature on the home page.</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4FFF2155" w14:textId="013CDD91"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9AE95AB" w14:textId="77777777" w:rsidR="00812957" w:rsidRDefault="00812957" w:rsidP="00F52C8C">
            <w:pPr>
              <w:pStyle w:val="TableCopy"/>
              <w:jc w:val="center"/>
              <w:rPr>
                <w:b/>
              </w:rPr>
            </w:pPr>
            <w:r>
              <w:rPr>
                <w:b/>
              </w:rPr>
              <w:t>R</w:t>
            </w:r>
          </w:p>
        </w:tc>
      </w:tr>
      <w:tr w:rsidR="00812957" w:rsidRPr="003453B5" w14:paraId="6DE058E3"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54642180" w14:textId="77777777" w:rsidR="00812957" w:rsidRDefault="00812957" w:rsidP="00F52C8C">
            <w:pPr>
              <w:pStyle w:val="TableCopy"/>
            </w:pPr>
            <w:r>
              <w:t>Body Copy</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0660378" w14:textId="77777777" w:rsidR="00812957" w:rsidRDefault="00812957" w:rsidP="00F52C8C">
            <w:pPr>
              <w:pStyle w:val="TableCopy"/>
            </w:pPr>
            <w:r>
              <w:t>XHTML</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049FCF84" w14:textId="3E60BD88" w:rsidR="00812957" w:rsidRDefault="001D63A2" w:rsidP="00F52C8C">
            <w:pPr>
              <w:pStyle w:val="TableCopy"/>
              <w:rPr>
                <w:b/>
              </w:rPr>
            </w:pPr>
            <w:r>
              <w:rPr>
                <w:b/>
              </w:rPr>
              <w:t>Not displayed in boxout, but if used will appear above the search results.</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1E8A1EC" w14:textId="1FEFEFF9"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498793B"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86FA380" w14:textId="77777777" w:rsidR="00812957" w:rsidRDefault="00812957" w:rsidP="00F52C8C">
            <w:pPr>
              <w:pStyle w:val="TableCopy"/>
              <w:jc w:val="center"/>
              <w:rPr>
                <w:b/>
              </w:rPr>
            </w:pPr>
          </w:p>
        </w:tc>
      </w:tr>
      <w:tr w:rsidR="00812957" w:rsidRPr="003453B5" w14:paraId="2E19CEAA"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52BEF22D" w14:textId="02EBBC50" w:rsidR="00812957" w:rsidRPr="003453B5" w:rsidRDefault="00812957" w:rsidP="00812957">
            <w:pPr>
              <w:pStyle w:val="TableCopy"/>
            </w:pPr>
            <w:r>
              <w:t>Category Filters</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025D8FFA" w14:textId="28A3ECA8" w:rsidR="00812957" w:rsidRPr="003453B5" w:rsidRDefault="00812957" w:rsidP="00812957">
            <w:pPr>
              <w:pStyle w:val="TableCopy"/>
            </w:pPr>
            <w:r>
              <w:t>Taxonomy Navigation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33BAA73A" w14:textId="77777777" w:rsidR="00812957" w:rsidRDefault="00812957" w:rsidP="00812957">
            <w:pPr>
              <w:pStyle w:val="TableCopy"/>
              <w:rPr>
                <w:b/>
              </w:rPr>
            </w:pPr>
            <w:proofErr w:type="spellStart"/>
            <w:r>
              <w:rPr>
                <w:b/>
              </w:rPr>
              <w:t>IncludePages</w:t>
            </w:r>
            <w:proofErr w:type="spellEnd"/>
            <w:r>
              <w:rPr>
                <w:b/>
              </w:rPr>
              <w:t>: false</w:t>
            </w:r>
          </w:p>
          <w:p w14:paraId="1AAE1D69" w14:textId="77777777" w:rsidR="00812957" w:rsidRDefault="00812957" w:rsidP="00812957">
            <w:pPr>
              <w:pStyle w:val="TableCopy"/>
              <w:rPr>
                <w:bCs/>
              </w:rPr>
            </w:pPr>
            <w:r>
              <w:rPr>
                <w:b/>
              </w:rPr>
              <w:t xml:space="preserve">Depth: </w:t>
            </w:r>
            <w:r w:rsidRPr="0051523A">
              <w:rPr>
                <w:bCs/>
              </w:rPr>
              <w:t>1</w:t>
            </w:r>
          </w:p>
          <w:p w14:paraId="5A692550" w14:textId="77777777" w:rsidR="00812957" w:rsidRPr="003453B5" w:rsidRDefault="00812957" w:rsidP="00812957">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EC95073" w14:textId="24AB079C" w:rsidR="00812957" w:rsidRPr="003453B5" w:rsidRDefault="00812957" w:rsidP="00812957">
            <w:pPr>
              <w:pStyle w:val="TableCopy"/>
            </w:pPr>
            <w:r>
              <w:t>Display only categories that have items in the result set to display.</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C2002D9" w14:textId="4CBE3215" w:rsidR="00812957" w:rsidRPr="006E1A3F" w:rsidRDefault="001D63A2" w:rsidP="00812957">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31A2C14" w14:textId="77777777" w:rsidR="00812957" w:rsidRPr="006E1A3F" w:rsidRDefault="00812957" w:rsidP="00812957">
            <w:pPr>
              <w:pStyle w:val="TableCopy"/>
              <w:jc w:val="center"/>
              <w:rPr>
                <w:b/>
              </w:rPr>
            </w:pPr>
          </w:p>
        </w:tc>
      </w:tr>
      <w:tr w:rsidR="00812957" w:rsidRPr="003453B5" w14:paraId="440DE63C"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2F1A099B" w14:textId="5A33A861" w:rsidR="00812957" w:rsidRPr="003453B5" w:rsidRDefault="00812957" w:rsidP="00812957">
            <w:pPr>
              <w:pStyle w:val="TableCopy"/>
            </w:pPr>
            <w:r>
              <w:t>Search Results Component</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14EF3B7B" w14:textId="0ACF78A5" w:rsidR="00812957" w:rsidRPr="003453B5" w:rsidRDefault="00812957" w:rsidP="00812957">
            <w:pPr>
              <w:pStyle w:val="TableCopy"/>
            </w:pPr>
            <w:r>
              <w:t>Component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5453F887" w14:textId="77777777" w:rsidR="00812957" w:rsidRDefault="00812957" w:rsidP="00812957">
            <w:pPr>
              <w:pStyle w:val="TableCopy"/>
            </w:pPr>
            <w:proofErr w:type="spellStart"/>
            <w:r w:rsidRPr="00FB12D9">
              <w:rPr>
                <w:b/>
                <w:bCs/>
              </w:rPr>
              <w:t>CompTypes</w:t>
            </w:r>
            <w:proofErr w:type="spellEnd"/>
            <w:r>
              <w:t xml:space="preserve">: </w:t>
            </w:r>
            <w:proofErr w:type="spellStart"/>
            <w:r w:rsidRPr="00FB12D9">
              <w:t>IGXSearch_Local</w:t>
            </w:r>
            <w:proofErr w:type="spellEnd"/>
          </w:p>
          <w:p w14:paraId="347241CA" w14:textId="77777777" w:rsidR="00812957" w:rsidRDefault="00812957" w:rsidP="00812957">
            <w:pPr>
              <w:pStyle w:val="TableCopy"/>
            </w:pPr>
            <w:proofErr w:type="spellStart"/>
            <w:r w:rsidRPr="00FB12D9">
              <w:rPr>
                <w:b/>
                <w:bCs/>
              </w:rPr>
              <w:t>EmbeddedByDefault</w:t>
            </w:r>
            <w:proofErr w:type="spellEnd"/>
            <w:r>
              <w:t>: false</w:t>
            </w:r>
          </w:p>
          <w:p w14:paraId="38C98BB1" w14:textId="1E52A7B2" w:rsidR="00812957" w:rsidRPr="003453B5" w:rsidRDefault="00812957" w:rsidP="00812957">
            <w:pPr>
              <w:pStyle w:val="TableCopy"/>
            </w:pPr>
            <w:proofErr w:type="spellStart"/>
            <w:r w:rsidRPr="00FB12D9">
              <w:rPr>
                <w:b/>
                <w:bCs/>
              </w:rPr>
              <w:t>LockEmbedState</w:t>
            </w:r>
            <w:proofErr w:type="spellEnd"/>
            <w:r>
              <w:t>: true</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2700CD02"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64C5990B" w14:textId="379439CE" w:rsidR="00812957" w:rsidRPr="006E1A3F" w:rsidRDefault="001D63A2" w:rsidP="00812957">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8D3A9A" w14:textId="77777777" w:rsidR="00812957" w:rsidRPr="006E1A3F" w:rsidRDefault="00812957" w:rsidP="00812957">
            <w:pPr>
              <w:pStyle w:val="TableCopy"/>
              <w:jc w:val="center"/>
              <w:rPr>
                <w:b/>
              </w:rPr>
            </w:pPr>
          </w:p>
        </w:tc>
      </w:tr>
      <w:tr w:rsidR="00812957" w:rsidRPr="003453B5" w14:paraId="712D1520"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124647AC" w14:textId="12B1A74E" w:rsidR="00812957" w:rsidRDefault="00812957" w:rsidP="00812957">
            <w:pPr>
              <w:pStyle w:val="TableCopy"/>
            </w:pPr>
            <w:commentRangeStart w:id="66"/>
            <w:r>
              <w:t>Number of Items per Pagination</w:t>
            </w:r>
            <w:commentRangeEnd w:id="66"/>
            <w:r>
              <w:rPr>
                <w:rStyle w:val="CommentReference"/>
              </w:rPr>
              <w:commentReference w:id="66"/>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D383A3F" w14:textId="0027F73F" w:rsidR="00812957" w:rsidRDefault="00812957" w:rsidP="00812957">
            <w:pPr>
              <w:pStyle w:val="TableCopy"/>
            </w:pPr>
            <w:r>
              <w:t>Plain 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611F5588" w14:textId="6D634E80" w:rsidR="00812957" w:rsidRPr="00FB12D9" w:rsidRDefault="00812957" w:rsidP="00812957">
            <w:pPr>
              <w:pStyle w:val="TableCopy"/>
              <w:rPr>
                <w:b/>
                <w:bCs/>
              </w:rPr>
            </w:pPr>
            <w:r>
              <w:rPr>
                <w:b/>
                <w:bCs/>
              </w:rPr>
              <w:t xml:space="preserve">Default: </w:t>
            </w:r>
            <w:r w:rsidR="00832C88">
              <w:t>8</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A2129A9"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3547F769" w14:textId="4C7A5612" w:rsidR="00812957" w:rsidRDefault="001D63A2" w:rsidP="00812957">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4EB47C5" w14:textId="77777777" w:rsidR="00812957" w:rsidRPr="006E1A3F" w:rsidRDefault="00812957" w:rsidP="00812957">
            <w:pPr>
              <w:pStyle w:val="TableCopy"/>
              <w:jc w:val="center"/>
              <w:rPr>
                <w:b/>
              </w:rPr>
            </w:pPr>
          </w:p>
        </w:tc>
      </w:tr>
      <w:tr w:rsidR="00812957" w:rsidRPr="003453B5" w14:paraId="64BA4858"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465FCA" w14:textId="77777777" w:rsidR="00812957" w:rsidRPr="003453B5" w:rsidRDefault="00812957" w:rsidP="00812957">
            <w:pPr>
              <w:pStyle w:val="TableCopy"/>
            </w:pPr>
            <w:r w:rsidRPr="003453B5">
              <w:t>S</w:t>
            </w:r>
            <w:r>
              <w:t>earch Engine Optimization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D5B9F9" w14:textId="77777777" w:rsidR="00812957" w:rsidRPr="003453B5" w:rsidRDefault="00812957" w:rsidP="00812957">
            <w:pPr>
              <w:pStyle w:val="TableCopy"/>
            </w:pPr>
            <w:r>
              <w:t>Component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4C6D61" w14:textId="77777777" w:rsidR="00812957" w:rsidRDefault="00812957" w:rsidP="00812957">
            <w:pPr>
              <w:pStyle w:val="TableCopy"/>
            </w:pPr>
            <w:proofErr w:type="spellStart"/>
            <w:r w:rsidRPr="00D33704">
              <w:rPr>
                <w:b/>
              </w:rPr>
              <w:t>EmbeddedbyDefault</w:t>
            </w:r>
            <w:proofErr w:type="spellEnd"/>
            <w:r>
              <w:t>: true</w:t>
            </w:r>
          </w:p>
          <w:p w14:paraId="330D200B" w14:textId="77777777" w:rsidR="00812957" w:rsidRPr="003453B5" w:rsidRDefault="00812957" w:rsidP="00812957">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931EF0"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6A7F7" w14:textId="6CF0D81B" w:rsidR="00812957" w:rsidRPr="002508D5" w:rsidRDefault="001D63A2" w:rsidP="00812957">
            <w:pPr>
              <w:pStyle w:val="TableCopy"/>
              <w:jc w:val="cente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369335" w14:textId="77777777" w:rsidR="00812957" w:rsidRPr="002508D5" w:rsidRDefault="00812957" w:rsidP="00812957">
            <w:pPr>
              <w:pStyle w:val="TableCopy"/>
              <w:jc w:val="center"/>
            </w:pPr>
            <w:r w:rsidRPr="002508D5">
              <w:t>H</w:t>
            </w:r>
          </w:p>
        </w:tc>
      </w:tr>
      <w:tr w:rsidR="00812957" w:rsidRPr="003453B5" w14:paraId="0F4D6BE6"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CCCCCC"/>
            <w:vAlign w:val="center"/>
          </w:tcPr>
          <w:p w14:paraId="59764DFB" w14:textId="77777777" w:rsidR="00812957" w:rsidRPr="003453B5" w:rsidRDefault="00812957" w:rsidP="00812957">
            <w:pPr>
              <w:pStyle w:val="TableCopy"/>
            </w:pPr>
            <w:r>
              <w:t>Custom Scripts</w:t>
            </w:r>
          </w:p>
        </w:tc>
        <w:tc>
          <w:tcPr>
            <w:tcW w:w="676" w:type="pct"/>
            <w:tcBorders>
              <w:top w:val="outset" w:sz="6" w:space="0" w:color="auto"/>
              <w:left w:val="outset" w:sz="6" w:space="0" w:color="auto"/>
              <w:bottom w:val="outset" w:sz="6" w:space="0" w:color="auto"/>
              <w:right w:val="outset" w:sz="6" w:space="0" w:color="auto"/>
            </w:tcBorders>
            <w:shd w:val="clear" w:color="auto" w:fill="CCCCCC"/>
            <w:vAlign w:val="center"/>
          </w:tcPr>
          <w:p w14:paraId="2A9A733F" w14:textId="77777777" w:rsidR="00812957" w:rsidRPr="003453B5" w:rsidRDefault="00812957" w:rsidP="00812957">
            <w:pPr>
              <w:pStyle w:val="TableCopy"/>
            </w:pPr>
            <w:r>
              <w:t>Group Start</w:t>
            </w:r>
          </w:p>
        </w:tc>
        <w:tc>
          <w:tcPr>
            <w:tcW w:w="1288" w:type="pct"/>
            <w:tcBorders>
              <w:top w:val="outset" w:sz="6" w:space="0" w:color="auto"/>
              <w:left w:val="outset" w:sz="6" w:space="0" w:color="auto"/>
              <w:bottom w:val="outset" w:sz="6" w:space="0" w:color="auto"/>
              <w:right w:val="outset" w:sz="6" w:space="0" w:color="auto"/>
            </w:tcBorders>
            <w:shd w:val="clear" w:color="auto" w:fill="CCCCCC"/>
            <w:vAlign w:val="center"/>
          </w:tcPr>
          <w:p w14:paraId="0244024B" w14:textId="77777777" w:rsidR="00812957" w:rsidRPr="003453B5" w:rsidRDefault="00812957" w:rsidP="00812957">
            <w:pPr>
              <w:pStyle w:val="TableCopy"/>
            </w:pPr>
            <w:r w:rsidRPr="002508D5">
              <w:rPr>
                <w:b/>
              </w:rPr>
              <w:t>See</w:t>
            </w:r>
            <w:r>
              <w:t>: Site Functional Requirements</w:t>
            </w:r>
          </w:p>
        </w:tc>
        <w:tc>
          <w:tcPr>
            <w:tcW w:w="1738" w:type="pct"/>
            <w:tcBorders>
              <w:top w:val="outset" w:sz="6" w:space="0" w:color="auto"/>
              <w:left w:val="outset" w:sz="6" w:space="0" w:color="auto"/>
              <w:bottom w:val="outset" w:sz="6" w:space="0" w:color="auto"/>
              <w:right w:val="outset" w:sz="6" w:space="0" w:color="auto"/>
            </w:tcBorders>
            <w:shd w:val="clear" w:color="auto" w:fill="CCCCCC"/>
            <w:vAlign w:val="center"/>
          </w:tcPr>
          <w:p w14:paraId="0618B8E3"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CCCCCC"/>
            <w:vAlign w:val="center"/>
          </w:tcPr>
          <w:p w14:paraId="7D79946F" w14:textId="77777777" w:rsidR="00812957" w:rsidRPr="002508D5" w:rsidRDefault="00812957" w:rsidP="00812957">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3C407175" w14:textId="77777777" w:rsidR="00812957" w:rsidRPr="002508D5" w:rsidRDefault="00812957" w:rsidP="00812957">
            <w:pPr>
              <w:pStyle w:val="TableCopy"/>
              <w:jc w:val="center"/>
            </w:pPr>
          </w:p>
        </w:tc>
      </w:tr>
      <w:tr w:rsidR="00812957" w:rsidRPr="003453B5" w14:paraId="2D0CE229"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11A97" w14:textId="77777777" w:rsidR="00812957" w:rsidRPr="003453B5" w:rsidRDefault="00812957" w:rsidP="00812957">
            <w:pPr>
              <w:pStyle w:val="TableCopy"/>
            </w:pPr>
            <w:r>
              <w:t>Breadcrumb</w:t>
            </w:r>
            <w:r w:rsidRPr="003453B5">
              <w:t xml:space="preserve"> Navigation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D5E9FE" w14:textId="77777777" w:rsidR="00812957" w:rsidRPr="003453B5" w:rsidRDefault="00812957" w:rsidP="00812957">
            <w:pPr>
              <w:pStyle w:val="TableCopy"/>
            </w:pPr>
            <w:r>
              <w:t>N</w:t>
            </w:r>
            <w:r w:rsidRPr="003453B5">
              <w:t>avigation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EBEFD" w14:textId="77777777" w:rsidR="00812957" w:rsidRDefault="00812957" w:rsidP="00812957">
            <w:pPr>
              <w:pStyle w:val="TableCopy"/>
            </w:pPr>
            <w:r w:rsidRPr="006E1A3F">
              <w:rPr>
                <w:b/>
              </w:rPr>
              <w:t>Navigation Type:</w:t>
            </w:r>
            <w:r w:rsidRPr="003453B5">
              <w:t xml:space="preserve"> Ancestors</w:t>
            </w:r>
          </w:p>
          <w:p w14:paraId="6C71EAB7" w14:textId="77777777" w:rsidR="00812957" w:rsidRDefault="00812957" w:rsidP="00812957">
            <w:pPr>
              <w:pStyle w:val="TableCopy"/>
            </w:pPr>
            <w:r w:rsidRPr="006E1A3F">
              <w:rPr>
                <w:b/>
              </w:rPr>
              <w:t>Start Page:</w:t>
            </w:r>
            <w:r>
              <w:rPr>
                <w:b/>
              </w:rPr>
              <w:t xml:space="preserve"> </w:t>
            </w:r>
            <w:proofErr w:type="spellStart"/>
            <w:r>
              <w:t>xID</w:t>
            </w:r>
            <w:proofErr w:type="spellEnd"/>
            <w:r>
              <w:t xml:space="preserve"> for the site folder.</w:t>
            </w:r>
          </w:p>
          <w:p w14:paraId="69466397" w14:textId="77777777" w:rsidR="00812957" w:rsidRPr="006E1A3F" w:rsidRDefault="00812957" w:rsidP="00812957">
            <w:pPr>
              <w:pStyle w:val="TableCopy"/>
            </w:pPr>
            <w:r w:rsidRPr="006E1A3F">
              <w:rPr>
                <w:b/>
              </w:rPr>
              <w:t>Generation Order</w:t>
            </w:r>
            <w:r>
              <w:t>: down</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679476" w14:textId="77777777" w:rsidR="00812957" w:rsidRPr="003453B5" w:rsidRDefault="00812957" w:rsidP="00812957">
            <w:pPr>
              <w:pStyle w:val="TableCopy"/>
            </w:pPr>
            <w:r>
              <w:t>Builds the breadcrumbs on the page, if any are shown. If not show, this element may also be used to supply other logic to the development of the page type and therefore should not be removed or modified.</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B74F54" w14:textId="6FAEB38D" w:rsidR="00812957" w:rsidRPr="006E1A3F" w:rsidRDefault="001D63A2" w:rsidP="00812957">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6B28E6" w14:textId="77777777" w:rsidR="00812957" w:rsidRPr="006E1A3F" w:rsidRDefault="00812957" w:rsidP="00812957">
            <w:pPr>
              <w:pStyle w:val="TableCopy"/>
              <w:jc w:val="center"/>
              <w:rPr>
                <w:b/>
              </w:rPr>
            </w:pPr>
            <w:r>
              <w:rPr>
                <w:b/>
              </w:rPr>
              <w:t>R/</w:t>
            </w:r>
            <w:r w:rsidRPr="006E1A3F">
              <w:rPr>
                <w:b/>
              </w:rPr>
              <w:t>H/RO</w:t>
            </w:r>
          </w:p>
        </w:tc>
      </w:tr>
      <w:tr w:rsidR="00812957" w:rsidRPr="003453B5" w14:paraId="7623445B"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D1A3B" w14:textId="77777777" w:rsidR="00812957" w:rsidRPr="003453B5" w:rsidRDefault="00812957" w:rsidP="00812957">
            <w:pPr>
              <w:pStyle w:val="TableCopy"/>
            </w:pPr>
            <w:r>
              <w:t>Section</w:t>
            </w:r>
            <w:r w:rsidRPr="003453B5">
              <w:t xml:space="preserve"> Control</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F43362" w14:textId="77777777" w:rsidR="00812957" w:rsidRPr="003453B5" w:rsidRDefault="00812957" w:rsidP="00812957">
            <w:pPr>
              <w:pStyle w:val="TableCopy"/>
            </w:pPr>
            <w:r>
              <w:t>C</w:t>
            </w:r>
            <w:r w:rsidRPr="003453B5">
              <w:t>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640A4C" w14:textId="77777777" w:rsidR="00812957" w:rsidRDefault="00812957" w:rsidP="00812957">
            <w:pPr>
              <w:pStyle w:val="TableCopy"/>
            </w:pPr>
            <w:proofErr w:type="spellStart"/>
            <w:r w:rsidRPr="006E1A3F">
              <w:rPr>
                <w:b/>
              </w:rPr>
              <w:t>CompTypes</w:t>
            </w:r>
            <w:proofErr w:type="spellEnd"/>
            <w:r w:rsidRPr="003453B5">
              <w:t xml:space="preserve">: </w:t>
            </w:r>
          </w:p>
          <w:p w14:paraId="71EBDB53" w14:textId="77777777" w:rsidR="00812957" w:rsidRDefault="00812957" w:rsidP="00812957">
            <w:pPr>
              <w:pStyle w:val="TableCopy"/>
            </w:pPr>
            <w:proofErr w:type="spellStart"/>
            <w:r>
              <w:t>SectionControl</w:t>
            </w:r>
            <w:proofErr w:type="spellEnd"/>
          </w:p>
          <w:p w14:paraId="0049F791" w14:textId="77777777" w:rsidR="00812957" w:rsidRDefault="00812957" w:rsidP="00812957">
            <w:pPr>
              <w:pStyle w:val="TableCopy"/>
            </w:pPr>
            <w:r w:rsidRPr="006E1A3F">
              <w:rPr>
                <w:b/>
              </w:rPr>
              <w:t>Component</w:t>
            </w:r>
            <w:r>
              <w:t xml:space="preserve">: </w:t>
            </w:r>
          </w:p>
          <w:p w14:paraId="30AB2542" w14:textId="77777777" w:rsidR="00812957" w:rsidRPr="003453B5" w:rsidRDefault="00812957" w:rsidP="00812957">
            <w:pPr>
              <w:pStyle w:val="TableCopy"/>
            </w:pPr>
            <w:r>
              <w:t xml:space="preserve">Inherit from parent. Home will have a section control, so use that if no parent can </w:t>
            </w:r>
            <w:r>
              <w:lastRenderedPageBreak/>
              <w:t>be found.</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C11591" w14:textId="77777777" w:rsidR="00812957" w:rsidRPr="003453B5" w:rsidRDefault="00812957" w:rsidP="00812957">
            <w:pPr>
              <w:pStyle w:val="TableCopy"/>
            </w:pPr>
            <w:r>
              <w:lastRenderedPageBreak/>
              <w:t>Manually set where a new section should start. New pages made under a section will inherit from the closest ancestor via a custom hook in the API.</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653390" w14:textId="77777777" w:rsidR="00812957" w:rsidRPr="006E1A3F" w:rsidRDefault="00812957" w:rsidP="0081295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81DFE" w14:textId="77777777" w:rsidR="00812957" w:rsidRPr="006E1A3F" w:rsidRDefault="00812957" w:rsidP="00812957">
            <w:pPr>
              <w:pStyle w:val="TableCopy"/>
              <w:jc w:val="center"/>
              <w:rPr>
                <w:b/>
              </w:rPr>
            </w:pPr>
            <w:r>
              <w:rPr>
                <w:b/>
              </w:rPr>
              <w:t>R/</w:t>
            </w:r>
            <w:r w:rsidRPr="006E1A3F">
              <w:rPr>
                <w:b/>
              </w:rPr>
              <w:t>H/RO</w:t>
            </w:r>
          </w:p>
        </w:tc>
      </w:tr>
    </w:tbl>
    <w:p w14:paraId="11377769" w14:textId="3D53972B" w:rsidR="00812957" w:rsidRPr="001C786F" w:rsidRDefault="00812957" w:rsidP="00812957">
      <w:pPr>
        <w:pStyle w:val="Heading2"/>
        <w:rPr>
          <w:kern w:val="32"/>
        </w:rPr>
      </w:pPr>
      <w:r>
        <w:rPr>
          <w:kern w:val="32"/>
        </w:rPr>
        <w:t>Portfolio Detail</w:t>
      </w:r>
    </w:p>
    <w:p w14:paraId="17ECA3BB" w14:textId="68974BAA" w:rsidR="00812957" w:rsidRDefault="00812957" w:rsidP="00812957">
      <w:pPr>
        <w:pStyle w:val="Heading3"/>
        <w:rPr>
          <w:noProof/>
        </w:rPr>
      </w:pPr>
      <w:r>
        <w:rPr>
          <w:noProof/>
        </w:rPr>
        <w:t xml:space="preserve">Desktop Design – </w:t>
      </w:r>
      <w:r>
        <w:rPr>
          <w:noProof/>
        </w:rPr>
        <w:t>Portfolio Detail</w:t>
      </w:r>
    </w:p>
    <w:p w14:paraId="6C51F354" w14:textId="77777777" w:rsidR="00812957" w:rsidRPr="00802077" w:rsidRDefault="00812957" w:rsidP="00812957">
      <w:pPr>
        <w:ind w:left="-720"/>
      </w:pPr>
      <w:r>
        <w:tab/>
        <w:t>N/A</w:t>
      </w:r>
    </w:p>
    <w:p w14:paraId="1EF0D8C6" w14:textId="77777777" w:rsidR="00812957" w:rsidRDefault="00812957" w:rsidP="00812957">
      <w:pPr>
        <w:pStyle w:val="Heading3"/>
      </w:pPr>
      <w:r>
        <w:t>Notes &amp; Requirements</w:t>
      </w:r>
    </w:p>
    <w:p w14:paraId="18B8F621" w14:textId="77777777" w:rsidR="00812957" w:rsidRPr="00AC1849" w:rsidRDefault="00812957" w:rsidP="00812957">
      <w:pPr>
        <w:pStyle w:val="CopyItem"/>
        <w:numPr>
          <w:ilvl w:val="0"/>
          <w:numId w:val="42"/>
        </w:numPr>
        <w:tabs>
          <w:tab w:val="clear" w:pos="720"/>
        </w:tabs>
      </w:pPr>
      <w:r>
        <w:t xml:space="preserve"> This is just the template from which all pages will start to be built as schemas.</w:t>
      </w:r>
    </w:p>
    <w:p w14:paraId="0AC70D6F" w14:textId="1D4850A6" w:rsidR="00812957" w:rsidRDefault="00812957" w:rsidP="00812957">
      <w:pPr>
        <w:pStyle w:val="Heading3"/>
      </w:pPr>
      <w:r>
        <w:t xml:space="preserve">Schema – </w:t>
      </w:r>
      <w:r>
        <w:t>Portfolio Detail</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812957" w:rsidRPr="003453B5" w14:paraId="73465624" w14:textId="77777777" w:rsidTr="00F52C8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5B0CB5" w14:textId="77777777" w:rsidR="00812957" w:rsidRPr="003453B5" w:rsidRDefault="00812957" w:rsidP="00F52C8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D0323C3" w14:textId="77777777" w:rsidR="00812957" w:rsidRPr="003453B5" w:rsidRDefault="00812957" w:rsidP="00F52C8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C7FEFE5" w14:textId="77777777" w:rsidR="00812957" w:rsidRPr="003453B5" w:rsidRDefault="00812957" w:rsidP="00F52C8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22E800" w14:textId="77777777" w:rsidR="00812957" w:rsidRPr="003453B5" w:rsidRDefault="00812957" w:rsidP="00F52C8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2B309A" w14:textId="77777777" w:rsidR="00812957" w:rsidRPr="006E1A3F" w:rsidRDefault="00812957"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F44D4C" w14:textId="77777777" w:rsidR="00812957" w:rsidRPr="006E1A3F" w:rsidRDefault="00812957" w:rsidP="00F52C8C">
            <w:pPr>
              <w:pStyle w:val="TableHd"/>
              <w:jc w:val="center"/>
            </w:pPr>
            <w:r>
              <w:t>R/</w:t>
            </w:r>
            <w:r w:rsidRPr="006E1A3F">
              <w:t>H/RO</w:t>
            </w:r>
          </w:p>
        </w:tc>
      </w:tr>
      <w:tr w:rsidR="00812957" w:rsidRPr="003453B5" w14:paraId="6A1776E5"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6394E4" w14:textId="77777777" w:rsidR="00812957" w:rsidRPr="003453B5" w:rsidRDefault="00812957" w:rsidP="00F52C8C">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53EBBC" w14:textId="77777777" w:rsidR="00812957" w:rsidRPr="003453B5" w:rsidRDefault="00812957" w:rsidP="00F52C8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875D59"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14CED6" w14:textId="77777777" w:rsidR="00812957" w:rsidRPr="003453B5" w:rsidRDefault="00812957" w:rsidP="00F52C8C">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4FC7B9" w14:textId="77777777" w:rsidR="00812957" w:rsidRPr="006E1A3F" w:rsidRDefault="00812957" w:rsidP="00F52C8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ADF832" w14:textId="77777777" w:rsidR="00812957" w:rsidRPr="006E1A3F" w:rsidRDefault="00812957" w:rsidP="00F52C8C">
            <w:pPr>
              <w:pStyle w:val="TableCopy"/>
              <w:jc w:val="center"/>
              <w:rPr>
                <w:b/>
              </w:rPr>
            </w:pPr>
            <w:r>
              <w:rPr>
                <w:b/>
              </w:rPr>
              <w:t>R</w:t>
            </w:r>
          </w:p>
        </w:tc>
      </w:tr>
      <w:tr w:rsidR="00812957" w:rsidRPr="003453B5" w14:paraId="6C8ED169"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91C24" w14:textId="77777777" w:rsidR="00812957" w:rsidRPr="003453B5" w:rsidRDefault="00812957" w:rsidP="00F52C8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9489A" w14:textId="77777777" w:rsidR="00812957" w:rsidRPr="003453B5" w:rsidRDefault="00812957" w:rsidP="00F52C8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630646"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48C77" w14:textId="77777777" w:rsidR="00812957" w:rsidRPr="003453B5" w:rsidRDefault="00812957" w:rsidP="00F52C8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D6D53" w14:textId="77777777" w:rsidR="00812957" w:rsidRPr="006E1A3F" w:rsidRDefault="00812957" w:rsidP="00F52C8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17D68E" w14:textId="77777777" w:rsidR="00812957" w:rsidRPr="006E1A3F" w:rsidRDefault="00812957" w:rsidP="00F52C8C">
            <w:pPr>
              <w:pStyle w:val="TableCopy"/>
              <w:jc w:val="center"/>
              <w:rPr>
                <w:b/>
              </w:rPr>
            </w:pPr>
            <w:r>
              <w:rPr>
                <w:b/>
              </w:rPr>
              <w:t>R</w:t>
            </w:r>
          </w:p>
        </w:tc>
      </w:tr>
      <w:tr w:rsidR="00812957" w:rsidRPr="003453B5" w14:paraId="6654808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E04A274" w14:textId="77777777" w:rsidR="00812957" w:rsidRPr="003453B5" w:rsidRDefault="00812957" w:rsidP="00F52C8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2D918FA" w14:textId="77777777" w:rsidR="00812957" w:rsidRDefault="00812957" w:rsidP="00F52C8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DA00AAE" w14:textId="77777777" w:rsidR="00812957" w:rsidRPr="003453B5" w:rsidRDefault="00812957" w:rsidP="00F52C8C">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FC6A993"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6449AF"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96BC43E" w14:textId="77777777" w:rsidR="00812957" w:rsidRDefault="00812957" w:rsidP="00F52C8C">
            <w:pPr>
              <w:pStyle w:val="TableCopy"/>
              <w:jc w:val="center"/>
              <w:rPr>
                <w:b/>
              </w:rPr>
            </w:pPr>
            <w:r>
              <w:rPr>
                <w:b/>
              </w:rPr>
              <w:t>R</w:t>
            </w:r>
          </w:p>
        </w:tc>
      </w:tr>
      <w:tr w:rsidR="00812957" w:rsidRPr="003453B5" w14:paraId="0277EE9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2D37423" w14:textId="77777777" w:rsidR="00812957" w:rsidRDefault="00812957" w:rsidP="00F52C8C">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51B4C4B" w14:textId="77777777" w:rsidR="00812957" w:rsidRDefault="00812957" w:rsidP="00F52C8C">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34A8A19" w14:textId="77777777" w:rsidR="00812957" w:rsidRPr="008B230A" w:rsidRDefault="00812957" w:rsidP="00F52C8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DA0CB67"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CA824F4"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99E8C44" w14:textId="77777777" w:rsidR="00812957" w:rsidRDefault="00812957" w:rsidP="00F52C8C">
            <w:pPr>
              <w:pStyle w:val="TableCopy"/>
              <w:jc w:val="center"/>
              <w:rPr>
                <w:b/>
              </w:rPr>
            </w:pPr>
            <w:r>
              <w:rPr>
                <w:b/>
              </w:rPr>
              <w:t>R</w:t>
            </w:r>
          </w:p>
        </w:tc>
      </w:tr>
      <w:tr w:rsidR="00812957" w:rsidRPr="003453B5" w14:paraId="5720F2C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07C654" w14:textId="77777777" w:rsidR="00812957" w:rsidRDefault="00812957" w:rsidP="00F52C8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B507151" w14:textId="77777777" w:rsidR="00812957" w:rsidRDefault="00812957" w:rsidP="00F52C8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817F103" w14:textId="77777777" w:rsidR="00812957" w:rsidRPr="008B230A" w:rsidRDefault="00812957" w:rsidP="00F52C8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985EFF5" w14:textId="77777777" w:rsidR="00812957" w:rsidRDefault="00812957" w:rsidP="00F52C8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2536B30"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543DA77" w14:textId="77777777" w:rsidR="00812957" w:rsidRDefault="00812957" w:rsidP="00F52C8C">
            <w:pPr>
              <w:pStyle w:val="TableCopy"/>
              <w:jc w:val="center"/>
              <w:rPr>
                <w:b/>
              </w:rPr>
            </w:pPr>
            <w:r>
              <w:rPr>
                <w:b/>
              </w:rPr>
              <w:t>R</w:t>
            </w:r>
          </w:p>
        </w:tc>
      </w:tr>
      <w:tr w:rsidR="00812957" w:rsidRPr="003453B5" w14:paraId="15319841"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F9003AA" w14:textId="45D7E44F" w:rsidR="00812957" w:rsidRDefault="00812957" w:rsidP="00F52C8C">
            <w:pPr>
              <w:pStyle w:val="TableCopy"/>
            </w:pPr>
            <w:r>
              <w:t>Mail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2E9614E" w14:textId="44492211" w:rsidR="00812957" w:rsidRDefault="00812957" w:rsidP="00F52C8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E46D14B" w14:textId="76D9EDB9" w:rsidR="00812957" w:rsidRDefault="00812957" w:rsidP="00F52C8C">
            <w:pPr>
              <w:pStyle w:val="TableCopy"/>
              <w:rPr>
                <w:b/>
              </w:rPr>
            </w:pPr>
            <w:proofErr w:type="spellStart"/>
            <w:r>
              <w:rPr>
                <w:b/>
              </w:rPr>
              <w:t>AssetTypes</w:t>
            </w:r>
            <w:proofErr w:type="spellEnd"/>
            <w:r>
              <w:rPr>
                <w:b/>
              </w:rPr>
              <w:t xml:space="preserve">: </w:t>
            </w:r>
            <w:r w:rsidRPr="00812957">
              <w:rPr>
                <w:bCs/>
              </w:rPr>
              <w:t>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DD7E98F"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F27FF73"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C7F92DB" w14:textId="77777777" w:rsidR="00812957" w:rsidRDefault="00812957" w:rsidP="00F52C8C">
            <w:pPr>
              <w:pStyle w:val="TableCopy"/>
              <w:jc w:val="center"/>
              <w:rPr>
                <w:b/>
              </w:rPr>
            </w:pPr>
          </w:p>
        </w:tc>
      </w:tr>
      <w:tr w:rsidR="00812957" w:rsidRPr="003453B5" w14:paraId="42905B8D"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60DA2B1" w14:textId="77777777" w:rsidR="00812957" w:rsidRDefault="00812957" w:rsidP="00F52C8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4272C33" w14:textId="77777777" w:rsidR="00812957" w:rsidRDefault="00812957" w:rsidP="00F52C8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DD7A0CF" w14:textId="77777777" w:rsidR="00812957" w:rsidRDefault="00812957" w:rsidP="00F52C8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440D779" w14:textId="77777777" w:rsidR="00812957" w:rsidRDefault="00812957" w:rsidP="00F52C8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6973896"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262C79B" w14:textId="77777777" w:rsidR="00812957" w:rsidRDefault="00812957" w:rsidP="00F52C8C">
            <w:pPr>
              <w:pStyle w:val="TableCopy"/>
              <w:jc w:val="center"/>
              <w:rPr>
                <w:b/>
              </w:rPr>
            </w:pPr>
          </w:p>
        </w:tc>
      </w:tr>
      <w:tr w:rsidR="00812957" w:rsidRPr="003453B5" w14:paraId="7334493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7150CAF" w14:textId="77777777" w:rsidR="00812957" w:rsidRPr="003453B5" w:rsidRDefault="00812957" w:rsidP="00F52C8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D9474F5" w14:textId="77777777" w:rsidR="00812957" w:rsidRPr="003453B5" w:rsidRDefault="00812957" w:rsidP="00F52C8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357BD9D"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811E502"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8B67AD"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C152B8C" w14:textId="77777777" w:rsidR="00812957" w:rsidRPr="006E1A3F" w:rsidRDefault="00812957" w:rsidP="00F52C8C">
            <w:pPr>
              <w:pStyle w:val="TableCopy"/>
              <w:jc w:val="center"/>
              <w:rPr>
                <w:b/>
              </w:rPr>
            </w:pPr>
          </w:p>
        </w:tc>
      </w:tr>
      <w:tr w:rsidR="00812957" w:rsidRPr="003453B5" w14:paraId="0D92A3E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7E99507" w14:textId="77777777" w:rsidR="00812957" w:rsidRPr="003453B5" w:rsidRDefault="00812957" w:rsidP="00F52C8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707037D" w14:textId="77777777" w:rsidR="00812957" w:rsidRPr="003453B5" w:rsidRDefault="00812957" w:rsidP="00F52C8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31D9301"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09D3082"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95AA5F9"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59E1B86" w14:textId="77777777" w:rsidR="00812957" w:rsidRPr="006E1A3F" w:rsidRDefault="00812957" w:rsidP="00F52C8C">
            <w:pPr>
              <w:pStyle w:val="TableCopy"/>
              <w:jc w:val="center"/>
              <w:rPr>
                <w:b/>
              </w:rPr>
            </w:pPr>
          </w:p>
        </w:tc>
      </w:tr>
      <w:tr w:rsidR="00812957" w:rsidRPr="003453B5" w14:paraId="31FA1D3C"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A65538" w14:textId="77777777" w:rsidR="00812957" w:rsidRPr="003453B5" w:rsidRDefault="00812957" w:rsidP="00F52C8C">
            <w:pPr>
              <w:pStyle w:val="TableCopy"/>
            </w:pPr>
            <w:r w:rsidRPr="003453B5">
              <w:t>S</w:t>
            </w:r>
            <w:r>
              <w:t xml:space="preserve">earch Engine </w:t>
            </w:r>
            <w:r>
              <w:lastRenderedPageBreak/>
              <w:t>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2014B2" w14:textId="77777777" w:rsidR="00812957" w:rsidRPr="003453B5" w:rsidRDefault="00812957" w:rsidP="00F52C8C">
            <w:pPr>
              <w:pStyle w:val="TableCopy"/>
            </w:pPr>
            <w:r>
              <w:lastRenderedPageBreak/>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C6B1DA" w14:textId="77777777" w:rsidR="00812957" w:rsidRDefault="00812957" w:rsidP="00F52C8C">
            <w:pPr>
              <w:pStyle w:val="TableCopy"/>
            </w:pPr>
            <w:proofErr w:type="spellStart"/>
            <w:r w:rsidRPr="00D33704">
              <w:rPr>
                <w:b/>
              </w:rPr>
              <w:t>EmbeddedbyDefault</w:t>
            </w:r>
            <w:proofErr w:type="spellEnd"/>
            <w:r>
              <w:t>: true</w:t>
            </w:r>
          </w:p>
          <w:p w14:paraId="4FA1D315"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2BBE99"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3BB19F" w14:textId="77777777" w:rsidR="00812957" w:rsidRPr="002508D5" w:rsidRDefault="00812957" w:rsidP="00F52C8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A09E2" w14:textId="77777777" w:rsidR="00812957" w:rsidRPr="002508D5" w:rsidRDefault="00812957" w:rsidP="00F52C8C">
            <w:pPr>
              <w:pStyle w:val="TableCopy"/>
              <w:jc w:val="center"/>
            </w:pPr>
            <w:r w:rsidRPr="002508D5">
              <w:t>H</w:t>
            </w:r>
          </w:p>
        </w:tc>
      </w:tr>
      <w:tr w:rsidR="00812957" w:rsidRPr="003453B5" w14:paraId="7F8DEE57"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634063A2" w14:textId="77777777" w:rsidR="00812957" w:rsidRPr="003453B5" w:rsidRDefault="00812957" w:rsidP="00F52C8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383B19B7" w14:textId="77777777" w:rsidR="00812957" w:rsidRPr="003453B5" w:rsidRDefault="00812957" w:rsidP="00F52C8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4E564F7B" w14:textId="77777777" w:rsidR="00812957" w:rsidRPr="003453B5" w:rsidRDefault="00812957" w:rsidP="00F52C8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033FEE5"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5C66F88" w14:textId="77777777" w:rsidR="00812957" w:rsidRPr="002508D5" w:rsidRDefault="00812957" w:rsidP="00F52C8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68B1942A" w14:textId="77777777" w:rsidR="00812957" w:rsidRPr="002508D5" w:rsidRDefault="00812957" w:rsidP="00F52C8C">
            <w:pPr>
              <w:pStyle w:val="TableCopy"/>
              <w:jc w:val="center"/>
            </w:pPr>
          </w:p>
        </w:tc>
      </w:tr>
      <w:tr w:rsidR="00812957" w:rsidRPr="003453B5" w14:paraId="415F237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D6CB5" w14:textId="77777777" w:rsidR="00812957" w:rsidRPr="003453B5" w:rsidRDefault="00812957" w:rsidP="00F52C8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3FFAD9" w14:textId="77777777" w:rsidR="00812957" w:rsidRPr="003453B5" w:rsidRDefault="00812957" w:rsidP="00F52C8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873F48" w14:textId="77777777" w:rsidR="00812957" w:rsidRDefault="00812957" w:rsidP="00F52C8C">
            <w:pPr>
              <w:pStyle w:val="TableCopy"/>
            </w:pPr>
            <w:r w:rsidRPr="006E1A3F">
              <w:rPr>
                <w:b/>
              </w:rPr>
              <w:t>Navigation Type:</w:t>
            </w:r>
            <w:r w:rsidRPr="003453B5">
              <w:t xml:space="preserve"> Ancestors</w:t>
            </w:r>
          </w:p>
          <w:p w14:paraId="3393A5F1" w14:textId="77777777" w:rsidR="00812957" w:rsidRDefault="00812957" w:rsidP="00F52C8C">
            <w:pPr>
              <w:pStyle w:val="TableCopy"/>
            </w:pPr>
            <w:r w:rsidRPr="006E1A3F">
              <w:rPr>
                <w:b/>
              </w:rPr>
              <w:t>Start Page:</w:t>
            </w:r>
            <w:r>
              <w:rPr>
                <w:b/>
              </w:rPr>
              <w:t xml:space="preserve"> </w:t>
            </w:r>
            <w:proofErr w:type="spellStart"/>
            <w:r>
              <w:t>xID</w:t>
            </w:r>
            <w:proofErr w:type="spellEnd"/>
            <w:r>
              <w:t xml:space="preserve"> for the site folder.</w:t>
            </w:r>
          </w:p>
          <w:p w14:paraId="4251E0E6" w14:textId="77777777" w:rsidR="00812957" w:rsidRPr="006E1A3F" w:rsidRDefault="00812957" w:rsidP="00F52C8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2DA2EE" w14:textId="77777777" w:rsidR="00812957" w:rsidRPr="003453B5" w:rsidRDefault="00812957" w:rsidP="00F52C8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D07A53"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F19148" w14:textId="77777777" w:rsidR="00812957" w:rsidRPr="006E1A3F" w:rsidRDefault="00812957" w:rsidP="00F52C8C">
            <w:pPr>
              <w:pStyle w:val="TableCopy"/>
              <w:jc w:val="center"/>
              <w:rPr>
                <w:b/>
              </w:rPr>
            </w:pPr>
            <w:r>
              <w:rPr>
                <w:b/>
              </w:rPr>
              <w:t>R/</w:t>
            </w:r>
            <w:r w:rsidRPr="006E1A3F">
              <w:rPr>
                <w:b/>
              </w:rPr>
              <w:t>H/RO</w:t>
            </w:r>
          </w:p>
        </w:tc>
      </w:tr>
      <w:tr w:rsidR="00812957" w:rsidRPr="003453B5" w14:paraId="26684382"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DF66EF" w14:textId="77777777" w:rsidR="00812957" w:rsidRPr="003453B5" w:rsidRDefault="00812957" w:rsidP="00F52C8C">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CEA92" w14:textId="77777777" w:rsidR="00812957" w:rsidRPr="003453B5" w:rsidRDefault="00812957" w:rsidP="00F52C8C">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3F8D5F" w14:textId="77777777" w:rsidR="00812957" w:rsidRDefault="00812957" w:rsidP="00F52C8C">
            <w:pPr>
              <w:pStyle w:val="TableCopy"/>
            </w:pPr>
            <w:proofErr w:type="spellStart"/>
            <w:r w:rsidRPr="006E1A3F">
              <w:rPr>
                <w:b/>
              </w:rPr>
              <w:t>CompTypes</w:t>
            </w:r>
            <w:proofErr w:type="spellEnd"/>
            <w:r w:rsidRPr="003453B5">
              <w:t xml:space="preserve">: </w:t>
            </w:r>
          </w:p>
          <w:p w14:paraId="221F6768" w14:textId="77777777" w:rsidR="00812957" w:rsidRDefault="00812957" w:rsidP="00F52C8C">
            <w:pPr>
              <w:pStyle w:val="TableCopy"/>
            </w:pPr>
            <w:proofErr w:type="spellStart"/>
            <w:r>
              <w:t>SectionControl</w:t>
            </w:r>
            <w:proofErr w:type="spellEnd"/>
          </w:p>
          <w:p w14:paraId="29CEB7DB" w14:textId="77777777" w:rsidR="00812957" w:rsidRDefault="00812957" w:rsidP="00F52C8C">
            <w:pPr>
              <w:pStyle w:val="TableCopy"/>
            </w:pPr>
            <w:r w:rsidRPr="006E1A3F">
              <w:rPr>
                <w:b/>
              </w:rPr>
              <w:t>Component</w:t>
            </w:r>
            <w:r>
              <w:t xml:space="preserve">: </w:t>
            </w:r>
          </w:p>
          <w:p w14:paraId="7A701370" w14:textId="77777777" w:rsidR="00812957" w:rsidRPr="003453B5" w:rsidRDefault="00812957" w:rsidP="00F52C8C">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A6A972" w14:textId="77777777" w:rsidR="00812957" w:rsidRPr="003453B5" w:rsidRDefault="00812957" w:rsidP="00F52C8C">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BF5AB2"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07482B" w14:textId="77777777" w:rsidR="00812957" w:rsidRPr="006E1A3F" w:rsidRDefault="00812957" w:rsidP="00F52C8C">
            <w:pPr>
              <w:pStyle w:val="TableCopy"/>
              <w:jc w:val="center"/>
              <w:rPr>
                <w:b/>
              </w:rPr>
            </w:pPr>
            <w:r>
              <w:rPr>
                <w:b/>
              </w:rPr>
              <w:t>R/</w:t>
            </w:r>
            <w:r w:rsidRPr="006E1A3F">
              <w:rPr>
                <w:b/>
              </w:rPr>
              <w:t>H/RO</w:t>
            </w:r>
          </w:p>
        </w:tc>
      </w:tr>
    </w:tbl>
    <w:p w14:paraId="5FD2212E" w14:textId="2AF19715" w:rsidR="0051523A" w:rsidRPr="001C786F" w:rsidRDefault="0051523A" w:rsidP="0051523A">
      <w:pPr>
        <w:pStyle w:val="Heading2"/>
        <w:rPr>
          <w:kern w:val="32"/>
        </w:rPr>
      </w:pPr>
      <w:r>
        <w:rPr>
          <w:kern w:val="32"/>
        </w:rPr>
        <w:lastRenderedPageBreak/>
        <w:t>Search Results</w:t>
      </w:r>
    </w:p>
    <w:p w14:paraId="1B4FDC85" w14:textId="6E4C48BE" w:rsidR="0051523A" w:rsidRDefault="0051523A" w:rsidP="0051523A">
      <w:pPr>
        <w:pStyle w:val="Heading3"/>
        <w:rPr>
          <w:noProof/>
        </w:rPr>
      </w:pPr>
      <w:r>
        <w:rPr>
          <w:noProof/>
        </w:rPr>
        <w:t>Desktop Design – Search Results</w:t>
      </w:r>
    </w:p>
    <w:p w14:paraId="61CBA8FD" w14:textId="7581D678" w:rsidR="0051523A" w:rsidRPr="00802077" w:rsidRDefault="0051523A" w:rsidP="0051523A">
      <w:pPr>
        <w:ind w:left="-720"/>
      </w:pPr>
      <w:r>
        <w:tab/>
      </w:r>
      <w:r w:rsidR="002F65F2">
        <w:rPr>
          <w:noProof/>
        </w:rPr>
        <w:drawing>
          <wp:inline distT="0" distB="0" distL="0" distR="0" wp14:anchorId="110DA485" wp14:editId="441A2901">
            <wp:extent cx="5943600" cy="538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384800"/>
                    </a:xfrm>
                    <a:prstGeom prst="rect">
                      <a:avLst/>
                    </a:prstGeom>
                  </pic:spPr>
                </pic:pic>
              </a:graphicData>
            </a:graphic>
          </wp:inline>
        </w:drawing>
      </w:r>
    </w:p>
    <w:p w14:paraId="5D1EE779" w14:textId="77777777" w:rsidR="0051523A" w:rsidRDefault="0051523A" w:rsidP="0051523A">
      <w:pPr>
        <w:pStyle w:val="Heading3"/>
      </w:pPr>
      <w:r>
        <w:t>Notes &amp; Requirements</w:t>
      </w:r>
    </w:p>
    <w:p w14:paraId="05A2E693" w14:textId="4D323904" w:rsidR="0051523A" w:rsidRPr="00AC1849" w:rsidRDefault="0051523A" w:rsidP="00CA02AE">
      <w:pPr>
        <w:pStyle w:val="CopyItem"/>
        <w:numPr>
          <w:ilvl w:val="0"/>
          <w:numId w:val="45"/>
        </w:numPr>
        <w:tabs>
          <w:tab w:val="clear" w:pos="720"/>
        </w:tabs>
      </w:pPr>
      <w:r>
        <w:t xml:space="preserve"> This is the search results page for the entire site. Most likely only one instance of this page will be made from the schema.</w:t>
      </w:r>
    </w:p>
    <w:p w14:paraId="5574522B" w14:textId="5D902F9D" w:rsidR="0051523A" w:rsidRDefault="0051523A" w:rsidP="0051523A">
      <w:pPr>
        <w:pStyle w:val="Heading3"/>
      </w:pPr>
      <w:r>
        <w:t>Schema – Search Results</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37"/>
        <w:gridCol w:w="1277"/>
        <w:gridCol w:w="2435"/>
        <w:gridCol w:w="3285"/>
        <w:gridCol w:w="516"/>
        <w:gridCol w:w="700"/>
      </w:tblGrid>
      <w:tr w:rsidR="0051523A" w:rsidRPr="003453B5" w14:paraId="140F5955" w14:textId="77777777" w:rsidTr="0051523A">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81215F" w14:textId="77777777" w:rsidR="0051523A" w:rsidRPr="003453B5" w:rsidRDefault="0051523A" w:rsidP="0051523A">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6EA2CF9" w14:textId="77777777" w:rsidR="0051523A" w:rsidRPr="003453B5" w:rsidRDefault="0051523A" w:rsidP="0051523A">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0CC4924" w14:textId="77777777" w:rsidR="0051523A" w:rsidRPr="003453B5" w:rsidRDefault="0051523A" w:rsidP="0051523A">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81EA726" w14:textId="77777777" w:rsidR="0051523A" w:rsidRPr="003453B5" w:rsidRDefault="0051523A" w:rsidP="0051523A">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AFF11B5" w14:textId="77777777" w:rsidR="0051523A" w:rsidRPr="006E1A3F" w:rsidRDefault="0051523A" w:rsidP="0051523A">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657095F" w14:textId="77777777" w:rsidR="0051523A" w:rsidRPr="006E1A3F" w:rsidRDefault="0051523A" w:rsidP="0051523A">
            <w:pPr>
              <w:pStyle w:val="TableHd"/>
              <w:jc w:val="center"/>
            </w:pPr>
            <w:r>
              <w:t>R/</w:t>
            </w:r>
            <w:r w:rsidRPr="006E1A3F">
              <w:t>H/RO</w:t>
            </w:r>
          </w:p>
        </w:tc>
      </w:tr>
      <w:tr w:rsidR="0051523A" w:rsidRPr="003453B5" w14:paraId="68BC34D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E2C0DC" w14:textId="77777777" w:rsidR="0051523A" w:rsidRPr="003453B5" w:rsidRDefault="0051523A" w:rsidP="0051523A">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D8D7E" w14:textId="77777777" w:rsidR="0051523A" w:rsidRPr="003453B5" w:rsidRDefault="0051523A" w:rsidP="0051523A">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F9DEE2"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E86237" w14:textId="77777777" w:rsidR="0051523A" w:rsidRPr="003453B5" w:rsidRDefault="0051523A" w:rsidP="0051523A">
            <w:pPr>
              <w:pStyle w:val="TableCopy"/>
            </w:pPr>
            <w:r>
              <w:t xml:space="preserve">Fills in the h1 on the page and doubles </w:t>
            </w:r>
            <w:r>
              <w:lastRenderedPageBreak/>
              <w:t>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C90DB" w14:textId="3CB98C45" w:rsidR="0051523A" w:rsidRPr="006E1A3F" w:rsidRDefault="002F65F2" w:rsidP="0051523A">
            <w:pPr>
              <w:pStyle w:val="TableCopy"/>
              <w:jc w:val="center"/>
              <w:rPr>
                <w:b/>
              </w:rPr>
            </w:pPr>
            <w:r>
              <w:rPr>
                <w:b/>
              </w:rPr>
              <w:lastRenderedPageBreak/>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1DCFDD" w14:textId="77777777" w:rsidR="0051523A" w:rsidRPr="006E1A3F" w:rsidRDefault="0051523A" w:rsidP="0051523A">
            <w:pPr>
              <w:pStyle w:val="TableCopy"/>
              <w:jc w:val="center"/>
              <w:rPr>
                <w:b/>
              </w:rPr>
            </w:pPr>
            <w:r>
              <w:rPr>
                <w:b/>
              </w:rPr>
              <w:t>R</w:t>
            </w:r>
          </w:p>
        </w:tc>
      </w:tr>
      <w:tr w:rsidR="0051523A" w:rsidRPr="003453B5" w14:paraId="50A4670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44EB7D" w14:textId="77777777" w:rsidR="0051523A" w:rsidRPr="003453B5" w:rsidRDefault="0051523A" w:rsidP="0051523A">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ACEC9" w14:textId="77777777" w:rsidR="0051523A" w:rsidRPr="003453B5" w:rsidRDefault="0051523A" w:rsidP="0051523A">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ABCD96"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FAC1CB" w14:textId="77777777" w:rsidR="0051523A" w:rsidRPr="003453B5" w:rsidRDefault="0051523A" w:rsidP="0051523A">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E95B78" w14:textId="77777777" w:rsidR="0051523A" w:rsidRPr="006E1A3F" w:rsidRDefault="0051523A"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66D274" w14:textId="77777777" w:rsidR="0051523A" w:rsidRPr="006E1A3F" w:rsidRDefault="0051523A" w:rsidP="0051523A">
            <w:pPr>
              <w:pStyle w:val="TableCopy"/>
              <w:jc w:val="center"/>
              <w:rPr>
                <w:b/>
              </w:rPr>
            </w:pPr>
            <w:r>
              <w:rPr>
                <w:b/>
              </w:rPr>
              <w:t>R</w:t>
            </w:r>
          </w:p>
        </w:tc>
      </w:tr>
      <w:tr w:rsidR="0051523A" w:rsidRPr="003453B5" w14:paraId="54FDA6C1"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119544" w14:textId="77777777" w:rsidR="0051523A" w:rsidRPr="003453B5" w:rsidRDefault="0051523A" w:rsidP="0051523A">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398391B" w14:textId="77777777" w:rsidR="0051523A" w:rsidRDefault="0051523A" w:rsidP="0051523A">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1D38DC2" w14:textId="77777777" w:rsidR="0051523A" w:rsidRPr="003453B5" w:rsidRDefault="0051523A" w:rsidP="0051523A">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F23A39" w14:textId="77777777" w:rsidR="0051523A"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6B06204" w14:textId="53EBCFE0" w:rsidR="0051523A"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7AD0DF7" w14:textId="77777777" w:rsidR="0051523A" w:rsidRDefault="0051523A" w:rsidP="0051523A">
            <w:pPr>
              <w:pStyle w:val="TableCopy"/>
              <w:jc w:val="center"/>
              <w:rPr>
                <w:b/>
              </w:rPr>
            </w:pPr>
            <w:r>
              <w:rPr>
                <w:b/>
              </w:rPr>
              <w:t>R</w:t>
            </w:r>
          </w:p>
        </w:tc>
      </w:tr>
      <w:tr w:rsidR="0051523A" w:rsidRPr="003453B5" w14:paraId="22BEE1C4"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A425E82" w14:textId="77777777" w:rsidR="0051523A" w:rsidRDefault="0051523A" w:rsidP="0051523A">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F3070CC" w14:textId="77777777" w:rsidR="0051523A" w:rsidRDefault="0051523A" w:rsidP="0051523A">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0643E91" w14:textId="77777777" w:rsidR="0051523A" w:rsidRPr="008B230A" w:rsidRDefault="0051523A" w:rsidP="0051523A">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10C10F47" w14:textId="77777777" w:rsidR="0051523A" w:rsidRDefault="0051523A" w:rsidP="0051523A">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973DF06" w14:textId="189297EC" w:rsidR="0051523A"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D3FC6EA" w14:textId="77777777" w:rsidR="0051523A" w:rsidRDefault="0051523A" w:rsidP="0051523A">
            <w:pPr>
              <w:pStyle w:val="TableCopy"/>
              <w:jc w:val="center"/>
              <w:rPr>
                <w:b/>
              </w:rPr>
            </w:pPr>
            <w:r>
              <w:rPr>
                <w:b/>
              </w:rPr>
              <w:t>R</w:t>
            </w:r>
          </w:p>
        </w:tc>
      </w:tr>
      <w:tr w:rsidR="00FB12D9" w:rsidRPr="003453B5" w14:paraId="653E1F60"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3CB47FC" w14:textId="77777777" w:rsidR="00FB12D9" w:rsidRDefault="00FB12D9" w:rsidP="0051523A">
            <w:pPr>
              <w:pStyle w:val="TableCopy"/>
            </w:pPr>
            <w:r>
              <w:t>Search Navigation</w:t>
            </w:r>
          </w:p>
          <w:p w14:paraId="20B4DFFA" w14:textId="03843B8E" w:rsidR="00FB12D9" w:rsidRDefault="00FB12D9" w:rsidP="0051523A">
            <w:pPr>
              <w:pStyle w:val="TableCopy"/>
            </w:pPr>
            <w:r>
              <w:t>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6013EE7" w14:textId="5D3B9083" w:rsidR="00FB12D9" w:rsidRDefault="00FB12D9" w:rsidP="0051523A">
            <w:pPr>
              <w:pStyle w:val="TableCopy"/>
            </w:pPr>
            <w:r>
              <w:t>List of 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8D70FE5" w14:textId="3B40C82A" w:rsidR="00FB12D9" w:rsidRDefault="00FB12D9" w:rsidP="0051523A">
            <w:pPr>
              <w:pStyle w:val="TableCopy"/>
              <w:rPr>
                <w:b/>
              </w:rPr>
            </w:pPr>
            <w:r>
              <w:rPr>
                <w:b/>
              </w:rPr>
              <w:t xml:space="preserve">List Item Label: </w:t>
            </w:r>
            <w:r w:rsidRPr="00FB12D9">
              <w:rPr>
                <w:bCs/>
              </w:rPr>
              <w:t>Schema Root Name (No Spaces)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D896DDA" w14:textId="31E76236" w:rsidR="00FB12D9" w:rsidRDefault="002F65F2" w:rsidP="0051523A">
            <w:pPr>
              <w:pStyle w:val="TableCopy"/>
            </w:pPr>
            <w:r>
              <w:t>Each item in the list should be the root element name of the schema that you want to provide a search filter for. Only one schema per list item.</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C481DBC" w14:textId="6F4C0D60" w:rsidR="00FB12D9" w:rsidRDefault="002F65F2" w:rsidP="0051523A">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5A99175" w14:textId="77777777" w:rsidR="00FB12D9" w:rsidRDefault="00FB12D9" w:rsidP="0051523A">
            <w:pPr>
              <w:pStyle w:val="TableCopy"/>
              <w:jc w:val="center"/>
              <w:rPr>
                <w:b/>
              </w:rPr>
            </w:pPr>
          </w:p>
        </w:tc>
      </w:tr>
      <w:tr w:rsidR="002F65F2" w:rsidRPr="003453B5" w14:paraId="25C75614"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865A594" w14:textId="184D4866" w:rsidR="002F65F2" w:rsidRDefault="002F65F2" w:rsidP="0051523A">
            <w:pPr>
              <w:pStyle w:val="TableCopy"/>
            </w:pPr>
            <w:r>
              <w:t>Other Search Links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E8E0AE2" w14:textId="4F191E21" w:rsidR="002F65F2" w:rsidRDefault="002F65F2" w:rsidP="0051523A">
            <w:pPr>
              <w:pStyle w:val="TableCopy"/>
            </w:pPr>
            <w:r>
              <w:t>List of Links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A44846D" w14:textId="77777777" w:rsidR="002F65F2" w:rsidRDefault="002F65F2" w:rsidP="0051523A">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1991B0C" w14:textId="77777777" w:rsidR="002F65F2" w:rsidRDefault="002F65F2"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9AF5FD9" w14:textId="11A5B008" w:rsidR="002F65F2" w:rsidRDefault="002F65F2" w:rsidP="0051523A">
            <w:pPr>
              <w:pStyle w:val="TableCopy"/>
              <w:jc w:val="center"/>
              <w:rPr>
                <w:b/>
              </w:rPr>
            </w:pPr>
            <w:r>
              <w:rPr>
                <w:b/>
              </w:rPr>
              <w:t>7</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7FCBC0F" w14:textId="77777777" w:rsidR="002F65F2" w:rsidRDefault="002F65F2" w:rsidP="0051523A">
            <w:pPr>
              <w:pStyle w:val="TableCopy"/>
              <w:jc w:val="center"/>
              <w:rPr>
                <w:b/>
              </w:rPr>
            </w:pPr>
          </w:p>
        </w:tc>
      </w:tr>
      <w:tr w:rsidR="0051523A" w:rsidRPr="003453B5" w14:paraId="2A4C500F"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FE7DF1E" w14:textId="19EFCCEF" w:rsidR="0051523A" w:rsidRDefault="0051523A" w:rsidP="0051523A">
            <w:pPr>
              <w:pStyle w:val="TableCopy"/>
            </w:pPr>
            <w:r>
              <w:t>Category Filters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D673D3E" w14:textId="09E4FB54" w:rsidR="0051523A" w:rsidRDefault="0051523A" w:rsidP="0051523A">
            <w:pPr>
              <w:pStyle w:val="TableCopy"/>
            </w:pPr>
            <w:r>
              <w:t>Taxonomy 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67578E9" w14:textId="77777777" w:rsidR="0051523A" w:rsidRDefault="0051523A" w:rsidP="0051523A">
            <w:pPr>
              <w:pStyle w:val="TableCopy"/>
              <w:rPr>
                <w:b/>
              </w:rPr>
            </w:pPr>
            <w:proofErr w:type="spellStart"/>
            <w:r>
              <w:rPr>
                <w:b/>
              </w:rPr>
              <w:t>IncludePages</w:t>
            </w:r>
            <w:proofErr w:type="spellEnd"/>
            <w:r>
              <w:rPr>
                <w:b/>
              </w:rPr>
              <w:t>: false</w:t>
            </w:r>
          </w:p>
          <w:p w14:paraId="7F015D73" w14:textId="77777777" w:rsidR="0051523A" w:rsidRDefault="0051523A" w:rsidP="0051523A">
            <w:pPr>
              <w:pStyle w:val="TableCopy"/>
              <w:rPr>
                <w:bCs/>
              </w:rPr>
            </w:pPr>
            <w:r>
              <w:rPr>
                <w:b/>
              </w:rPr>
              <w:t xml:space="preserve">Depth: </w:t>
            </w:r>
            <w:r w:rsidRPr="0051523A">
              <w:rPr>
                <w:bCs/>
              </w:rPr>
              <w:t>1</w:t>
            </w:r>
          </w:p>
          <w:p w14:paraId="0CA547F9" w14:textId="5C31D691" w:rsidR="0051523A" w:rsidRDefault="0051523A" w:rsidP="0051523A">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C6C3C5" w14:textId="6D5242F3" w:rsidR="0051523A" w:rsidRDefault="00FB12D9" w:rsidP="0051523A">
            <w:pPr>
              <w:pStyle w:val="TableCopy"/>
            </w:pPr>
            <w:r>
              <w:t>Display only categories that have items in the result set to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3512BC4" w14:textId="5422C3D7" w:rsidR="0051523A" w:rsidRDefault="002F65F2" w:rsidP="0051523A">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C08D7D1" w14:textId="77777777" w:rsidR="0051523A" w:rsidRDefault="0051523A" w:rsidP="0051523A">
            <w:pPr>
              <w:pStyle w:val="TableCopy"/>
              <w:jc w:val="center"/>
              <w:rPr>
                <w:b/>
              </w:rPr>
            </w:pPr>
          </w:p>
        </w:tc>
      </w:tr>
      <w:tr w:rsidR="0051523A" w:rsidRPr="003453B5" w14:paraId="78B4FA40"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CA80EEA" w14:textId="33E0012E" w:rsidR="0051523A" w:rsidRPr="003453B5" w:rsidRDefault="00FB12D9" w:rsidP="0051523A">
            <w:pPr>
              <w:pStyle w:val="TableCopy"/>
            </w:pPr>
            <w:r>
              <w:t>Tag Filters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650FB13" w14:textId="445F5948" w:rsidR="0051523A" w:rsidRPr="003453B5" w:rsidRDefault="00FB12D9" w:rsidP="0051523A">
            <w:pPr>
              <w:pStyle w:val="TableCopy"/>
            </w:pPr>
            <w:r>
              <w:t>Taxonomy 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C738EFD" w14:textId="77777777" w:rsidR="00FB12D9" w:rsidRDefault="00FB12D9" w:rsidP="00FB12D9">
            <w:pPr>
              <w:pStyle w:val="TableCopy"/>
              <w:rPr>
                <w:b/>
              </w:rPr>
            </w:pPr>
            <w:proofErr w:type="spellStart"/>
            <w:r>
              <w:rPr>
                <w:b/>
              </w:rPr>
              <w:t>IncludePages</w:t>
            </w:r>
            <w:proofErr w:type="spellEnd"/>
            <w:r>
              <w:rPr>
                <w:b/>
              </w:rPr>
              <w:t>: false</w:t>
            </w:r>
          </w:p>
          <w:p w14:paraId="4BBD0076" w14:textId="1A121AFB" w:rsidR="0051523A" w:rsidRPr="00FB12D9" w:rsidRDefault="00FB12D9" w:rsidP="0051523A">
            <w:pPr>
              <w:pStyle w:val="TableCopy"/>
              <w:rPr>
                <w:bCs/>
              </w:rPr>
            </w:pPr>
            <w:r>
              <w:rPr>
                <w:b/>
              </w:rPr>
              <w:t xml:space="preserve">Depth: </w:t>
            </w:r>
            <w:r w:rsidRPr="0051523A">
              <w:rPr>
                <w:bCs/>
              </w:rPr>
              <w:t>1</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CC792AC"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52A839" w14:textId="54BFF336" w:rsidR="0051523A" w:rsidRPr="006E1A3F" w:rsidRDefault="002F65F2" w:rsidP="0051523A">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10C8773" w14:textId="77777777" w:rsidR="0051523A" w:rsidRPr="006E1A3F" w:rsidRDefault="0051523A" w:rsidP="0051523A">
            <w:pPr>
              <w:pStyle w:val="TableCopy"/>
              <w:jc w:val="center"/>
              <w:rPr>
                <w:b/>
              </w:rPr>
            </w:pPr>
          </w:p>
        </w:tc>
      </w:tr>
      <w:tr w:rsidR="0051523A" w:rsidRPr="003453B5" w14:paraId="344F498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1F16149" w14:textId="52016782" w:rsidR="0051523A" w:rsidRPr="003453B5" w:rsidRDefault="00FB12D9" w:rsidP="0051523A">
            <w:pPr>
              <w:pStyle w:val="TableCopy"/>
            </w:pPr>
            <w:r>
              <w:t>Search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42E070F" w14:textId="40368FFD" w:rsidR="0051523A"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DE31D03" w14:textId="77777777" w:rsidR="0051523A" w:rsidRDefault="00FB12D9" w:rsidP="0051523A">
            <w:pPr>
              <w:pStyle w:val="TableCopy"/>
            </w:pPr>
            <w:proofErr w:type="spellStart"/>
            <w:r w:rsidRPr="00FB12D9">
              <w:rPr>
                <w:b/>
                <w:bCs/>
              </w:rPr>
              <w:t>CompTypes</w:t>
            </w:r>
            <w:proofErr w:type="spellEnd"/>
            <w:r>
              <w:t xml:space="preserve">: </w:t>
            </w:r>
            <w:proofErr w:type="spellStart"/>
            <w:r w:rsidRPr="00FB12D9">
              <w:t>IGXSearch_Local</w:t>
            </w:r>
            <w:proofErr w:type="spellEnd"/>
          </w:p>
          <w:p w14:paraId="23A5ACFF" w14:textId="77777777" w:rsidR="00FB12D9" w:rsidRDefault="00FB12D9" w:rsidP="0051523A">
            <w:pPr>
              <w:pStyle w:val="TableCopy"/>
            </w:pPr>
            <w:proofErr w:type="spellStart"/>
            <w:r w:rsidRPr="00FB12D9">
              <w:rPr>
                <w:b/>
                <w:bCs/>
              </w:rPr>
              <w:t>EmbeddedByDefault</w:t>
            </w:r>
            <w:proofErr w:type="spellEnd"/>
            <w:r>
              <w:t>: false</w:t>
            </w:r>
          </w:p>
          <w:p w14:paraId="64D1A69C" w14:textId="5D1833FB" w:rsidR="00FB12D9" w:rsidRPr="003453B5" w:rsidRDefault="00FB12D9" w:rsidP="0051523A">
            <w:pPr>
              <w:pStyle w:val="TableCopy"/>
            </w:pPr>
            <w:proofErr w:type="spellStart"/>
            <w:r w:rsidRPr="00FB12D9">
              <w:rPr>
                <w:b/>
                <w:bCs/>
              </w:rPr>
              <w:t>LockEmbedState</w:t>
            </w:r>
            <w:proofErr w:type="spellEnd"/>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9F1988B"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475FF97" w14:textId="62E23755" w:rsidR="0051523A" w:rsidRPr="006E1A3F" w:rsidRDefault="002F65F2" w:rsidP="0051523A">
            <w:pPr>
              <w:pStyle w:val="TableCopy"/>
              <w:jc w:val="center"/>
              <w:rPr>
                <w:b/>
              </w:rPr>
            </w:pPr>
            <w:r>
              <w:rPr>
                <w:b/>
              </w:rPr>
              <w:t>8</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DDAF754" w14:textId="77777777" w:rsidR="0051523A" w:rsidRPr="006E1A3F" w:rsidRDefault="0051523A" w:rsidP="0051523A">
            <w:pPr>
              <w:pStyle w:val="TableCopy"/>
              <w:jc w:val="center"/>
              <w:rPr>
                <w:b/>
              </w:rPr>
            </w:pPr>
          </w:p>
        </w:tc>
      </w:tr>
      <w:tr w:rsidR="002F65F2" w:rsidRPr="003453B5" w14:paraId="22D8920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C242599" w14:textId="0ADFA8C4" w:rsidR="002F65F2" w:rsidRDefault="002F65F2" w:rsidP="0051523A">
            <w:pPr>
              <w:pStyle w:val="TableCopy"/>
            </w:pPr>
            <w:commentRangeStart w:id="67"/>
            <w:r>
              <w:t>Number of Items per Pagination</w:t>
            </w:r>
            <w:commentRangeEnd w:id="67"/>
            <w:r>
              <w:rPr>
                <w:rStyle w:val="CommentReference"/>
              </w:rPr>
              <w:commentReference w:id="67"/>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1C32FE2" w14:textId="0B1D452C" w:rsidR="002F65F2" w:rsidRDefault="002F65F2" w:rsidP="0051523A">
            <w:pPr>
              <w:pStyle w:val="TableCopy"/>
            </w:pPr>
            <w:r>
              <w:t>Plain 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810A7A6" w14:textId="526A982F" w:rsidR="002F65F2" w:rsidRPr="00FB12D9" w:rsidRDefault="002F65F2" w:rsidP="0051523A">
            <w:pPr>
              <w:pStyle w:val="TableCopy"/>
              <w:rPr>
                <w:b/>
                <w:bCs/>
              </w:rPr>
            </w:pPr>
            <w:r>
              <w:rPr>
                <w:b/>
                <w:bCs/>
              </w:rPr>
              <w:t xml:space="preserve">Default: </w:t>
            </w:r>
            <w:r w:rsidRPr="002F65F2">
              <w:t>7</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1FC6E22" w14:textId="77777777" w:rsidR="002F65F2" w:rsidRPr="003453B5" w:rsidRDefault="002F65F2"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C1A1598" w14:textId="77777777" w:rsidR="002F65F2" w:rsidRDefault="002F65F2"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FBB632E" w14:textId="77777777" w:rsidR="002F65F2" w:rsidRPr="006E1A3F" w:rsidRDefault="002F65F2" w:rsidP="0051523A">
            <w:pPr>
              <w:pStyle w:val="TableCopy"/>
              <w:jc w:val="center"/>
              <w:rPr>
                <w:b/>
              </w:rPr>
            </w:pPr>
          </w:p>
        </w:tc>
      </w:tr>
      <w:tr w:rsidR="00FB12D9" w:rsidRPr="003453B5" w14:paraId="30B8FCC3"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087E2BC" w14:textId="5A6639C8" w:rsidR="00FB12D9" w:rsidRPr="003453B5" w:rsidRDefault="00FB12D9" w:rsidP="0051523A">
            <w:pPr>
              <w:pStyle w:val="TableCopy"/>
            </w:pPr>
            <w:r>
              <w:t>Keymatch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8123CAF" w14:textId="3E20B57D" w:rsidR="00FB12D9"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24AAA48" w14:textId="77777777" w:rsidR="00FB12D9" w:rsidRDefault="00FB12D9" w:rsidP="0051523A">
            <w:pPr>
              <w:pStyle w:val="TableCopy"/>
            </w:pPr>
            <w:proofErr w:type="spellStart"/>
            <w:r w:rsidRPr="00FB12D9">
              <w:rPr>
                <w:b/>
                <w:bCs/>
              </w:rPr>
              <w:t>CompTypes</w:t>
            </w:r>
            <w:proofErr w:type="spellEnd"/>
            <w:r>
              <w:t xml:space="preserve">: </w:t>
            </w:r>
            <w:proofErr w:type="spellStart"/>
            <w:r w:rsidRPr="00FB12D9">
              <w:t>IGXKeyMatch_Local</w:t>
            </w:r>
            <w:proofErr w:type="spellEnd"/>
          </w:p>
          <w:p w14:paraId="45735822" w14:textId="77777777" w:rsidR="00FB12D9" w:rsidRDefault="00FB12D9" w:rsidP="00FB12D9">
            <w:pPr>
              <w:pStyle w:val="TableCopy"/>
            </w:pPr>
            <w:proofErr w:type="spellStart"/>
            <w:r w:rsidRPr="00FB12D9">
              <w:rPr>
                <w:b/>
                <w:bCs/>
              </w:rPr>
              <w:t>EmbeddedByDefault</w:t>
            </w:r>
            <w:proofErr w:type="spellEnd"/>
            <w:r>
              <w:t>: false</w:t>
            </w:r>
          </w:p>
          <w:p w14:paraId="4EAEDF1D" w14:textId="7508F13B" w:rsidR="00FB12D9" w:rsidRPr="003453B5" w:rsidRDefault="00FB12D9" w:rsidP="00FB12D9">
            <w:pPr>
              <w:pStyle w:val="TableCopy"/>
            </w:pPr>
            <w:proofErr w:type="spellStart"/>
            <w:r w:rsidRPr="00FB12D9">
              <w:rPr>
                <w:b/>
                <w:bCs/>
              </w:rPr>
              <w:t>LockEmbedState</w:t>
            </w:r>
            <w:proofErr w:type="spellEnd"/>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5B237B3" w14:textId="77777777" w:rsidR="00FB12D9" w:rsidRPr="003453B5" w:rsidRDefault="00FB12D9"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0F918A" w14:textId="1B71941E" w:rsidR="00FB12D9" w:rsidRPr="006E1A3F" w:rsidRDefault="002F65F2" w:rsidP="0051523A">
            <w:pPr>
              <w:pStyle w:val="TableCopy"/>
              <w:jc w:val="center"/>
              <w:rPr>
                <w:b/>
              </w:rPr>
            </w:pPr>
            <w:r>
              <w:rPr>
                <w:b/>
              </w:rPr>
              <w:t>9</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D4F27DD" w14:textId="77777777" w:rsidR="00FB12D9" w:rsidRPr="006E1A3F" w:rsidRDefault="00FB12D9" w:rsidP="0051523A">
            <w:pPr>
              <w:pStyle w:val="TableCopy"/>
              <w:jc w:val="center"/>
              <w:rPr>
                <w:b/>
              </w:rPr>
            </w:pPr>
          </w:p>
        </w:tc>
      </w:tr>
      <w:tr w:rsidR="00FB12D9" w:rsidRPr="003453B5" w14:paraId="250CC25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B9D1668" w14:textId="7AC53EA5" w:rsidR="00FB12D9" w:rsidRPr="003453B5" w:rsidRDefault="00FB12D9" w:rsidP="0051523A">
            <w:pPr>
              <w:pStyle w:val="TableCopy"/>
            </w:pPr>
            <w:r>
              <w:lastRenderedPageBreak/>
              <w:t>Search Suggest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4714310" w14:textId="4EA0A5A8" w:rsidR="00FB12D9"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866D332" w14:textId="77777777" w:rsidR="00FB12D9" w:rsidRDefault="00FB12D9" w:rsidP="0051523A">
            <w:pPr>
              <w:pStyle w:val="TableCopy"/>
            </w:pPr>
            <w:proofErr w:type="spellStart"/>
            <w:r w:rsidRPr="00FB12D9">
              <w:rPr>
                <w:b/>
                <w:bCs/>
              </w:rPr>
              <w:t>CompTypes</w:t>
            </w:r>
            <w:proofErr w:type="spellEnd"/>
            <w:r>
              <w:t xml:space="preserve">: </w:t>
            </w:r>
            <w:proofErr w:type="spellStart"/>
            <w:r w:rsidRPr="00FB12D9">
              <w:t>IGXSuggest_Local</w:t>
            </w:r>
            <w:proofErr w:type="spellEnd"/>
          </w:p>
          <w:p w14:paraId="7CA05A2E" w14:textId="77777777" w:rsidR="00FB12D9" w:rsidRDefault="00FB12D9" w:rsidP="00FB12D9">
            <w:pPr>
              <w:pStyle w:val="TableCopy"/>
            </w:pPr>
            <w:proofErr w:type="spellStart"/>
            <w:r w:rsidRPr="00FB12D9">
              <w:rPr>
                <w:b/>
                <w:bCs/>
              </w:rPr>
              <w:t>EmbeddedByDefault</w:t>
            </w:r>
            <w:proofErr w:type="spellEnd"/>
            <w:r>
              <w:t>: false</w:t>
            </w:r>
          </w:p>
          <w:p w14:paraId="282687E4" w14:textId="2EB08070" w:rsidR="00FB12D9" w:rsidRPr="003453B5" w:rsidRDefault="00FB12D9" w:rsidP="00FB12D9">
            <w:pPr>
              <w:pStyle w:val="TableCopy"/>
            </w:pPr>
            <w:proofErr w:type="spellStart"/>
            <w:r w:rsidRPr="00FB12D9">
              <w:rPr>
                <w:b/>
                <w:bCs/>
              </w:rPr>
              <w:t>LockEmbedState</w:t>
            </w:r>
            <w:proofErr w:type="spellEnd"/>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9380FD1" w14:textId="77777777" w:rsidR="00FB12D9" w:rsidRPr="003453B5" w:rsidRDefault="00FB12D9"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6C3A489" w14:textId="3547099C" w:rsidR="00FB12D9" w:rsidRPr="006E1A3F" w:rsidRDefault="002F65F2" w:rsidP="0051523A">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A8BECEB" w14:textId="77777777" w:rsidR="00FB12D9" w:rsidRPr="006E1A3F" w:rsidRDefault="00FB12D9" w:rsidP="0051523A">
            <w:pPr>
              <w:pStyle w:val="TableCopy"/>
              <w:jc w:val="center"/>
              <w:rPr>
                <w:b/>
              </w:rPr>
            </w:pPr>
          </w:p>
        </w:tc>
      </w:tr>
      <w:tr w:rsidR="0051523A" w:rsidRPr="003453B5" w14:paraId="124A912F"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C57F9C" w14:textId="77777777" w:rsidR="0051523A" w:rsidRPr="003453B5" w:rsidRDefault="0051523A" w:rsidP="0051523A">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BD7843" w14:textId="77777777" w:rsidR="0051523A" w:rsidRPr="003453B5" w:rsidRDefault="0051523A"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BB6E17" w14:textId="77777777" w:rsidR="0051523A" w:rsidRDefault="0051523A" w:rsidP="0051523A">
            <w:pPr>
              <w:pStyle w:val="TableCopy"/>
            </w:pPr>
            <w:proofErr w:type="spellStart"/>
            <w:r w:rsidRPr="00D33704">
              <w:rPr>
                <w:b/>
              </w:rPr>
              <w:t>EmbeddedbyDefault</w:t>
            </w:r>
            <w:proofErr w:type="spellEnd"/>
            <w:r>
              <w:t>: true</w:t>
            </w:r>
          </w:p>
          <w:p w14:paraId="3F7B5AB2"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533F8B"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B9B260" w14:textId="4ADB0084" w:rsidR="0051523A" w:rsidRPr="002508D5" w:rsidRDefault="002F65F2" w:rsidP="0051523A">
            <w:pPr>
              <w:pStyle w:val="TableCopy"/>
              <w:jc w:val="cente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FD08E1" w14:textId="77777777" w:rsidR="0051523A" w:rsidRPr="002508D5" w:rsidRDefault="0051523A" w:rsidP="0051523A">
            <w:pPr>
              <w:pStyle w:val="TableCopy"/>
              <w:jc w:val="center"/>
            </w:pPr>
            <w:r w:rsidRPr="002508D5">
              <w:t>H</w:t>
            </w:r>
          </w:p>
        </w:tc>
      </w:tr>
      <w:tr w:rsidR="0051523A" w:rsidRPr="003453B5" w14:paraId="1796D3BB"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51B06BD9" w14:textId="77777777" w:rsidR="0051523A" w:rsidRPr="003453B5" w:rsidRDefault="0051523A" w:rsidP="0051523A">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78265160" w14:textId="77777777" w:rsidR="0051523A" w:rsidRPr="003453B5" w:rsidRDefault="0051523A" w:rsidP="0051523A">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10CBF24" w14:textId="77777777" w:rsidR="0051523A" w:rsidRPr="003453B5" w:rsidRDefault="0051523A" w:rsidP="0051523A">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110DBE3E"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748153B" w14:textId="77777777" w:rsidR="0051523A" w:rsidRPr="002508D5" w:rsidRDefault="0051523A" w:rsidP="0051523A">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36367EE" w14:textId="77777777" w:rsidR="0051523A" w:rsidRPr="002508D5" w:rsidRDefault="0051523A" w:rsidP="0051523A">
            <w:pPr>
              <w:pStyle w:val="TableCopy"/>
              <w:jc w:val="center"/>
            </w:pPr>
          </w:p>
        </w:tc>
      </w:tr>
      <w:tr w:rsidR="0051523A" w:rsidRPr="003453B5" w14:paraId="2BFFF666"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455E3D" w14:textId="77777777" w:rsidR="0051523A" w:rsidRPr="003453B5" w:rsidRDefault="0051523A" w:rsidP="0051523A">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3D1191" w14:textId="77777777" w:rsidR="0051523A" w:rsidRPr="003453B5" w:rsidRDefault="0051523A" w:rsidP="0051523A">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D7C57C" w14:textId="77777777" w:rsidR="0051523A" w:rsidRDefault="0051523A" w:rsidP="0051523A">
            <w:pPr>
              <w:pStyle w:val="TableCopy"/>
            </w:pPr>
            <w:r w:rsidRPr="006E1A3F">
              <w:rPr>
                <w:b/>
              </w:rPr>
              <w:t>Navigation Type:</w:t>
            </w:r>
            <w:r w:rsidRPr="003453B5">
              <w:t xml:space="preserve"> Ancestors</w:t>
            </w:r>
          </w:p>
          <w:p w14:paraId="5DC00FC5" w14:textId="77777777" w:rsidR="0051523A" w:rsidRDefault="0051523A" w:rsidP="0051523A">
            <w:pPr>
              <w:pStyle w:val="TableCopy"/>
            </w:pPr>
            <w:r w:rsidRPr="006E1A3F">
              <w:rPr>
                <w:b/>
              </w:rPr>
              <w:t>Start Page:</w:t>
            </w:r>
            <w:r>
              <w:rPr>
                <w:b/>
              </w:rPr>
              <w:t xml:space="preserve"> </w:t>
            </w:r>
            <w:proofErr w:type="spellStart"/>
            <w:r>
              <w:t>xID</w:t>
            </w:r>
            <w:proofErr w:type="spellEnd"/>
            <w:r>
              <w:t xml:space="preserve"> for the site folder.</w:t>
            </w:r>
          </w:p>
          <w:p w14:paraId="2C29DDB9" w14:textId="77777777" w:rsidR="0051523A" w:rsidRPr="006E1A3F" w:rsidRDefault="0051523A" w:rsidP="0051523A">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2BBDEC" w14:textId="77777777" w:rsidR="0051523A" w:rsidRPr="003453B5" w:rsidRDefault="0051523A" w:rsidP="0051523A">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21FE04" w14:textId="014877A6" w:rsidR="0051523A" w:rsidRPr="006E1A3F" w:rsidRDefault="002F65F2" w:rsidP="0051523A">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1AE640" w14:textId="77777777" w:rsidR="0051523A" w:rsidRPr="006E1A3F" w:rsidRDefault="0051523A" w:rsidP="0051523A">
            <w:pPr>
              <w:pStyle w:val="TableCopy"/>
              <w:jc w:val="center"/>
              <w:rPr>
                <w:b/>
              </w:rPr>
            </w:pPr>
            <w:r>
              <w:rPr>
                <w:b/>
              </w:rPr>
              <w:t>R/</w:t>
            </w:r>
            <w:r w:rsidRPr="006E1A3F">
              <w:rPr>
                <w:b/>
              </w:rPr>
              <w:t>H/RO</w:t>
            </w:r>
          </w:p>
        </w:tc>
      </w:tr>
      <w:tr w:rsidR="0051523A" w:rsidRPr="003453B5" w14:paraId="3BD1F6B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9C7608" w14:textId="77777777" w:rsidR="0051523A" w:rsidRPr="003453B5" w:rsidRDefault="0051523A" w:rsidP="0051523A">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68D59E" w14:textId="77777777" w:rsidR="0051523A" w:rsidRPr="003453B5" w:rsidRDefault="0051523A" w:rsidP="0051523A">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D7D788" w14:textId="77777777" w:rsidR="0051523A" w:rsidRDefault="0051523A" w:rsidP="0051523A">
            <w:pPr>
              <w:pStyle w:val="TableCopy"/>
            </w:pPr>
            <w:proofErr w:type="spellStart"/>
            <w:r w:rsidRPr="006E1A3F">
              <w:rPr>
                <w:b/>
              </w:rPr>
              <w:t>CompTypes</w:t>
            </w:r>
            <w:proofErr w:type="spellEnd"/>
            <w:r w:rsidRPr="003453B5">
              <w:t xml:space="preserve">: </w:t>
            </w:r>
          </w:p>
          <w:p w14:paraId="21743AAD" w14:textId="77777777" w:rsidR="0051523A" w:rsidRDefault="0051523A" w:rsidP="0051523A">
            <w:pPr>
              <w:pStyle w:val="TableCopy"/>
            </w:pPr>
            <w:proofErr w:type="spellStart"/>
            <w:r>
              <w:t>SectionControl</w:t>
            </w:r>
            <w:proofErr w:type="spellEnd"/>
          </w:p>
          <w:p w14:paraId="02FBB028" w14:textId="77777777" w:rsidR="0051523A" w:rsidRDefault="0051523A" w:rsidP="0051523A">
            <w:pPr>
              <w:pStyle w:val="TableCopy"/>
            </w:pPr>
            <w:r w:rsidRPr="006E1A3F">
              <w:rPr>
                <w:b/>
              </w:rPr>
              <w:t>Component</w:t>
            </w:r>
            <w:r>
              <w:t xml:space="preserve">: </w:t>
            </w:r>
          </w:p>
          <w:p w14:paraId="0CA18F94" w14:textId="77777777" w:rsidR="0051523A" w:rsidRPr="003453B5" w:rsidRDefault="0051523A" w:rsidP="0051523A">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0DD837" w14:textId="77777777" w:rsidR="0051523A" w:rsidRPr="003453B5" w:rsidRDefault="0051523A" w:rsidP="0051523A">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2C9057" w14:textId="4EAFA23E" w:rsidR="0051523A" w:rsidRPr="006E1A3F"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AA0015" w14:textId="77777777" w:rsidR="0051523A" w:rsidRPr="006E1A3F" w:rsidRDefault="0051523A" w:rsidP="0051523A">
            <w:pPr>
              <w:pStyle w:val="TableCopy"/>
              <w:jc w:val="center"/>
              <w:rPr>
                <w:b/>
              </w:rPr>
            </w:pPr>
            <w:r>
              <w:rPr>
                <w:b/>
              </w:rPr>
              <w:t>R/</w:t>
            </w:r>
            <w:r w:rsidRPr="006E1A3F">
              <w:rPr>
                <w:b/>
              </w:rPr>
              <w:t>H/RO</w:t>
            </w:r>
          </w:p>
        </w:tc>
      </w:tr>
    </w:tbl>
    <w:p w14:paraId="61877105" w14:textId="70BB157B" w:rsidR="00177C1C" w:rsidRPr="001C786F" w:rsidRDefault="00543CA2" w:rsidP="00177C1C">
      <w:pPr>
        <w:pStyle w:val="Heading2"/>
        <w:rPr>
          <w:kern w:val="32"/>
        </w:rPr>
      </w:pPr>
      <w:r>
        <w:rPr>
          <w:kern w:val="32"/>
        </w:rPr>
        <w:t>Page Starter</w:t>
      </w:r>
    </w:p>
    <w:p w14:paraId="2407AAEE" w14:textId="3ACA2DF9" w:rsidR="00177C1C" w:rsidRDefault="00177C1C" w:rsidP="00177C1C">
      <w:pPr>
        <w:pStyle w:val="Heading3"/>
        <w:rPr>
          <w:noProof/>
        </w:rPr>
      </w:pPr>
      <w:r>
        <w:rPr>
          <w:noProof/>
        </w:rPr>
        <w:t xml:space="preserve">Desktop Design – </w:t>
      </w:r>
      <w:r w:rsidR="00543CA2">
        <w:rPr>
          <w:noProof/>
        </w:rPr>
        <w:t>Page Starter</w:t>
      </w:r>
    </w:p>
    <w:p w14:paraId="55352555" w14:textId="65099F2F" w:rsidR="00177C1C" w:rsidRPr="00802077" w:rsidRDefault="00177C1C" w:rsidP="00177C1C">
      <w:pPr>
        <w:ind w:left="-720"/>
      </w:pPr>
      <w:r>
        <w:tab/>
      </w:r>
      <w:r w:rsidR="00543CA2">
        <w:t>N/A</w:t>
      </w:r>
    </w:p>
    <w:p w14:paraId="72E6028C" w14:textId="77777777" w:rsidR="00177C1C" w:rsidRDefault="00177C1C" w:rsidP="00177C1C">
      <w:pPr>
        <w:pStyle w:val="Heading3"/>
      </w:pPr>
      <w:r>
        <w:t>Notes &amp; Requirements</w:t>
      </w:r>
    </w:p>
    <w:p w14:paraId="7CFC9870" w14:textId="5A6FFE71" w:rsidR="00177C1C" w:rsidRPr="00AC1849" w:rsidRDefault="00177C1C" w:rsidP="00CA02AE">
      <w:pPr>
        <w:pStyle w:val="CopyItem"/>
        <w:numPr>
          <w:ilvl w:val="0"/>
          <w:numId w:val="45"/>
        </w:numPr>
        <w:tabs>
          <w:tab w:val="clear" w:pos="720"/>
        </w:tabs>
      </w:pPr>
      <w:r>
        <w:t xml:space="preserve"> </w:t>
      </w:r>
      <w:r w:rsidR="00543CA2">
        <w:t>This is just the template from which all pages will start to be built as schemas.</w:t>
      </w:r>
    </w:p>
    <w:p w14:paraId="0170E9F7" w14:textId="22131A5A" w:rsidR="00177C1C" w:rsidRDefault="00177C1C" w:rsidP="00177C1C">
      <w:pPr>
        <w:pStyle w:val="Heading3"/>
      </w:pPr>
      <w:r>
        <w:t xml:space="preserve">Schema – </w:t>
      </w:r>
      <w:r w:rsidR="00543CA2">
        <w:t>Page Starter</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177C1C" w:rsidRPr="003453B5" w14:paraId="05F46141" w14:textId="77777777" w:rsidTr="00C26C5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3CC6426" w14:textId="77777777" w:rsidR="00177C1C" w:rsidRPr="003453B5" w:rsidRDefault="00177C1C" w:rsidP="00C26C5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32AE138" w14:textId="77777777" w:rsidR="00177C1C" w:rsidRPr="003453B5" w:rsidRDefault="00177C1C" w:rsidP="00C26C5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F0EF75D" w14:textId="77777777" w:rsidR="00177C1C" w:rsidRPr="003453B5" w:rsidRDefault="00177C1C" w:rsidP="00C26C5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347257"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3135F5B"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93DE12D" w14:textId="77777777" w:rsidR="00177C1C" w:rsidRPr="006E1A3F" w:rsidRDefault="00177C1C" w:rsidP="00C26C5C">
            <w:pPr>
              <w:pStyle w:val="TableHd"/>
              <w:jc w:val="center"/>
            </w:pPr>
            <w:r>
              <w:t>R/</w:t>
            </w:r>
            <w:r w:rsidRPr="006E1A3F">
              <w:t>H/RO</w:t>
            </w:r>
          </w:p>
        </w:tc>
      </w:tr>
      <w:tr w:rsidR="00177C1C" w:rsidRPr="003453B5" w14:paraId="3A20BB1D"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3AF4B" w14:textId="77777777" w:rsidR="00177C1C" w:rsidRPr="003453B5" w:rsidRDefault="00177C1C" w:rsidP="00C26C5C">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A877F5"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0ED62E"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3B9D4B" w14:textId="77777777" w:rsidR="00177C1C" w:rsidRPr="003453B5" w:rsidRDefault="00177C1C" w:rsidP="00C26C5C">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0E2660" w14:textId="77777777" w:rsidR="00177C1C" w:rsidRPr="006E1A3F" w:rsidRDefault="00177C1C"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332CD" w14:textId="77777777" w:rsidR="00177C1C" w:rsidRPr="006E1A3F" w:rsidRDefault="00177C1C" w:rsidP="00C26C5C">
            <w:pPr>
              <w:pStyle w:val="TableCopy"/>
              <w:jc w:val="center"/>
              <w:rPr>
                <w:b/>
              </w:rPr>
            </w:pPr>
            <w:r>
              <w:rPr>
                <w:b/>
              </w:rPr>
              <w:t>R</w:t>
            </w:r>
          </w:p>
        </w:tc>
      </w:tr>
      <w:tr w:rsidR="00177C1C" w:rsidRPr="003453B5" w14:paraId="7FC1814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71CCE" w14:textId="77777777" w:rsidR="00177C1C" w:rsidRPr="003453B5" w:rsidRDefault="00177C1C" w:rsidP="00C26C5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8D96F"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1A65EB"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C4C61C" w14:textId="77777777" w:rsidR="00177C1C" w:rsidRPr="003453B5" w:rsidRDefault="00177C1C" w:rsidP="00C26C5C">
            <w:pPr>
              <w:pStyle w:val="TableCopy"/>
            </w:pPr>
            <w:r>
              <w:t xml:space="preserve">Fill in with one or two short sentences describing the page. Used as a short description when internal links such as search results are made to this page. </w:t>
            </w:r>
            <w:r>
              <w:lastRenderedPageBreak/>
              <w:t>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F0DC8F" w14:textId="77777777" w:rsidR="00177C1C" w:rsidRPr="006E1A3F" w:rsidRDefault="00177C1C" w:rsidP="00C26C5C">
            <w:pPr>
              <w:pStyle w:val="TableCopy"/>
              <w:jc w:val="center"/>
              <w:rPr>
                <w:b/>
              </w:rPr>
            </w:pPr>
            <w:r>
              <w:rPr>
                <w:b/>
              </w:rPr>
              <w:lastRenderedPageBreak/>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4A6996" w14:textId="77777777" w:rsidR="00177C1C" w:rsidRPr="006E1A3F" w:rsidRDefault="00177C1C" w:rsidP="00C26C5C">
            <w:pPr>
              <w:pStyle w:val="TableCopy"/>
              <w:jc w:val="center"/>
              <w:rPr>
                <w:b/>
              </w:rPr>
            </w:pPr>
            <w:r>
              <w:rPr>
                <w:b/>
              </w:rPr>
              <w:t>R</w:t>
            </w:r>
          </w:p>
        </w:tc>
      </w:tr>
      <w:tr w:rsidR="00177C1C" w:rsidRPr="003453B5" w14:paraId="653DF63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D8935D8" w14:textId="77777777" w:rsidR="00177C1C" w:rsidRPr="003453B5" w:rsidRDefault="00177C1C" w:rsidP="00C26C5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3E36A06" w14:textId="77777777" w:rsidR="00177C1C" w:rsidRDefault="00177C1C" w:rsidP="00C26C5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66737C1" w14:textId="77777777" w:rsidR="00177C1C" w:rsidRPr="003453B5" w:rsidRDefault="00177C1C" w:rsidP="00C26C5C">
            <w:pPr>
              <w:pStyle w:val="TableCopy"/>
            </w:pPr>
            <w:proofErr w:type="spellStart"/>
            <w:r w:rsidRPr="008B230A">
              <w:rPr>
                <w:b/>
              </w:rPr>
              <w:t>AssetType</w:t>
            </w:r>
            <w:proofErr w:type="spellEnd"/>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0D2BD35" w14:textId="77777777" w:rsidR="00177C1C"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B168C7"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40D81EC" w14:textId="58A202B3" w:rsidR="00177C1C" w:rsidRDefault="00543CA2" w:rsidP="00C26C5C">
            <w:pPr>
              <w:pStyle w:val="TableCopy"/>
              <w:jc w:val="center"/>
              <w:rPr>
                <w:b/>
              </w:rPr>
            </w:pPr>
            <w:r>
              <w:rPr>
                <w:b/>
              </w:rPr>
              <w:t>R</w:t>
            </w:r>
          </w:p>
        </w:tc>
      </w:tr>
      <w:tr w:rsidR="00543CA2" w:rsidRPr="003453B5" w14:paraId="44BD2C77"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E1B603F" w14:textId="633E6CC2" w:rsidR="00543CA2" w:rsidRDefault="00543CA2" w:rsidP="00C26C5C">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B4832D2" w14:textId="63E1B328" w:rsidR="00543CA2" w:rsidRDefault="00543CA2" w:rsidP="00C26C5C">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BD2655A" w14:textId="77777777" w:rsidR="00543CA2" w:rsidRPr="008B230A" w:rsidRDefault="00543CA2"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186F6FA" w14:textId="77777777" w:rsidR="00543CA2" w:rsidRDefault="00543CA2"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1BDA106" w14:textId="77777777" w:rsidR="00543CA2" w:rsidRDefault="00543CA2"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D7329A" w14:textId="64A2E7C3" w:rsidR="00543CA2" w:rsidRDefault="00543CA2" w:rsidP="00C26C5C">
            <w:pPr>
              <w:pStyle w:val="TableCopy"/>
              <w:jc w:val="center"/>
              <w:rPr>
                <w:b/>
              </w:rPr>
            </w:pPr>
            <w:r>
              <w:rPr>
                <w:b/>
              </w:rPr>
              <w:t>R</w:t>
            </w:r>
          </w:p>
        </w:tc>
      </w:tr>
      <w:tr w:rsidR="00177C1C" w:rsidRPr="003453B5" w14:paraId="56A762D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51BF174" w14:textId="77777777" w:rsidR="00177C1C" w:rsidRDefault="00177C1C" w:rsidP="00C26C5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C0AB592" w14:textId="77777777" w:rsidR="00177C1C" w:rsidRDefault="00177C1C" w:rsidP="00C26C5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1E49859" w14:textId="77777777" w:rsidR="00177C1C" w:rsidRPr="008B230A" w:rsidRDefault="00177C1C" w:rsidP="00C26C5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9B58757" w14:textId="77777777" w:rsidR="00177C1C" w:rsidRDefault="00177C1C" w:rsidP="00C26C5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415FBEE"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A6EC5D0" w14:textId="77777777" w:rsidR="00177C1C" w:rsidRDefault="00177C1C" w:rsidP="00C26C5C">
            <w:pPr>
              <w:pStyle w:val="TableCopy"/>
              <w:jc w:val="center"/>
              <w:rPr>
                <w:b/>
              </w:rPr>
            </w:pPr>
            <w:r>
              <w:rPr>
                <w:b/>
              </w:rPr>
              <w:t>R</w:t>
            </w:r>
          </w:p>
        </w:tc>
      </w:tr>
      <w:tr w:rsidR="00177C1C" w:rsidRPr="003453B5" w14:paraId="2F65B95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E881810" w14:textId="77777777" w:rsidR="00177C1C" w:rsidRDefault="00177C1C" w:rsidP="00C26C5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61019F7" w14:textId="77777777" w:rsidR="00177C1C" w:rsidRDefault="00177C1C" w:rsidP="00C26C5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2C1182F" w14:textId="77777777" w:rsidR="00177C1C" w:rsidRDefault="00177C1C"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4C99BDE" w14:textId="77777777" w:rsidR="00177C1C" w:rsidRDefault="00177C1C" w:rsidP="00C26C5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56D507D"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DB5B822" w14:textId="77777777" w:rsidR="00177C1C" w:rsidRDefault="00177C1C" w:rsidP="00C26C5C">
            <w:pPr>
              <w:pStyle w:val="TableCopy"/>
              <w:jc w:val="center"/>
              <w:rPr>
                <w:b/>
              </w:rPr>
            </w:pPr>
          </w:p>
        </w:tc>
      </w:tr>
      <w:tr w:rsidR="00177C1C" w:rsidRPr="003453B5" w14:paraId="1F67E6B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C83C892" w14:textId="77777777" w:rsidR="00177C1C" w:rsidRPr="003453B5" w:rsidRDefault="00177C1C" w:rsidP="00C26C5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6B268F3" w14:textId="77777777" w:rsidR="00177C1C" w:rsidRPr="003453B5" w:rsidRDefault="00177C1C" w:rsidP="00C26C5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570F8EF"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A0ACDAD"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B81526B"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B43B447" w14:textId="77777777" w:rsidR="00177C1C" w:rsidRPr="006E1A3F" w:rsidRDefault="00177C1C" w:rsidP="00C26C5C">
            <w:pPr>
              <w:pStyle w:val="TableCopy"/>
              <w:jc w:val="center"/>
              <w:rPr>
                <w:b/>
              </w:rPr>
            </w:pPr>
          </w:p>
        </w:tc>
      </w:tr>
      <w:tr w:rsidR="00177C1C" w:rsidRPr="003453B5" w14:paraId="2929C574"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00B4CCD" w14:textId="77777777" w:rsidR="00177C1C" w:rsidRPr="003453B5" w:rsidRDefault="00177C1C" w:rsidP="00C26C5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C8E4F80" w14:textId="77777777" w:rsidR="00177C1C" w:rsidRPr="003453B5" w:rsidRDefault="00177C1C" w:rsidP="00C26C5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A8CEB97"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B36F712"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6B120B7"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440E8A4" w14:textId="77777777" w:rsidR="00177C1C" w:rsidRPr="006E1A3F" w:rsidRDefault="00177C1C" w:rsidP="00C26C5C">
            <w:pPr>
              <w:pStyle w:val="TableCopy"/>
              <w:jc w:val="center"/>
              <w:rPr>
                <w:b/>
              </w:rPr>
            </w:pPr>
          </w:p>
        </w:tc>
      </w:tr>
      <w:tr w:rsidR="00177C1C" w:rsidRPr="003453B5" w14:paraId="67333D9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88BFDE" w14:textId="77777777" w:rsidR="00177C1C" w:rsidRPr="003453B5" w:rsidRDefault="00177C1C" w:rsidP="00C26C5C">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35817E" w14:textId="77777777" w:rsidR="00177C1C" w:rsidRPr="003453B5" w:rsidRDefault="00177C1C" w:rsidP="00C26C5C">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B56A16" w14:textId="77777777" w:rsidR="00177C1C" w:rsidRDefault="00177C1C" w:rsidP="00C26C5C">
            <w:pPr>
              <w:pStyle w:val="TableCopy"/>
            </w:pPr>
            <w:proofErr w:type="spellStart"/>
            <w:r w:rsidRPr="00D33704">
              <w:rPr>
                <w:b/>
              </w:rPr>
              <w:t>EmbeddedbyDefault</w:t>
            </w:r>
            <w:proofErr w:type="spellEnd"/>
            <w:r>
              <w:t>: true</w:t>
            </w:r>
          </w:p>
          <w:p w14:paraId="78B38104"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696B0B"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C50BF"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F2A1BB" w14:textId="77777777" w:rsidR="00177C1C" w:rsidRPr="002508D5" w:rsidRDefault="00177C1C" w:rsidP="00C26C5C">
            <w:pPr>
              <w:pStyle w:val="TableCopy"/>
              <w:jc w:val="center"/>
            </w:pPr>
            <w:r w:rsidRPr="002508D5">
              <w:t>H</w:t>
            </w:r>
          </w:p>
        </w:tc>
      </w:tr>
      <w:tr w:rsidR="00177C1C" w:rsidRPr="003453B5" w14:paraId="4A4EE3A3"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33CF1F67" w14:textId="77777777" w:rsidR="00177C1C" w:rsidRPr="003453B5" w:rsidRDefault="00177C1C" w:rsidP="00C26C5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2BF47FD2" w14:textId="77777777" w:rsidR="00177C1C" w:rsidRPr="003453B5" w:rsidRDefault="00177C1C" w:rsidP="00C26C5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DD8671D" w14:textId="77777777" w:rsidR="00177C1C" w:rsidRPr="003453B5" w:rsidRDefault="00177C1C" w:rsidP="00C26C5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51F8BCD8"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E71873B"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745DB753" w14:textId="77777777" w:rsidR="00177C1C" w:rsidRPr="002508D5" w:rsidRDefault="00177C1C" w:rsidP="00C26C5C">
            <w:pPr>
              <w:pStyle w:val="TableCopy"/>
              <w:jc w:val="center"/>
            </w:pPr>
          </w:p>
        </w:tc>
      </w:tr>
      <w:tr w:rsidR="00177C1C" w:rsidRPr="003453B5" w14:paraId="30BC545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FC10D" w14:textId="77777777" w:rsidR="00177C1C" w:rsidRPr="003453B5" w:rsidRDefault="00177C1C" w:rsidP="00C26C5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1DEB95" w14:textId="77777777" w:rsidR="00177C1C" w:rsidRPr="003453B5" w:rsidRDefault="00177C1C" w:rsidP="00C26C5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E3A77E" w14:textId="77777777" w:rsidR="00177C1C" w:rsidRDefault="00177C1C" w:rsidP="00C26C5C">
            <w:pPr>
              <w:pStyle w:val="TableCopy"/>
            </w:pPr>
            <w:r w:rsidRPr="006E1A3F">
              <w:rPr>
                <w:b/>
              </w:rPr>
              <w:t>Navigation Type:</w:t>
            </w:r>
            <w:r w:rsidRPr="003453B5">
              <w:t xml:space="preserve"> Ancestors</w:t>
            </w:r>
          </w:p>
          <w:p w14:paraId="019D6A10" w14:textId="77777777" w:rsidR="00177C1C" w:rsidRDefault="00177C1C" w:rsidP="00C26C5C">
            <w:pPr>
              <w:pStyle w:val="TableCopy"/>
            </w:pPr>
            <w:r w:rsidRPr="006E1A3F">
              <w:rPr>
                <w:b/>
              </w:rPr>
              <w:t>Start Page:</w:t>
            </w:r>
            <w:r>
              <w:rPr>
                <w:b/>
              </w:rPr>
              <w:t xml:space="preserve"> </w:t>
            </w:r>
            <w:proofErr w:type="spellStart"/>
            <w:r>
              <w:t>xID</w:t>
            </w:r>
            <w:proofErr w:type="spellEnd"/>
            <w:r>
              <w:t xml:space="preserve"> for the site folder.</w:t>
            </w:r>
          </w:p>
          <w:p w14:paraId="0EFAA0C3" w14:textId="77777777" w:rsidR="00177C1C" w:rsidRPr="006E1A3F" w:rsidRDefault="00177C1C" w:rsidP="00C26C5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60E1E" w14:textId="77777777" w:rsidR="00177C1C" w:rsidRPr="003453B5" w:rsidRDefault="00177C1C" w:rsidP="00C26C5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88597E"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DE2EF5" w14:textId="77777777" w:rsidR="00177C1C" w:rsidRPr="006E1A3F" w:rsidRDefault="00177C1C" w:rsidP="00C26C5C">
            <w:pPr>
              <w:pStyle w:val="TableCopy"/>
              <w:jc w:val="center"/>
              <w:rPr>
                <w:b/>
              </w:rPr>
            </w:pPr>
            <w:r>
              <w:rPr>
                <w:b/>
              </w:rPr>
              <w:t>R/</w:t>
            </w:r>
            <w:r w:rsidRPr="006E1A3F">
              <w:rPr>
                <w:b/>
              </w:rPr>
              <w:t>H/RO</w:t>
            </w:r>
          </w:p>
        </w:tc>
      </w:tr>
      <w:tr w:rsidR="00C11181" w:rsidRPr="003453B5" w14:paraId="1975F68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FC06DD" w14:textId="11F4E8A5"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A018CA" w14:textId="0686DAC5"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A83FE9" w14:textId="77777777" w:rsidR="00C11181" w:rsidRDefault="00C11181" w:rsidP="00C11181">
            <w:pPr>
              <w:pStyle w:val="TableCopy"/>
            </w:pPr>
            <w:proofErr w:type="spellStart"/>
            <w:r w:rsidRPr="006E1A3F">
              <w:rPr>
                <w:b/>
              </w:rPr>
              <w:t>CompTypes</w:t>
            </w:r>
            <w:proofErr w:type="spellEnd"/>
            <w:r w:rsidRPr="003453B5">
              <w:t xml:space="preserve">: </w:t>
            </w:r>
          </w:p>
          <w:p w14:paraId="15A8846C" w14:textId="77777777" w:rsidR="00C11181" w:rsidRDefault="00C11181" w:rsidP="00C11181">
            <w:pPr>
              <w:pStyle w:val="TableCopy"/>
            </w:pPr>
            <w:proofErr w:type="spellStart"/>
            <w:r>
              <w:t>SectionControl</w:t>
            </w:r>
            <w:proofErr w:type="spellEnd"/>
          </w:p>
          <w:p w14:paraId="7CECCE3D" w14:textId="77777777" w:rsidR="00C11181" w:rsidRDefault="00C11181" w:rsidP="00C11181">
            <w:pPr>
              <w:pStyle w:val="TableCopy"/>
            </w:pPr>
            <w:r w:rsidRPr="006E1A3F">
              <w:rPr>
                <w:b/>
              </w:rPr>
              <w:t>Component</w:t>
            </w:r>
            <w:r>
              <w:t xml:space="preserve">: </w:t>
            </w:r>
          </w:p>
          <w:p w14:paraId="60948F24" w14:textId="23B10468"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443B49" w14:textId="59E1161D"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A325E0"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0F1B8" w14:textId="26292B46" w:rsidR="00C11181" w:rsidRPr="006E1A3F" w:rsidRDefault="00C11181" w:rsidP="00C11181">
            <w:pPr>
              <w:pStyle w:val="TableCopy"/>
              <w:jc w:val="center"/>
              <w:rPr>
                <w:b/>
              </w:rPr>
            </w:pPr>
            <w:r>
              <w:rPr>
                <w:b/>
              </w:rPr>
              <w:t>R/</w:t>
            </w:r>
            <w:r w:rsidRPr="006E1A3F">
              <w:rPr>
                <w:b/>
              </w:rPr>
              <w:t>H/RO</w:t>
            </w:r>
          </w:p>
        </w:tc>
      </w:tr>
    </w:tbl>
    <w:p w14:paraId="29327266" w14:textId="77777777" w:rsidR="00795309" w:rsidRDefault="00795309">
      <w:pPr>
        <w:rPr>
          <w:rFonts w:ascii="Arial" w:hAnsi="Arial" w:cs="Arial"/>
          <w:b/>
          <w:bCs/>
          <w:kern w:val="32"/>
          <w:sz w:val="22"/>
          <w:szCs w:val="32"/>
        </w:rPr>
      </w:pPr>
    </w:p>
    <w:p w14:paraId="6D2B19A2" w14:textId="18A7629F" w:rsidR="001C786F" w:rsidRDefault="001C786F" w:rsidP="00041D41">
      <w:pPr>
        <w:pStyle w:val="Heading1"/>
      </w:pPr>
      <w:bookmarkStart w:id="68" w:name="_Toc1977195"/>
      <w:r w:rsidRPr="001C786F">
        <w:lastRenderedPageBreak/>
        <w:t>Components</w:t>
      </w:r>
      <w:bookmarkEnd w:id="58"/>
      <w:bookmarkEnd w:id="59"/>
      <w:bookmarkEnd w:id="60"/>
      <w:bookmarkEnd w:id="68"/>
    </w:p>
    <w:p w14:paraId="29834A26" w14:textId="77777777" w:rsidR="004643A6" w:rsidRDefault="004643A6" w:rsidP="004643A6">
      <w:pPr>
        <w:pStyle w:val="Heading2"/>
      </w:pPr>
      <w:bookmarkStart w:id="69" w:name="_Toc1977196"/>
      <w:r>
        <w:t>General Components</w:t>
      </w:r>
      <w:bookmarkEnd w:id="69"/>
    </w:p>
    <w:p w14:paraId="2CC055AB" w14:textId="56787AA8" w:rsidR="005F41B1" w:rsidRDefault="00D31822" w:rsidP="005F41B1">
      <w:pPr>
        <w:pStyle w:val="Heading3"/>
      </w:pPr>
      <w:bookmarkStart w:id="70" w:name="_Toc1977197"/>
      <w:commentRangeStart w:id="71"/>
      <w:r>
        <w:t>Slide Component</w:t>
      </w:r>
      <w:commentRangeEnd w:id="71"/>
      <w:r>
        <w:rPr>
          <w:rStyle w:val="CommentReference"/>
          <w:rFonts w:ascii="Trebuchet MS" w:hAnsi="Trebuchet MS" w:cs="Times New Roman"/>
          <w:bCs w:val="0"/>
          <w:u w:val="none"/>
        </w:rPr>
        <w:commentReference w:id="71"/>
      </w:r>
      <w:bookmarkEnd w:id="70"/>
    </w:p>
    <w:p w14:paraId="69A34DFF" w14:textId="77777777" w:rsidR="005F41B1" w:rsidRDefault="005F41B1" w:rsidP="005F41B1">
      <w:pPr>
        <w:pStyle w:val="Heading4"/>
      </w:pPr>
      <w:r>
        <w:t xml:space="preserve">Design – </w:t>
      </w:r>
      <w:r w:rsidR="00D31822">
        <w:t>Slide Component</w:t>
      </w:r>
    </w:p>
    <w:p w14:paraId="38F4176A" w14:textId="77777777" w:rsidR="00D31822" w:rsidRPr="00D31822" w:rsidRDefault="00D31822" w:rsidP="00D31822">
      <w:r>
        <w:rPr>
          <w:noProof/>
        </w:rPr>
        <w:drawing>
          <wp:inline distT="0" distB="0" distL="0" distR="0" wp14:anchorId="0A2720C1" wp14:editId="1A203314">
            <wp:extent cx="5943600" cy="1387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87475"/>
                    </a:xfrm>
                    <a:prstGeom prst="rect">
                      <a:avLst/>
                    </a:prstGeom>
                  </pic:spPr>
                </pic:pic>
              </a:graphicData>
            </a:graphic>
          </wp:inline>
        </w:drawing>
      </w:r>
    </w:p>
    <w:p w14:paraId="073306F1" w14:textId="77777777" w:rsidR="005F41B1" w:rsidRDefault="005F41B1" w:rsidP="005F41B1">
      <w:pPr>
        <w:pStyle w:val="Heading4"/>
      </w:pPr>
      <w:r>
        <w:t>Notes &amp; Requirements</w:t>
      </w:r>
    </w:p>
    <w:p w14:paraId="4B9DFF53" w14:textId="77777777" w:rsidR="005F41B1" w:rsidRDefault="005F41B1" w:rsidP="005629C3">
      <w:pPr>
        <w:pStyle w:val="CopyItem"/>
        <w:numPr>
          <w:ilvl w:val="0"/>
          <w:numId w:val="10"/>
        </w:numPr>
        <w:tabs>
          <w:tab w:val="clear" w:pos="720"/>
        </w:tabs>
      </w:pPr>
      <w:r>
        <w:t>&lt;Notes specific to this item go here&gt;</w:t>
      </w:r>
    </w:p>
    <w:p w14:paraId="075900B4" w14:textId="77777777" w:rsidR="005F41B1" w:rsidRPr="00877A89" w:rsidRDefault="005F41B1" w:rsidP="005F41B1"/>
    <w:p w14:paraId="7C7C9BEE" w14:textId="77777777" w:rsidR="005F41B1" w:rsidRDefault="005F41B1" w:rsidP="005F41B1">
      <w:pPr>
        <w:pStyle w:val="Heading4"/>
      </w:pPr>
      <w:r>
        <w:t>Used In:</w:t>
      </w:r>
    </w:p>
    <w:p w14:paraId="5376EF8C" w14:textId="4C68B7CA" w:rsidR="005F41B1" w:rsidRPr="00963164" w:rsidRDefault="00D554B9" w:rsidP="005F41B1">
      <w:r>
        <w:t>Home</w:t>
      </w:r>
    </w:p>
    <w:p w14:paraId="14D0B1E4" w14:textId="77777777" w:rsidR="005F41B1" w:rsidRPr="00BC2677" w:rsidRDefault="005F41B1" w:rsidP="005F41B1">
      <w:pPr>
        <w:pStyle w:val="Heading4"/>
      </w:pPr>
      <w:r w:rsidRPr="001C786F">
        <w:t>Schem</w:t>
      </w:r>
      <w:r>
        <w:t xml:space="preserve">a – </w:t>
      </w:r>
      <w:r w:rsidR="00D31822">
        <w:t>Slide Component</w:t>
      </w:r>
    </w:p>
    <w:p w14:paraId="25453E1D" w14:textId="77777777" w:rsidR="005F41B1" w:rsidRDefault="005F41B1" w:rsidP="005F41B1">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F41B1" w:rsidRPr="006E1A3F" w14:paraId="7E585880" w14:textId="77777777" w:rsidTr="00DE0A6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6CA08B" w14:textId="77777777" w:rsidR="005F41B1" w:rsidRPr="003453B5" w:rsidRDefault="005F41B1" w:rsidP="00DE0A6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57F5AD" w14:textId="77777777" w:rsidR="005F41B1" w:rsidRPr="003453B5" w:rsidRDefault="005F41B1" w:rsidP="00DE0A6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78A705" w14:textId="77777777" w:rsidR="005F41B1" w:rsidRPr="003453B5" w:rsidRDefault="005F41B1" w:rsidP="00DE0A6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AC34FF" w14:textId="77777777" w:rsidR="005F41B1" w:rsidRPr="003453B5" w:rsidRDefault="005F41B1"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79EDBB" w14:textId="77777777" w:rsidR="005F41B1" w:rsidRPr="006E1A3F" w:rsidRDefault="005F41B1"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A209A1" w14:textId="77777777" w:rsidR="005F41B1" w:rsidRPr="006E1A3F" w:rsidRDefault="005F41B1" w:rsidP="00DE0A6E">
            <w:pPr>
              <w:pStyle w:val="TableHd"/>
              <w:jc w:val="center"/>
            </w:pPr>
            <w:r>
              <w:t>R/</w:t>
            </w:r>
            <w:r w:rsidRPr="006E1A3F">
              <w:t>H/RO</w:t>
            </w:r>
          </w:p>
        </w:tc>
      </w:tr>
      <w:tr w:rsidR="005F41B1" w:rsidRPr="006E1A3F" w14:paraId="2617C746"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481FBD" w14:textId="77777777" w:rsidR="005F41B1" w:rsidRPr="003453B5" w:rsidRDefault="00A56F00" w:rsidP="00DE0A6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6453D" w14:textId="77777777" w:rsidR="005F41B1" w:rsidRPr="003453B5" w:rsidRDefault="00A56F00" w:rsidP="00DE0A6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B1C1D" w14:textId="77777777" w:rsidR="005F41B1" w:rsidRPr="003453B5" w:rsidRDefault="005F41B1" w:rsidP="00DE0A6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024E0A" w14:textId="77777777" w:rsidR="005F41B1" w:rsidRPr="003453B5" w:rsidRDefault="005F41B1"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78B6BE" w14:textId="77777777" w:rsidR="005F41B1" w:rsidRPr="006E1A3F" w:rsidRDefault="005F41B1"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075A16" w14:textId="77777777" w:rsidR="005F41B1" w:rsidRPr="006E1A3F" w:rsidRDefault="00A56F00" w:rsidP="00DE0A6E">
            <w:pPr>
              <w:pStyle w:val="TableCopy"/>
              <w:jc w:val="center"/>
              <w:rPr>
                <w:b/>
              </w:rPr>
            </w:pPr>
            <w:r>
              <w:rPr>
                <w:b/>
              </w:rPr>
              <w:t>R</w:t>
            </w:r>
          </w:p>
        </w:tc>
      </w:tr>
      <w:tr w:rsidR="00A56F00" w:rsidRPr="006E1A3F" w14:paraId="107A34D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794494A1" w14:textId="77777777" w:rsidR="00A56F00" w:rsidRDefault="00A56F00" w:rsidP="00DE0A6E">
            <w:pPr>
              <w:pStyle w:val="TableCopy"/>
            </w:pPr>
            <w:r>
              <w:t>Subheading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706DA46" w14:textId="77777777" w:rsidR="00A56F00" w:rsidRDefault="00A56F00" w:rsidP="00DE0A6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CF09DF3"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5E84A0B" w14:textId="77777777" w:rsidR="00A56F00" w:rsidRPr="003453B5"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B6D6EDF"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04349FC" w14:textId="77777777" w:rsidR="00A56F00" w:rsidRPr="006E1A3F" w:rsidRDefault="00A56F00" w:rsidP="00DE0A6E">
            <w:pPr>
              <w:pStyle w:val="TableCopy"/>
              <w:jc w:val="center"/>
              <w:rPr>
                <w:b/>
              </w:rPr>
            </w:pPr>
          </w:p>
        </w:tc>
      </w:tr>
      <w:tr w:rsidR="00A56F00" w:rsidRPr="006E1A3F" w14:paraId="18BA5805"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B4921D3" w14:textId="77777777" w:rsidR="00A56F00" w:rsidRDefault="00A56F00" w:rsidP="00DE0A6E">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FA364B4" w14:textId="77777777" w:rsidR="00A56F00" w:rsidRDefault="00A56F00" w:rsidP="00DE0A6E">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A5B516A"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4F2B72" w14:textId="77777777" w:rsidR="00A56F00" w:rsidRPr="003453B5"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4428961"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79D4DB0" w14:textId="77777777" w:rsidR="00A56F00" w:rsidRPr="006E1A3F" w:rsidRDefault="00A56F00" w:rsidP="00DE0A6E">
            <w:pPr>
              <w:pStyle w:val="TableCopy"/>
              <w:jc w:val="center"/>
              <w:rPr>
                <w:b/>
              </w:rPr>
            </w:pPr>
          </w:p>
        </w:tc>
      </w:tr>
      <w:tr w:rsidR="00A56F00" w:rsidRPr="006E1A3F" w14:paraId="52D3576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FCF6DB1" w14:textId="77777777" w:rsidR="00A56F00" w:rsidRDefault="00A56F00" w:rsidP="00DE0A6E">
            <w:pPr>
              <w:pStyle w:val="TableCopy"/>
            </w:pPr>
            <w:r>
              <w:t>Button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3AFE9C8" w14:textId="77777777" w:rsidR="00A56F00" w:rsidRDefault="00A56F00" w:rsidP="00DE0A6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EA86643"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D67F28D" w14:textId="77777777" w:rsidR="00A56F00" w:rsidRPr="003453B5" w:rsidRDefault="00A56F00" w:rsidP="00DE0A6E">
            <w:pPr>
              <w:pStyle w:val="TableCopy"/>
            </w:pPr>
            <w:r>
              <w:t>Fills in the text and URL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7D0FFBD"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7EFBA85" w14:textId="77777777" w:rsidR="00A56F00" w:rsidRPr="006E1A3F" w:rsidRDefault="00A56F00" w:rsidP="00DE0A6E">
            <w:pPr>
              <w:pStyle w:val="TableCopy"/>
              <w:jc w:val="center"/>
              <w:rPr>
                <w:b/>
              </w:rPr>
            </w:pPr>
            <w:r>
              <w:rPr>
                <w:b/>
              </w:rPr>
              <w:t>R</w:t>
            </w:r>
          </w:p>
        </w:tc>
      </w:tr>
      <w:tr w:rsidR="00A56F00" w:rsidRPr="006E1A3F" w14:paraId="3F45E8F7"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0CC26FE" w14:textId="77777777" w:rsidR="00A56F00" w:rsidRDefault="00A56F00" w:rsidP="00DE0A6E">
            <w:pPr>
              <w:pStyle w:val="TableCopy"/>
            </w:pPr>
            <w:r>
              <w:t>Image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3009054" w14:textId="77777777" w:rsidR="00A56F00" w:rsidRDefault="00A56F00" w:rsidP="00DE0A6E">
            <w:pPr>
              <w:pStyle w:val="TableCopy"/>
            </w:pPr>
            <w:r>
              <w:t>Image</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7ADA6E1" w14:textId="77777777" w:rsidR="00A56F00" w:rsidRDefault="00A56F00" w:rsidP="00DE0A6E">
            <w:pPr>
              <w:pStyle w:val="TableCopy"/>
            </w:pPr>
            <w:proofErr w:type="spellStart"/>
            <w:r w:rsidRPr="00A56F00">
              <w:rPr>
                <w:b/>
              </w:rPr>
              <w:t>AssetTypes</w:t>
            </w:r>
            <w:proofErr w:type="spellEnd"/>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BE7E0B4" w14:textId="77777777" w:rsidR="00A56F00"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9A43780"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BF208BB" w14:textId="77777777" w:rsidR="00A56F00" w:rsidRPr="006E1A3F" w:rsidRDefault="00A56F00" w:rsidP="00DE0A6E">
            <w:pPr>
              <w:pStyle w:val="TableCopy"/>
              <w:jc w:val="center"/>
              <w:rPr>
                <w:b/>
              </w:rPr>
            </w:pPr>
          </w:p>
        </w:tc>
      </w:tr>
    </w:tbl>
    <w:p w14:paraId="19194ED9" w14:textId="019E9D8E" w:rsidR="00177C1C" w:rsidRDefault="00177C1C" w:rsidP="00177C1C">
      <w:pPr>
        <w:pStyle w:val="Heading3"/>
      </w:pPr>
      <w:bookmarkStart w:id="72" w:name="_Toc1977198"/>
      <w:r>
        <w:lastRenderedPageBreak/>
        <w:t xml:space="preserve">Row – </w:t>
      </w:r>
      <w:commentRangeStart w:id="73"/>
      <w:r>
        <w:t>Accordion</w:t>
      </w:r>
      <w:commentRangeEnd w:id="73"/>
      <w:r>
        <w:rPr>
          <w:rStyle w:val="CommentReference"/>
          <w:rFonts w:ascii="Trebuchet MS" w:hAnsi="Trebuchet MS" w:cs="Times New Roman"/>
          <w:bCs w:val="0"/>
          <w:u w:val="none"/>
        </w:rPr>
        <w:commentReference w:id="73"/>
      </w:r>
      <w:r>
        <w:t xml:space="preserve"> Menu</w:t>
      </w:r>
    </w:p>
    <w:p w14:paraId="7AF29DBD" w14:textId="5C3F260E" w:rsidR="00177C1C" w:rsidRDefault="00177C1C" w:rsidP="00177C1C">
      <w:pPr>
        <w:pStyle w:val="Heading4"/>
      </w:pPr>
      <w:r>
        <w:t>Design – Row – Accordion Menu</w:t>
      </w:r>
    </w:p>
    <w:p w14:paraId="489A63BB" w14:textId="590B1507" w:rsidR="00177C1C" w:rsidRPr="00A56F00" w:rsidRDefault="00177C1C" w:rsidP="00177C1C">
      <w:r>
        <w:rPr>
          <w:noProof/>
        </w:rPr>
        <w:drawing>
          <wp:inline distT="0" distB="0" distL="0" distR="0" wp14:anchorId="19329ADE" wp14:editId="21C82674">
            <wp:extent cx="5943600" cy="1348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48105"/>
                    </a:xfrm>
                    <a:prstGeom prst="rect">
                      <a:avLst/>
                    </a:prstGeom>
                  </pic:spPr>
                </pic:pic>
              </a:graphicData>
            </a:graphic>
          </wp:inline>
        </w:drawing>
      </w:r>
    </w:p>
    <w:p w14:paraId="65F0D160" w14:textId="77777777" w:rsidR="00177C1C" w:rsidRDefault="00177C1C" w:rsidP="00177C1C">
      <w:pPr>
        <w:pStyle w:val="Heading4"/>
      </w:pPr>
      <w:r>
        <w:t>Notes &amp; Requirements</w:t>
      </w:r>
    </w:p>
    <w:p w14:paraId="629D44E9" w14:textId="1B2C6D82" w:rsidR="00177C1C" w:rsidRDefault="00123CAD" w:rsidP="00177C1C">
      <w:pPr>
        <w:pStyle w:val="CopyItem"/>
        <w:numPr>
          <w:ilvl w:val="0"/>
          <w:numId w:val="26"/>
        </w:numPr>
        <w:tabs>
          <w:tab w:val="clear" w:pos="720"/>
        </w:tabs>
      </w:pPr>
      <w:r>
        <w:t>Embedding this item can get bulky, since it has subcomponents in a list.</w:t>
      </w:r>
    </w:p>
    <w:p w14:paraId="46699435" w14:textId="77777777" w:rsidR="00177C1C" w:rsidRPr="00877A89" w:rsidRDefault="00177C1C" w:rsidP="00177C1C"/>
    <w:p w14:paraId="5B678EDE" w14:textId="77777777" w:rsidR="00177C1C" w:rsidRDefault="00177C1C" w:rsidP="00177C1C">
      <w:pPr>
        <w:pStyle w:val="Heading4"/>
      </w:pPr>
      <w:r>
        <w:t>Used In:</w:t>
      </w:r>
    </w:p>
    <w:p w14:paraId="2EE0BDC8" w14:textId="4BC51FC1" w:rsidR="00177C1C" w:rsidRPr="00963164" w:rsidRDefault="00177C1C" w:rsidP="00177C1C">
      <w:r>
        <w:t>Section</w:t>
      </w:r>
    </w:p>
    <w:p w14:paraId="7EDD610B" w14:textId="1410F764" w:rsidR="00177C1C" w:rsidRPr="00BC2677" w:rsidRDefault="00177C1C" w:rsidP="00177C1C">
      <w:pPr>
        <w:pStyle w:val="Heading4"/>
      </w:pPr>
      <w:r w:rsidRPr="001C786F">
        <w:t>Schem</w:t>
      </w:r>
      <w:r>
        <w:t>a – Row – Accordion Menu</w:t>
      </w:r>
    </w:p>
    <w:p w14:paraId="0DE0D677" w14:textId="77777777" w:rsidR="00177C1C" w:rsidRDefault="00177C1C" w:rsidP="00177C1C">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177C1C" w:rsidRPr="006E1A3F" w14:paraId="4AAB78D1"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904343" w14:textId="77777777" w:rsidR="00177C1C" w:rsidRPr="003453B5" w:rsidRDefault="00177C1C" w:rsidP="00C26C5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712561" w14:textId="77777777" w:rsidR="00177C1C" w:rsidRPr="003453B5" w:rsidRDefault="00177C1C"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1B3AB05" w14:textId="77777777" w:rsidR="00177C1C" w:rsidRPr="003453B5" w:rsidRDefault="00177C1C"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B49BCF"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CA287F"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8050DF" w14:textId="77777777" w:rsidR="00177C1C" w:rsidRPr="006E1A3F" w:rsidRDefault="00177C1C" w:rsidP="00C26C5C">
            <w:pPr>
              <w:pStyle w:val="TableHd"/>
              <w:jc w:val="center"/>
            </w:pPr>
            <w:r>
              <w:t>R/</w:t>
            </w:r>
            <w:r w:rsidRPr="006E1A3F">
              <w:t>H/RO</w:t>
            </w:r>
          </w:p>
        </w:tc>
      </w:tr>
      <w:tr w:rsidR="00177C1C" w:rsidRPr="006E1A3F" w14:paraId="68A94467"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46C2DE" w14:textId="77777777" w:rsidR="00177C1C" w:rsidRPr="003453B5" w:rsidRDefault="00177C1C" w:rsidP="00C26C5C">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AE896D" w14:textId="77777777" w:rsidR="00177C1C" w:rsidRPr="003453B5" w:rsidRDefault="00177C1C" w:rsidP="00C26C5C">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DAFF13" w14:textId="77777777" w:rsidR="00177C1C" w:rsidRPr="003453B5" w:rsidRDefault="00177C1C" w:rsidP="00C26C5C">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786BFE"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D3E54A"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0FFEA9" w14:textId="77777777" w:rsidR="00177C1C" w:rsidRPr="006E1A3F" w:rsidRDefault="00177C1C" w:rsidP="00C26C5C">
            <w:pPr>
              <w:pStyle w:val="TableCopy"/>
              <w:jc w:val="center"/>
              <w:rPr>
                <w:b/>
              </w:rPr>
            </w:pPr>
          </w:p>
        </w:tc>
      </w:tr>
      <w:tr w:rsidR="00177C1C" w:rsidRPr="006E1A3F" w14:paraId="34D8C4AD"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0B2074C" w14:textId="15487F6A" w:rsidR="00177C1C" w:rsidRDefault="00123CAD" w:rsidP="00C26C5C">
            <w:pPr>
              <w:pStyle w:val="TableCopy"/>
            </w:pPr>
            <w:r>
              <w:t>Accordion Items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8CECD53" w14:textId="3C7552FA" w:rsidR="00177C1C" w:rsidRDefault="00123CAD" w:rsidP="00C26C5C">
            <w:pPr>
              <w:pStyle w:val="TableCopy"/>
            </w:pPr>
            <w:r>
              <w:t>List of Components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0A78D0C" w14:textId="0EDA80E0" w:rsidR="00177C1C" w:rsidRDefault="00123CAD" w:rsidP="00C26C5C">
            <w:pPr>
              <w:pStyle w:val="TableCopy"/>
            </w:pPr>
            <w:proofErr w:type="spellStart"/>
            <w:r w:rsidRPr="00123CAD">
              <w:rPr>
                <w:b/>
              </w:rPr>
              <w:t>CompTypes</w:t>
            </w:r>
            <w:proofErr w:type="spellEnd"/>
            <w:r>
              <w:t xml:space="preserve">: </w:t>
            </w:r>
            <w:proofErr w:type="spellStart"/>
            <w:r>
              <w:t>AccordionItem</w:t>
            </w:r>
            <w:proofErr w:type="spellEnd"/>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6DAB910" w14:textId="3D0F031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FA5B06"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282F409" w14:textId="77777777" w:rsidR="00177C1C" w:rsidRPr="006E1A3F" w:rsidRDefault="00177C1C" w:rsidP="00C26C5C">
            <w:pPr>
              <w:pStyle w:val="TableCopy"/>
              <w:jc w:val="center"/>
              <w:rPr>
                <w:b/>
              </w:rPr>
            </w:pPr>
          </w:p>
        </w:tc>
      </w:tr>
    </w:tbl>
    <w:p w14:paraId="0EB69786" w14:textId="07A22E0E" w:rsidR="00177C1C" w:rsidRDefault="00177C1C" w:rsidP="00177C1C">
      <w:pPr>
        <w:pStyle w:val="Heading3"/>
      </w:pPr>
      <w:r>
        <w:t>Row – Accordion Item</w:t>
      </w:r>
    </w:p>
    <w:p w14:paraId="0DDFA16F" w14:textId="4C3709F2" w:rsidR="00177C1C" w:rsidRDefault="00177C1C" w:rsidP="00177C1C">
      <w:pPr>
        <w:pStyle w:val="Heading4"/>
      </w:pPr>
      <w:r>
        <w:t>Design –Accordion Item</w:t>
      </w:r>
    </w:p>
    <w:p w14:paraId="5740EA2D" w14:textId="09F4D39A" w:rsidR="00177C1C" w:rsidRPr="00A56F00" w:rsidRDefault="00B70678" w:rsidP="00177C1C">
      <w:r>
        <w:rPr>
          <w:noProof/>
        </w:rPr>
        <w:drawing>
          <wp:inline distT="0" distB="0" distL="0" distR="0" wp14:anchorId="106661D6" wp14:editId="280976D8">
            <wp:extent cx="5943600" cy="73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1520"/>
                    </a:xfrm>
                    <a:prstGeom prst="rect">
                      <a:avLst/>
                    </a:prstGeom>
                  </pic:spPr>
                </pic:pic>
              </a:graphicData>
            </a:graphic>
          </wp:inline>
        </w:drawing>
      </w:r>
    </w:p>
    <w:p w14:paraId="7064ABCB" w14:textId="77777777" w:rsidR="00177C1C" w:rsidRDefault="00177C1C" w:rsidP="00177C1C">
      <w:pPr>
        <w:pStyle w:val="Heading4"/>
      </w:pPr>
      <w:r>
        <w:t>Notes &amp; Requirements</w:t>
      </w:r>
    </w:p>
    <w:p w14:paraId="611F76B7" w14:textId="58EEA45A" w:rsidR="00177C1C" w:rsidRDefault="00177C1C" w:rsidP="00177C1C">
      <w:pPr>
        <w:pStyle w:val="CopyItem"/>
        <w:numPr>
          <w:ilvl w:val="0"/>
          <w:numId w:val="36"/>
        </w:numPr>
        <w:tabs>
          <w:tab w:val="clear" w:pos="720"/>
        </w:tabs>
      </w:pPr>
      <w:r>
        <w:t xml:space="preserve"> </w:t>
      </w:r>
      <w:r w:rsidR="00123CAD">
        <w:t>This component should probably be embedded into the Accordion Menu.</w:t>
      </w:r>
    </w:p>
    <w:p w14:paraId="0F1A40F2" w14:textId="77777777" w:rsidR="00177C1C" w:rsidRPr="00877A89" w:rsidRDefault="00177C1C" w:rsidP="00177C1C"/>
    <w:p w14:paraId="7D3A3E0E" w14:textId="77777777" w:rsidR="00177C1C" w:rsidRDefault="00177C1C" w:rsidP="00177C1C">
      <w:pPr>
        <w:pStyle w:val="Heading4"/>
      </w:pPr>
      <w:r>
        <w:t>Used In:</w:t>
      </w:r>
    </w:p>
    <w:p w14:paraId="3E6B9D7E" w14:textId="61060A7C" w:rsidR="00177C1C" w:rsidRPr="00963164" w:rsidRDefault="00177C1C" w:rsidP="00177C1C">
      <w:r>
        <w:t>Accordion Menu</w:t>
      </w:r>
    </w:p>
    <w:p w14:paraId="4185AEBC" w14:textId="782CE0A2" w:rsidR="00177C1C" w:rsidRPr="00BC2677" w:rsidRDefault="00177C1C" w:rsidP="00177C1C">
      <w:pPr>
        <w:pStyle w:val="Heading4"/>
      </w:pPr>
      <w:r w:rsidRPr="001C786F">
        <w:t>Schem</w:t>
      </w:r>
      <w:r>
        <w:t>a –</w:t>
      </w:r>
      <w:r w:rsidR="00C26C5C">
        <w:t xml:space="preserve"> </w:t>
      </w:r>
      <w:r>
        <w:t>Accordion Item</w:t>
      </w:r>
    </w:p>
    <w:p w14:paraId="408D3278" w14:textId="77777777" w:rsidR="00177C1C" w:rsidRDefault="00177C1C" w:rsidP="00177C1C">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177C1C" w:rsidRPr="006E1A3F" w14:paraId="713B99FA"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D60D13" w14:textId="77777777" w:rsidR="00177C1C" w:rsidRPr="003453B5" w:rsidRDefault="00177C1C" w:rsidP="00C26C5C">
            <w:pPr>
              <w:pStyle w:val="TableHd"/>
            </w:pPr>
            <w:r w:rsidRPr="003453B5">
              <w:lastRenderedPageBreak/>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5C03F75" w14:textId="77777777" w:rsidR="00177C1C" w:rsidRPr="003453B5" w:rsidRDefault="00177C1C"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B4F5620" w14:textId="77777777" w:rsidR="00177C1C" w:rsidRPr="003453B5" w:rsidRDefault="00177C1C"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A7F5AC"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889EA1"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3A437B" w14:textId="77777777" w:rsidR="00177C1C" w:rsidRPr="006E1A3F" w:rsidRDefault="00177C1C" w:rsidP="00C26C5C">
            <w:pPr>
              <w:pStyle w:val="TableHd"/>
              <w:jc w:val="center"/>
            </w:pPr>
            <w:r>
              <w:t>R/</w:t>
            </w:r>
            <w:r w:rsidRPr="006E1A3F">
              <w:t>H/RO</w:t>
            </w:r>
          </w:p>
        </w:tc>
      </w:tr>
      <w:tr w:rsidR="00177C1C" w:rsidRPr="006E1A3F" w14:paraId="7ECD0AFA"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8EF2ED" w14:textId="77777777" w:rsidR="00177C1C" w:rsidRPr="003453B5" w:rsidRDefault="00177C1C" w:rsidP="00C26C5C">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A1F2E" w14:textId="77777777" w:rsidR="00177C1C" w:rsidRPr="003453B5" w:rsidRDefault="00177C1C" w:rsidP="00C26C5C">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5ADA36" w14:textId="77777777" w:rsidR="00177C1C" w:rsidRPr="003453B5" w:rsidRDefault="00177C1C" w:rsidP="00C26C5C">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7233CA"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39B510" w14:textId="0E211530" w:rsidR="00177C1C" w:rsidRPr="006E1A3F" w:rsidRDefault="00B70678" w:rsidP="00C26C5C">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E3D0C6" w14:textId="68EB9012" w:rsidR="00177C1C" w:rsidRPr="006E1A3F" w:rsidRDefault="00123CAD" w:rsidP="00C26C5C">
            <w:pPr>
              <w:pStyle w:val="TableCopy"/>
              <w:jc w:val="center"/>
              <w:rPr>
                <w:b/>
              </w:rPr>
            </w:pPr>
            <w:r>
              <w:rPr>
                <w:b/>
              </w:rPr>
              <w:t>R</w:t>
            </w:r>
          </w:p>
        </w:tc>
      </w:tr>
      <w:tr w:rsidR="00177C1C" w:rsidRPr="006E1A3F" w14:paraId="2186202F"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B2B1940" w14:textId="6F44AFA8" w:rsidR="00177C1C" w:rsidRDefault="00B70678" w:rsidP="00C26C5C">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F746C9D" w14:textId="08F905A1" w:rsidR="00177C1C" w:rsidRDefault="00B70678" w:rsidP="00C26C5C">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0779E00" w14:textId="77777777" w:rsidR="00177C1C" w:rsidRDefault="00177C1C" w:rsidP="00C26C5C">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7F52D1B"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D04D1B" w14:textId="545995E7" w:rsidR="00177C1C" w:rsidRPr="006E1A3F" w:rsidRDefault="00B70678" w:rsidP="00C26C5C">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92AFF05" w14:textId="77777777" w:rsidR="00177C1C" w:rsidRPr="006E1A3F" w:rsidRDefault="00177C1C" w:rsidP="00C26C5C">
            <w:pPr>
              <w:pStyle w:val="TableCopy"/>
              <w:jc w:val="center"/>
              <w:rPr>
                <w:b/>
              </w:rPr>
            </w:pPr>
          </w:p>
        </w:tc>
      </w:tr>
    </w:tbl>
    <w:p w14:paraId="6E7047F6" w14:textId="622E10BD" w:rsidR="00795309" w:rsidRDefault="00795309" w:rsidP="00795309">
      <w:pPr>
        <w:pStyle w:val="Heading3"/>
      </w:pPr>
      <w:r>
        <w:t>Row - Features</w:t>
      </w:r>
      <w:bookmarkEnd w:id="72"/>
    </w:p>
    <w:p w14:paraId="648588B9" w14:textId="77777777" w:rsidR="00795309" w:rsidRDefault="00795309" w:rsidP="00795309">
      <w:pPr>
        <w:pStyle w:val="Heading4"/>
      </w:pPr>
      <w:r>
        <w:t>Design – Row – Features</w:t>
      </w:r>
    </w:p>
    <w:p w14:paraId="71DB11D2" w14:textId="77777777" w:rsidR="00795309" w:rsidRPr="00D554B9" w:rsidRDefault="00795309" w:rsidP="00795309">
      <w:r>
        <w:rPr>
          <w:noProof/>
        </w:rPr>
        <w:drawing>
          <wp:inline distT="0" distB="0" distL="0" distR="0" wp14:anchorId="7DA3DAA8" wp14:editId="12084B88">
            <wp:extent cx="5943600" cy="1045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45210"/>
                    </a:xfrm>
                    <a:prstGeom prst="rect">
                      <a:avLst/>
                    </a:prstGeom>
                  </pic:spPr>
                </pic:pic>
              </a:graphicData>
            </a:graphic>
          </wp:inline>
        </w:drawing>
      </w:r>
    </w:p>
    <w:p w14:paraId="7C47A5B6" w14:textId="77777777" w:rsidR="00795309" w:rsidRDefault="00795309" w:rsidP="00795309">
      <w:pPr>
        <w:pStyle w:val="Heading4"/>
      </w:pPr>
      <w:r>
        <w:t>Notes &amp; Requirements</w:t>
      </w:r>
    </w:p>
    <w:p w14:paraId="63AD4435" w14:textId="77777777" w:rsidR="00795309" w:rsidRDefault="00795309" w:rsidP="00795309">
      <w:pPr>
        <w:pStyle w:val="CopyItem"/>
        <w:numPr>
          <w:ilvl w:val="0"/>
          <w:numId w:val="18"/>
        </w:numPr>
        <w:tabs>
          <w:tab w:val="clear" w:pos="720"/>
        </w:tabs>
      </w:pPr>
      <w:r>
        <w:t>&lt;Notes specific to this item go here&gt;</w:t>
      </w:r>
    </w:p>
    <w:p w14:paraId="091E804C" w14:textId="77777777" w:rsidR="00795309" w:rsidRPr="00877A89" w:rsidRDefault="00795309" w:rsidP="00795309"/>
    <w:p w14:paraId="722C8B52" w14:textId="77777777" w:rsidR="00795309" w:rsidRDefault="00795309" w:rsidP="00795309">
      <w:pPr>
        <w:pStyle w:val="Heading4"/>
      </w:pPr>
      <w:r>
        <w:t>Used In:</w:t>
      </w:r>
    </w:p>
    <w:p w14:paraId="31E9ACF8" w14:textId="77777777" w:rsidR="00795309" w:rsidRPr="00963164" w:rsidRDefault="00795309" w:rsidP="00795309">
      <w:r>
        <w:t>Home</w:t>
      </w:r>
    </w:p>
    <w:p w14:paraId="6C9D7A63" w14:textId="77777777" w:rsidR="00795309" w:rsidRPr="00BC2677" w:rsidRDefault="00795309" w:rsidP="00795309">
      <w:pPr>
        <w:pStyle w:val="Heading4"/>
      </w:pPr>
      <w:r w:rsidRPr="001C786F">
        <w:t>Schem</w:t>
      </w:r>
      <w:r>
        <w:t>a – Row - Features</w:t>
      </w:r>
    </w:p>
    <w:p w14:paraId="706D0F10" w14:textId="77777777" w:rsidR="00795309" w:rsidRDefault="00795309" w:rsidP="00795309">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795309" w:rsidRPr="006E1A3F" w14:paraId="49ACB79A"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2E7D69F" w14:textId="77777777" w:rsidR="00795309" w:rsidRPr="003453B5" w:rsidRDefault="00795309"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3214457" w14:textId="77777777" w:rsidR="00795309" w:rsidRPr="003453B5" w:rsidRDefault="00795309"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478863" w14:textId="77777777" w:rsidR="00795309" w:rsidRPr="003453B5" w:rsidRDefault="00795309"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47FC15" w14:textId="77777777" w:rsidR="00795309" w:rsidRPr="003453B5" w:rsidRDefault="00795309"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9E7B5C" w14:textId="77777777" w:rsidR="00795309" w:rsidRPr="006E1A3F" w:rsidRDefault="00795309"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EF4811" w14:textId="77777777" w:rsidR="00795309" w:rsidRPr="006E1A3F" w:rsidRDefault="00795309" w:rsidP="006004FF">
            <w:pPr>
              <w:pStyle w:val="TableHd"/>
              <w:jc w:val="center"/>
            </w:pPr>
            <w:r>
              <w:t>R/</w:t>
            </w:r>
            <w:r w:rsidRPr="006E1A3F">
              <w:t>H/RO</w:t>
            </w:r>
          </w:p>
        </w:tc>
      </w:tr>
      <w:tr w:rsidR="00795309" w:rsidRPr="006E1A3F" w14:paraId="7094A29D"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C5981" w14:textId="77777777" w:rsidR="00795309" w:rsidRPr="003453B5" w:rsidRDefault="00795309" w:rsidP="006004FF">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D25313" w14:textId="77777777" w:rsidR="00795309" w:rsidRPr="003453B5" w:rsidRDefault="00795309"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9D5FF" w14:textId="77777777" w:rsidR="00795309" w:rsidRPr="003453B5" w:rsidRDefault="00795309" w:rsidP="006004FF">
            <w:pPr>
              <w:pStyle w:val="TableCopy"/>
            </w:pPr>
            <w:r>
              <w:t>Values: TBD</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237D2A"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8592D1"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5E3E9C" w14:textId="77777777" w:rsidR="00795309" w:rsidRPr="006E1A3F" w:rsidRDefault="00795309" w:rsidP="006004FF">
            <w:pPr>
              <w:pStyle w:val="TableCopy"/>
              <w:jc w:val="center"/>
              <w:rPr>
                <w:b/>
              </w:rPr>
            </w:pPr>
          </w:p>
        </w:tc>
      </w:tr>
      <w:tr w:rsidR="00795309" w:rsidRPr="006E1A3F" w14:paraId="734A8DA1"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12F46DE" w14:textId="77777777" w:rsidR="00795309" w:rsidRDefault="00795309"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DBE606E" w14:textId="77777777" w:rsidR="00795309" w:rsidRDefault="00795309"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B863520"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6B0EC50"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C666AE4"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01F7EA7" w14:textId="77777777" w:rsidR="00795309" w:rsidRPr="006E1A3F" w:rsidRDefault="00795309" w:rsidP="006004FF">
            <w:pPr>
              <w:pStyle w:val="TableCopy"/>
              <w:jc w:val="center"/>
              <w:rPr>
                <w:b/>
              </w:rPr>
            </w:pPr>
          </w:p>
        </w:tc>
      </w:tr>
      <w:tr w:rsidR="00795309" w:rsidRPr="006E1A3F" w14:paraId="1230A14E"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E2845D7" w14:textId="77777777" w:rsidR="00795309" w:rsidRDefault="00795309"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A0BEF65" w14:textId="77777777" w:rsidR="00795309" w:rsidRDefault="00795309"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6EBC88F"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E7A121B"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C156EE6"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D4C4646" w14:textId="77777777" w:rsidR="00795309" w:rsidRPr="006E1A3F" w:rsidRDefault="00795309" w:rsidP="006004FF">
            <w:pPr>
              <w:pStyle w:val="TableCopy"/>
              <w:jc w:val="center"/>
              <w:rPr>
                <w:b/>
              </w:rPr>
            </w:pPr>
          </w:p>
        </w:tc>
      </w:tr>
      <w:tr w:rsidR="00795309" w:rsidRPr="006E1A3F" w14:paraId="5D902337"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EA8F7D0" w14:textId="77777777" w:rsidR="00795309" w:rsidRDefault="00795309" w:rsidP="006004FF">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337D588" w14:textId="77777777" w:rsidR="00795309" w:rsidRDefault="00795309"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0079CB1"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F132DC8"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DD038AF"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81B621F" w14:textId="77777777" w:rsidR="00795309" w:rsidRPr="006E1A3F" w:rsidRDefault="00795309" w:rsidP="006004FF">
            <w:pPr>
              <w:pStyle w:val="TableCopy"/>
              <w:jc w:val="center"/>
              <w:rPr>
                <w:b/>
              </w:rPr>
            </w:pPr>
          </w:p>
        </w:tc>
      </w:tr>
    </w:tbl>
    <w:p w14:paraId="78072F75" w14:textId="2E153455" w:rsidR="00D33704" w:rsidRDefault="00795309" w:rsidP="00D33704">
      <w:pPr>
        <w:pStyle w:val="Heading3"/>
      </w:pPr>
      <w:bookmarkStart w:id="74" w:name="_Toc1977199"/>
      <w:r>
        <w:t>Feature</w:t>
      </w:r>
      <w:bookmarkEnd w:id="74"/>
    </w:p>
    <w:p w14:paraId="46B492A4" w14:textId="22D03DFD" w:rsidR="00D33704" w:rsidRDefault="00D33704" w:rsidP="00D33704">
      <w:pPr>
        <w:pStyle w:val="Heading4"/>
      </w:pPr>
      <w:r>
        <w:t xml:space="preserve">Design – </w:t>
      </w:r>
      <w:r w:rsidR="00795309">
        <w:t>Feature</w:t>
      </w:r>
    </w:p>
    <w:p w14:paraId="36481D3B" w14:textId="2D4C2030" w:rsidR="00D554B9" w:rsidRPr="00D554B9" w:rsidRDefault="00D554B9" w:rsidP="00D554B9">
      <w:r>
        <w:rPr>
          <w:noProof/>
        </w:rPr>
        <w:drawing>
          <wp:inline distT="0" distB="0" distL="0" distR="0" wp14:anchorId="5C7B93BF" wp14:editId="169A6707">
            <wp:extent cx="1426464" cy="1045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6000"/>
                    <a:stretch/>
                  </pic:blipFill>
                  <pic:spPr bwMode="auto">
                    <a:xfrm>
                      <a:off x="0" y="0"/>
                      <a:ext cx="1426464" cy="1045210"/>
                    </a:xfrm>
                    <a:prstGeom prst="rect">
                      <a:avLst/>
                    </a:prstGeom>
                    <a:ln>
                      <a:noFill/>
                    </a:ln>
                    <a:extLst>
                      <a:ext uri="{53640926-AAD7-44D8-BBD7-CCE9431645EC}">
                        <a14:shadowObscured xmlns:a14="http://schemas.microsoft.com/office/drawing/2010/main"/>
                      </a:ext>
                    </a:extLst>
                  </pic:spPr>
                </pic:pic>
              </a:graphicData>
            </a:graphic>
          </wp:inline>
        </w:drawing>
      </w:r>
    </w:p>
    <w:p w14:paraId="186A703A" w14:textId="77777777" w:rsidR="00D33704" w:rsidRDefault="00D33704" w:rsidP="00D33704">
      <w:pPr>
        <w:pStyle w:val="Heading4"/>
      </w:pPr>
      <w:r>
        <w:lastRenderedPageBreak/>
        <w:t>Notes &amp; Requirements</w:t>
      </w:r>
    </w:p>
    <w:p w14:paraId="466021F5" w14:textId="10BEFDE9" w:rsidR="00D33704" w:rsidRDefault="00795309" w:rsidP="00795309">
      <w:pPr>
        <w:pStyle w:val="CopyItem"/>
        <w:numPr>
          <w:ilvl w:val="0"/>
          <w:numId w:val="30"/>
        </w:numPr>
        <w:tabs>
          <w:tab w:val="clear" w:pos="720"/>
        </w:tabs>
      </w:pPr>
      <w:r>
        <w:t xml:space="preserve">Each component is an individual feature in the Row – Features component. Should probably be embedded to save confusion and unnecessary </w:t>
      </w:r>
      <w:proofErr w:type="spellStart"/>
      <w:r>
        <w:t>xID</w:t>
      </w:r>
      <w:proofErr w:type="spellEnd"/>
      <w:r>
        <w:t xml:space="preserve"> incrementation. </w:t>
      </w:r>
    </w:p>
    <w:p w14:paraId="71039961" w14:textId="77777777" w:rsidR="00D33704" w:rsidRPr="00877A89" w:rsidRDefault="00D33704" w:rsidP="00D33704"/>
    <w:p w14:paraId="3220153A" w14:textId="77777777" w:rsidR="00D33704" w:rsidRDefault="00D33704" w:rsidP="00D33704">
      <w:pPr>
        <w:pStyle w:val="Heading4"/>
      </w:pPr>
      <w:r>
        <w:t>Used In:</w:t>
      </w:r>
    </w:p>
    <w:p w14:paraId="13DB16A2" w14:textId="45A3FA71" w:rsidR="00D33704" w:rsidRPr="00963164" w:rsidRDefault="00795309" w:rsidP="00D33704">
      <w:r>
        <w:t>Row - Features</w:t>
      </w:r>
    </w:p>
    <w:p w14:paraId="5700000B" w14:textId="596B4AF7" w:rsidR="00D33704" w:rsidRPr="00BC2677" w:rsidRDefault="00D33704" w:rsidP="00D33704">
      <w:pPr>
        <w:pStyle w:val="Heading4"/>
      </w:pPr>
      <w:r w:rsidRPr="001C786F">
        <w:t>Schem</w:t>
      </w:r>
      <w:r>
        <w:t>a – Feature</w:t>
      </w:r>
    </w:p>
    <w:p w14:paraId="360E92DE"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73B9E6D5"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252590"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1EFA1F"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6E7E48"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EF7649"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99981A"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6CDF29" w14:textId="77777777" w:rsidR="00D33704" w:rsidRPr="006E1A3F" w:rsidRDefault="00D33704" w:rsidP="006004FF">
            <w:pPr>
              <w:pStyle w:val="TableHd"/>
              <w:jc w:val="center"/>
            </w:pPr>
            <w:r>
              <w:t>R/</w:t>
            </w:r>
            <w:r w:rsidRPr="006E1A3F">
              <w:t>H/RO</w:t>
            </w:r>
          </w:p>
        </w:tc>
      </w:tr>
      <w:tr w:rsidR="00D33704" w:rsidRPr="006E1A3F" w14:paraId="3E26196A"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D96966" w14:textId="77777777" w:rsidR="00D33704" w:rsidRPr="003453B5" w:rsidRDefault="00A56F00" w:rsidP="006004FF">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AD36CF" w14:textId="77777777" w:rsidR="00D33704" w:rsidRPr="003453B5"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1C8B5A" w14:textId="77777777" w:rsidR="00D33704" w:rsidRPr="003453B5" w:rsidRDefault="00A56F00" w:rsidP="006004FF">
            <w:pPr>
              <w:pStyle w:val="TableCopy"/>
            </w:pPr>
            <w:r>
              <w:t>Values: TBD</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1AC19A"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821CD7"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95386" w14:textId="77777777" w:rsidR="00D33704" w:rsidRPr="006E1A3F" w:rsidRDefault="00D33704" w:rsidP="006004FF">
            <w:pPr>
              <w:pStyle w:val="TableCopy"/>
              <w:jc w:val="center"/>
              <w:rPr>
                <w:b/>
              </w:rPr>
            </w:pPr>
          </w:p>
        </w:tc>
      </w:tr>
      <w:tr w:rsidR="00A56F00" w:rsidRPr="006E1A3F" w14:paraId="70AC6627"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6A9DA43" w14:textId="77777777" w:rsidR="00A56F00" w:rsidRDefault="00A56F00"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D27259D" w14:textId="77777777" w:rsidR="00A56F00" w:rsidRDefault="00A56F00"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1DAD9BD"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3E02277"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8972457"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95A1A36" w14:textId="77777777" w:rsidR="00A56F00" w:rsidRPr="006E1A3F" w:rsidRDefault="00A56F00" w:rsidP="006004FF">
            <w:pPr>
              <w:pStyle w:val="TableCopy"/>
              <w:jc w:val="center"/>
              <w:rPr>
                <w:b/>
              </w:rPr>
            </w:pPr>
          </w:p>
        </w:tc>
      </w:tr>
      <w:tr w:rsidR="00A56F00" w:rsidRPr="006E1A3F" w14:paraId="6146480C"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0D7CC86" w14:textId="77777777" w:rsidR="00A56F00" w:rsidRDefault="00A56F00"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1CDE8F4" w14:textId="77777777" w:rsidR="00A56F00" w:rsidRDefault="00A56F00"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36E9BEE"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560B148"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97DFD5C"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16D82F9" w14:textId="77777777" w:rsidR="00A56F00" w:rsidRPr="006E1A3F" w:rsidRDefault="00A56F00" w:rsidP="006004FF">
            <w:pPr>
              <w:pStyle w:val="TableCopy"/>
              <w:jc w:val="center"/>
              <w:rPr>
                <w:b/>
              </w:rPr>
            </w:pPr>
          </w:p>
        </w:tc>
      </w:tr>
      <w:tr w:rsidR="00A56F00" w:rsidRPr="006E1A3F" w14:paraId="1AB23065"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46DA09" w14:textId="77777777" w:rsidR="00A56F00" w:rsidRDefault="00A56F00" w:rsidP="006004FF">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927833B" w14:textId="77777777" w:rsidR="00A56F00" w:rsidRDefault="00A56F00"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BE240DB"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1DEE3E7"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EDA06A8"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D3E50E5" w14:textId="77777777" w:rsidR="00A56F00" w:rsidRPr="006E1A3F" w:rsidRDefault="00A56F00" w:rsidP="006004FF">
            <w:pPr>
              <w:pStyle w:val="TableCopy"/>
              <w:jc w:val="center"/>
              <w:rPr>
                <w:b/>
              </w:rPr>
            </w:pPr>
          </w:p>
        </w:tc>
      </w:tr>
    </w:tbl>
    <w:p w14:paraId="40F745F1" w14:textId="77777777" w:rsidR="00D33704" w:rsidRPr="00CD2A9A" w:rsidRDefault="00D33704" w:rsidP="00D33704"/>
    <w:p w14:paraId="57DF0DE0" w14:textId="13AE87DE" w:rsidR="00584F95" w:rsidRDefault="00584F95" w:rsidP="00584F95">
      <w:pPr>
        <w:pStyle w:val="Heading3"/>
      </w:pPr>
      <w:bookmarkStart w:id="75" w:name="_Toc1977200"/>
      <w:r>
        <w:t>Row – Editorial Items</w:t>
      </w:r>
    </w:p>
    <w:p w14:paraId="23241D66" w14:textId="455A0491" w:rsidR="00584F95" w:rsidRDefault="00584F95" w:rsidP="00584F95">
      <w:pPr>
        <w:pStyle w:val="Heading4"/>
      </w:pPr>
      <w:r>
        <w:t>Design – Row – Editorial Items</w:t>
      </w:r>
    </w:p>
    <w:p w14:paraId="3B888F6C" w14:textId="77777777" w:rsidR="00584F95" w:rsidRPr="00A56F00" w:rsidRDefault="00584F95" w:rsidP="00584F95">
      <w:r>
        <w:rPr>
          <w:noProof/>
        </w:rPr>
        <w:drawing>
          <wp:inline distT="0" distB="0" distL="0" distR="0" wp14:anchorId="09C3B855" wp14:editId="3483383F">
            <wp:extent cx="5943600" cy="217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4240"/>
                    </a:xfrm>
                    <a:prstGeom prst="rect">
                      <a:avLst/>
                    </a:prstGeom>
                  </pic:spPr>
                </pic:pic>
              </a:graphicData>
            </a:graphic>
          </wp:inline>
        </w:drawing>
      </w:r>
    </w:p>
    <w:p w14:paraId="00F2F303" w14:textId="77777777" w:rsidR="00584F95" w:rsidRDefault="00584F95" w:rsidP="00584F95">
      <w:pPr>
        <w:pStyle w:val="Heading4"/>
      </w:pPr>
      <w:r>
        <w:t>Notes &amp; Requirements</w:t>
      </w:r>
    </w:p>
    <w:p w14:paraId="0361663A" w14:textId="49F3B53C" w:rsidR="00584F95" w:rsidRDefault="00584F95" w:rsidP="00123CAD">
      <w:pPr>
        <w:pStyle w:val="CopyItem"/>
        <w:numPr>
          <w:ilvl w:val="0"/>
          <w:numId w:val="39"/>
        </w:numPr>
        <w:tabs>
          <w:tab w:val="clear" w:pos="720"/>
        </w:tabs>
      </w:pPr>
      <w:r>
        <w:t>Used when a list of items inside the CMS needs to be featured in a manually ordered fashion.</w:t>
      </w:r>
    </w:p>
    <w:p w14:paraId="4A9B7206" w14:textId="77777777" w:rsidR="00584F95" w:rsidRPr="00877A89" w:rsidRDefault="00584F95" w:rsidP="00584F95"/>
    <w:p w14:paraId="487222EF" w14:textId="77777777" w:rsidR="00584F95" w:rsidRDefault="00584F95" w:rsidP="00584F95">
      <w:pPr>
        <w:pStyle w:val="Heading4"/>
      </w:pPr>
      <w:r>
        <w:t>Used In:</w:t>
      </w:r>
    </w:p>
    <w:p w14:paraId="5DB301BD" w14:textId="77777777" w:rsidR="00584F95" w:rsidRPr="00963164" w:rsidRDefault="00584F95" w:rsidP="00584F95">
      <w:r>
        <w:t>Home</w:t>
      </w:r>
    </w:p>
    <w:p w14:paraId="3756A479" w14:textId="541B8264" w:rsidR="00584F95" w:rsidRPr="00BC2677" w:rsidRDefault="00584F95" w:rsidP="00584F95">
      <w:pPr>
        <w:pStyle w:val="Heading4"/>
      </w:pPr>
      <w:r w:rsidRPr="001C786F">
        <w:lastRenderedPageBreak/>
        <w:t>Schem</w:t>
      </w:r>
      <w:r>
        <w:t>a – Row - Editorial Items</w:t>
      </w:r>
    </w:p>
    <w:p w14:paraId="11F0969E"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52EAB558"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5CEEB03"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1AB418"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7BED09"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A4156E5"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7AF8D38"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C98B1D" w14:textId="77777777" w:rsidR="00584F95" w:rsidRPr="006E1A3F" w:rsidRDefault="00584F95" w:rsidP="00074A4E">
            <w:pPr>
              <w:pStyle w:val="TableHd"/>
              <w:jc w:val="center"/>
            </w:pPr>
            <w:r>
              <w:t>R/</w:t>
            </w:r>
            <w:r w:rsidRPr="006E1A3F">
              <w:t>H/RO</w:t>
            </w:r>
          </w:p>
        </w:tc>
      </w:tr>
      <w:tr w:rsidR="00584F95" w:rsidRPr="006E1A3F" w14:paraId="2E2F0714"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3BDAB2" w14:textId="77777777" w:rsidR="00584F95" w:rsidRPr="003453B5" w:rsidRDefault="00584F95" w:rsidP="00074A4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419D74" w14:textId="77777777"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24D39" w14:textId="77777777" w:rsidR="00584F95" w:rsidRPr="003453B5" w:rsidRDefault="00584F95" w:rsidP="00074A4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9954A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5084EB"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822E2" w14:textId="77777777" w:rsidR="00584F95" w:rsidRPr="006E1A3F" w:rsidRDefault="00584F95" w:rsidP="00074A4E">
            <w:pPr>
              <w:pStyle w:val="TableCopy"/>
              <w:jc w:val="center"/>
              <w:rPr>
                <w:b/>
              </w:rPr>
            </w:pPr>
          </w:p>
        </w:tc>
      </w:tr>
      <w:tr w:rsidR="00584F95" w:rsidRPr="006E1A3F" w14:paraId="569413AD"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D2F4EF9" w14:textId="786666FA" w:rsidR="00584F95" w:rsidRDefault="00584F95" w:rsidP="00074A4E">
            <w:pPr>
              <w:pStyle w:val="TableCopy"/>
            </w:pPr>
            <w:r>
              <w:t>Editorial Links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AF595F2" w14:textId="4E570B7C" w:rsidR="00584F95" w:rsidRDefault="00584F95" w:rsidP="00074A4E">
            <w:pPr>
              <w:pStyle w:val="TableCopy"/>
            </w:pPr>
            <w:r>
              <w:t>Link 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27FEF05" w14:textId="6936F4DC" w:rsidR="00584F95" w:rsidRDefault="00584F95" w:rsidP="00074A4E">
            <w:pPr>
              <w:pStyle w:val="TableCopy"/>
            </w:pPr>
            <w:proofErr w:type="spellStart"/>
            <w:r w:rsidRPr="00584F95">
              <w:rPr>
                <w:b/>
              </w:rPr>
              <w:t>PageTypes</w:t>
            </w:r>
            <w:proofErr w:type="spellEnd"/>
            <w:r>
              <w:t xml:space="preserve">: </w:t>
            </w:r>
            <w:proofErr w:type="spellStart"/>
            <w:r>
              <w:t>BlogDetail</w:t>
            </w:r>
            <w:proofErr w:type="spellEnd"/>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101878F" w14:textId="0E17D081" w:rsidR="00584F95" w:rsidRPr="003453B5" w:rsidRDefault="00A50EF2" w:rsidP="00074A4E">
            <w:pPr>
              <w:pStyle w:val="TableCopy"/>
            </w:pPr>
            <w:r w:rsidRPr="00A50EF2">
              <w:t xml:space="preserve">The </w:t>
            </w:r>
            <w:proofErr w:type="spellStart"/>
            <w:r w:rsidRPr="00A50EF2">
              <w:t>LinkSet</w:t>
            </w:r>
            <w:proofErr w:type="spellEnd"/>
            <w:r w:rsidRPr="00A50EF2">
              <w:t xml:space="preserve"> title doesn't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BA2C47"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B416387" w14:textId="77777777" w:rsidR="00584F95" w:rsidRPr="006E1A3F" w:rsidRDefault="00584F95" w:rsidP="00074A4E">
            <w:pPr>
              <w:pStyle w:val="TableCopy"/>
              <w:jc w:val="center"/>
              <w:rPr>
                <w:b/>
              </w:rPr>
            </w:pPr>
          </w:p>
        </w:tc>
      </w:tr>
    </w:tbl>
    <w:p w14:paraId="694311AE" w14:textId="77777777" w:rsidR="00D33704" w:rsidRDefault="00D33704" w:rsidP="00D33704">
      <w:pPr>
        <w:pStyle w:val="Heading3"/>
      </w:pPr>
      <w:r>
        <w:t>Row – Recent Items</w:t>
      </w:r>
      <w:bookmarkEnd w:id="75"/>
    </w:p>
    <w:p w14:paraId="4D0A25F7" w14:textId="7E3896F8" w:rsidR="00D33704" w:rsidRDefault="00D33704" w:rsidP="00D33704">
      <w:pPr>
        <w:pStyle w:val="Heading4"/>
      </w:pPr>
      <w:r>
        <w:t xml:space="preserve">Design – </w:t>
      </w:r>
      <w:r w:rsidR="00D554B9">
        <w:t xml:space="preserve">Row - </w:t>
      </w:r>
      <w:r w:rsidR="00A56F00">
        <w:t>Recent Items</w:t>
      </w:r>
    </w:p>
    <w:p w14:paraId="195F41D6" w14:textId="77777777" w:rsidR="00A56F00" w:rsidRPr="00A56F00" w:rsidRDefault="00A56F00" w:rsidP="00A56F00">
      <w:r>
        <w:rPr>
          <w:noProof/>
        </w:rPr>
        <w:drawing>
          <wp:inline distT="0" distB="0" distL="0" distR="0" wp14:anchorId="20F48B5B" wp14:editId="6092F527">
            <wp:extent cx="5943600" cy="217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4240"/>
                    </a:xfrm>
                    <a:prstGeom prst="rect">
                      <a:avLst/>
                    </a:prstGeom>
                  </pic:spPr>
                </pic:pic>
              </a:graphicData>
            </a:graphic>
          </wp:inline>
        </w:drawing>
      </w:r>
    </w:p>
    <w:p w14:paraId="766D5EB1" w14:textId="77777777" w:rsidR="00D33704" w:rsidRDefault="00D33704" w:rsidP="00D33704">
      <w:pPr>
        <w:pStyle w:val="Heading4"/>
      </w:pPr>
      <w:r>
        <w:t>Notes &amp; Requirements</w:t>
      </w:r>
    </w:p>
    <w:p w14:paraId="5CD6B618" w14:textId="77777777" w:rsidR="00D33704" w:rsidRDefault="00A56F00" w:rsidP="00123CAD">
      <w:pPr>
        <w:pStyle w:val="CopyItem"/>
        <w:numPr>
          <w:ilvl w:val="0"/>
          <w:numId w:val="40"/>
        </w:numPr>
        <w:tabs>
          <w:tab w:val="clear" w:pos="720"/>
        </w:tabs>
      </w:pPr>
      <w:r>
        <w:t>Shows the 4 most recent items that appear in the navigation, ordered by publication date.</w:t>
      </w:r>
    </w:p>
    <w:p w14:paraId="3414920F" w14:textId="77777777" w:rsidR="00D33704" w:rsidRPr="00877A89" w:rsidRDefault="00D33704" w:rsidP="00D33704"/>
    <w:p w14:paraId="14340D0A" w14:textId="77777777" w:rsidR="00D33704" w:rsidRDefault="00D33704" w:rsidP="00D33704">
      <w:pPr>
        <w:pStyle w:val="Heading4"/>
      </w:pPr>
      <w:r>
        <w:t>Used In:</w:t>
      </w:r>
    </w:p>
    <w:p w14:paraId="2BE4E5F7" w14:textId="78A1B760" w:rsidR="00D33704" w:rsidRPr="00963164" w:rsidRDefault="00D554B9" w:rsidP="00D33704">
      <w:r>
        <w:t>Home</w:t>
      </w:r>
    </w:p>
    <w:p w14:paraId="07570A74" w14:textId="4EBA5060" w:rsidR="00D33704" w:rsidRPr="00BC2677" w:rsidRDefault="00D33704" w:rsidP="00D33704">
      <w:pPr>
        <w:pStyle w:val="Heading4"/>
      </w:pPr>
      <w:r w:rsidRPr="001C786F">
        <w:t>Schem</w:t>
      </w:r>
      <w:r>
        <w:t xml:space="preserve">a – </w:t>
      </w:r>
      <w:r w:rsidR="00D554B9">
        <w:t>Row - Recent Items</w:t>
      </w:r>
    </w:p>
    <w:p w14:paraId="3138AFD3"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02E2D65F"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6BE0785"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333594D"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F5AC9A"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EB4A52"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8ECC03"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C35469D" w14:textId="77777777" w:rsidR="00D33704" w:rsidRPr="006E1A3F" w:rsidRDefault="00D33704" w:rsidP="006004FF">
            <w:pPr>
              <w:pStyle w:val="TableHd"/>
              <w:jc w:val="center"/>
            </w:pPr>
            <w:r>
              <w:t>R/</w:t>
            </w:r>
            <w:r w:rsidRPr="006E1A3F">
              <w:t>H/RO</w:t>
            </w:r>
          </w:p>
        </w:tc>
      </w:tr>
      <w:tr w:rsidR="00D33704" w:rsidRPr="006E1A3F" w14:paraId="29641860"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46AC1D" w14:textId="77777777" w:rsidR="00D33704" w:rsidRPr="003453B5" w:rsidRDefault="00A56F00"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45B7D1" w14:textId="77777777" w:rsidR="00D33704" w:rsidRPr="003453B5" w:rsidRDefault="00A56F00"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A9B141" w14:textId="77777777" w:rsidR="00D33704" w:rsidRPr="003453B5" w:rsidRDefault="00D33704" w:rsidP="006004FF">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01ECC5"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E51976"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0E79D1" w14:textId="77777777" w:rsidR="00D33704" w:rsidRPr="006E1A3F" w:rsidRDefault="00D33704" w:rsidP="006004FF">
            <w:pPr>
              <w:pStyle w:val="TableCopy"/>
              <w:jc w:val="center"/>
              <w:rPr>
                <w:b/>
              </w:rPr>
            </w:pPr>
          </w:p>
        </w:tc>
      </w:tr>
      <w:tr w:rsidR="00A56F00" w:rsidRPr="006E1A3F" w14:paraId="1F81537E"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007DF5D" w14:textId="77777777" w:rsidR="00A56F00" w:rsidRDefault="00A56F00" w:rsidP="006004FF">
            <w:pPr>
              <w:pStyle w:val="TableCopy"/>
            </w:pPr>
            <w:r>
              <w:t>Items Navigation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910A703" w14:textId="77777777" w:rsidR="00A56F00" w:rsidRDefault="00A56F00" w:rsidP="006004FF">
            <w:pPr>
              <w:pStyle w:val="TableCopy"/>
            </w:pPr>
            <w:r>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EE3E8B9" w14:textId="77777777" w:rsidR="00A56F00" w:rsidRDefault="00A56F00" w:rsidP="006004FF">
            <w:pPr>
              <w:pStyle w:val="TableCopy"/>
            </w:pPr>
            <w:r w:rsidRPr="00A56F00">
              <w:rPr>
                <w:b/>
              </w:rPr>
              <w:t>Type</w:t>
            </w:r>
            <w:r>
              <w:t>: Children</w:t>
            </w:r>
          </w:p>
          <w:p w14:paraId="2863BF06" w14:textId="77777777" w:rsidR="00A56F00" w:rsidRDefault="00A56F00" w:rsidP="006004FF">
            <w:pPr>
              <w:pStyle w:val="TableCopy"/>
            </w:pPr>
            <w:r w:rsidRPr="00A56F00">
              <w:rPr>
                <w:b/>
              </w:rPr>
              <w:t>Depth</w:t>
            </w:r>
            <w:r>
              <w:t>: 3</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5A41D67" w14:textId="77777777" w:rsidR="00A56F00" w:rsidRPr="003453B5" w:rsidRDefault="00A56F00" w:rsidP="006004FF">
            <w:pPr>
              <w:pStyle w:val="TableCopy"/>
            </w:pPr>
            <w:r>
              <w:t>Start at a folder that contains items that can be ordered by a Publication Date.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408B230"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CA8B6FF" w14:textId="77777777" w:rsidR="00A56F00" w:rsidRPr="006E1A3F" w:rsidRDefault="00A56F00" w:rsidP="006004FF">
            <w:pPr>
              <w:pStyle w:val="TableCopy"/>
              <w:jc w:val="center"/>
              <w:rPr>
                <w:b/>
              </w:rPr>
            </w:pPr>
          </w:p>
        </w:tc>
      </w:tr>
    </w:tbl>
    <w:p w14:paraId="3F6CD02E" w14:textId="77777777" w:rsidR="00D33704" w:rsidRPr="00CD2A9A" w:rsidRDefault="00D33704" w:rsidP="00D33704"/>
    <w:p w14:paraId="4C7B5285" w14:textId="77777777" w:rsidR="00D33704" w:rsidRDefault="00D33704" w:rsidP="00D33704">
      <w:pPr>
        <w:pStyle w:val="Heading3"/>
      </w:pPr>
      <w:bookmarkStart w:id="76" w:name="_Toc1977201"/>
      <w:r>
        <w:lastRenderedPageBreak/>
        <w:t>Row - CTA</w:t>
      </w:r>
      <w:bookmarkEnd w:id="76"/>
    </w:p>
    <w:p w14:paraId="3219A20B" w14:textId="6C62D088" w:rsidR="00D33704" w:rsidRDefault="00D33704" w:rsidP="00D33704">
      <w:pPr>
        <w:pStyle w:val="Heading4"/>
      </w:pPr>
      <w:r>
        <w:t xml:space="preserve">Design – </w:t>
      </w:r>
      <w:r w:rsidR="00D554B9">
        <w:t>Row – CTA</w:t>
      </w:r>
    </w:p>
    <w:p w14:paraId="3A001567" w14:textId="09F3D534" w:rsidR="00D554B9" w:rsidRPr="00D554B9" w:rsidRDefault="00D554B9" w:rsidP="00D554B9">
      <w:r>
        <w:rPr>
          <w:noProof/>
        </w:rPr>
        <w:drawing>
          <wp:inline distT="0" distB="0" distL="0" distR="0" wp14:anchorId="6A46E4FC" wp14:editId="2B462B5A">
            <wp:extent cx="5943600" cy="113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37285"/>
                    </a:xfrm>
                    <a:prstGeom prst="rect">
                      <a:avLst/>
                    </a:prstGeom>
                  </pic:spPr>
                </pic:pic>
              </a:graphicData>
            </a:graphic>
          </wp:inline>
        </w:drawing>
      </w:r>
    </w:p>
    <w:p w14:paraId="1C6A3ECA" w14:textId="77777777" w:rsidR="00D33704" w:rsidRDefault="00D33704" w:rsidP="00D33704">
      <w:pPr>
        <w:pStyle w:val="Heading4"/>
      </w:pPr>
      <w:r>
        <w:t>Notes &amp; Requirements</w:t>
      </w:r>
    </w:p>
    <w:p w14:paraId="32F7871A" w14:textId="77777777" w:rsidR="00D33704" w:rsidRDefault="00D33704" w:rsidP="00D554B9">
      <w:pPr>
        <w:pStyle w:val="CopyItem"/>
        <w:numPr>
          <w:ilvl w:val="0"/>
          <w:numId w:val="28"/>
        </w:numPr>
        <w:tabs>
          <w:tab w:val="clear" w:pos="720"/>
        </w:tabs>
      </w:pPr>
      <w:r>
        <w:t>&lt;Notes specific to this item go here&gt;</w:t>
      </w:r>
    </w:p>
    <w:p w14:paraId="5D06C15E" w14:textId="77777777" w:rsidR="00D33704" w:rsidRPr="00877A89" w:rsidRDefault="00D33704" w:rsidP="00D33704"/>
    <w:p w14:paraId="67351394" w14:textId="77777777" w:rsidR="00D33704" w:rsidRDefault="00D33704" w:rsidP="00D33704">
      <w:pPr>
        <w:pStyle w:val="Heading4"/>
      </w:pPr>
      <w:r>
        <w:t>Used In:</w:t>
      </w:r>
    </w:p>
    <w:p w14:paraId="7A3D0C33" w14:textId="57151887" w:rsidR="00D33704" w:rsidRPr="00963164" w:rsidRDefault="00D554B9" w:rsidP="00D33704">
      <w:r>
        <w:t>Home</w:t>
      </w:r>
    </w:p>
    <w:p w14:paraId="1309EEE6" w14:textId="3DAC2FA9" w:rsidR="00D33704" w:rsidRPr="00BC2677" w:rsidRDefault="00D33704" w:rsidP="00D33704">
      <w:pPr>
        <w:pStyle w:val="Heading4"/>
      </w:pPr>
      <w:r w:rsidRPr="001C786F">
        <w:t>Schem</w:t>
      </w:r>
      <w:r>
        <w:t xml:space="preserve">a – </w:t>
      </w:r>
      <w:r w:rsidR="00D554B9">
        <w:t>Row - CTA</w:t>
      </w:r>
    </w:p>
    <w:p w14:paraId="7F1EB675"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62A80B11"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4A9C97"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16630E3"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6E3AC0"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D099C4"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A7A8A7"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FDEE35" w14:textId="77777777" w:rsidR="00D33704" w:rsidRPr="006E1A3F" w:rsidRDefault="00D33704" w:rsidP="006004FF">
            <w:pPr>
              <w:pStyle w:val="TableHd"/>
              <w:jc w:val="center"/>
            </w:pPr>
            <w:r>
              <w:t>R/</w:t>
            </w:r>
            <w:r w:rsidRPr="006E1A3F">
              <w:t>H/RO</w:t>
            </w:r>
          </w:p>
        </w:tc>
      </w:tr>
      <w:tr w:rsidR="00D33704" w:rsidRPr="006E1A3F" w14:paraId="33E8C380"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BD84A3" w14:textId="77777777" w:rsidR="00D33704" w:rsidRPr="003453B5" w:rsidRDefault="00D33704"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963C8D" w14:textId="77777777" w:rsidR="00D33704" w:rsidRPr="003453B5" w:rsidRDefault="00D33704"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9DD72C" w14:textId="77777777" w:rsidR="00D33704" w:rsidRPr="003453B5" w:rsidRDefault="00D33704" w:rsidP="006004FF">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5486D4"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C556AC"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9ACE4B" w14:textId="77777777" w:rsidR="00D33704" w:rsidRPr="006E1A3F" w:rsidRDefault="00D33704" w:rsidP="006004FF">
            <w:pPr>
              <w:pStyle w:val="TableCopy"/>
              <w:jc w:val="center"/>
              <w:rPr>
                <w:b/>
              </w:rPr>
            </w:pPr>
          </w:p>
        </w:tc>
      </w:tr>
      <w:tr w:rsidR="00D33704" w:rsidRPr="006E1A3F" w14:paraId="533985E3"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3A0DE72" w14:textId="77777777" w:rsidR="00D33704" w:rsidRDefault="00D33704"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D825FD4" w14:textId="77777777" w:rsidR="00D33704" w:rsidRDefault="00D33704"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DA32C7F"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7EECDDE"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5C8D4C"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CA579AB" w14:textId="77777777" w:rsidR="00D33704" w:rsidRPr="006E1A3F" w:rsidRDefault="00D33704" w:rsidP="006004FF">
            <w:pPr>
              <w:pStyle w:val="TableCopy"/>
              <w:jc w:val="center"/>
              <w:rPr>
                <w:b/>
              </w:rPr>
            </w:pPr>
          </w:p>
        </w:tc>
      </w:tr>
      <w:tr w:rsidR="00D33704" w:rsidRPr="006E1A3F" w14:paraId="07398478"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D23D77" w14:textId="77777777" w:rsidR="00D33704" w:rsidRDefault="00D33704" w:rsidP="006004FF">
            <w:pPr>
              <w:pStyle w:val="TableCopy"/>
            </w:pPr>
            <w:r>
              <w:t>Primary Button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C8CDC90" w14:textId="77777777" w:rsidR="00D33704" w:rsidRDefault="00D33704"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2F67474"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3DE4E9A" w14:textId="77777777" w:rsidR="00D33704" w:rsidRPr="003453B5" w:rsidRDefault="00D33704" w:rsidP="006004FF">
            <w:pPr>
              <w:pStyle w:val="TableCopy"/>
            </w:pPr>
            <w:r>
              <w:t>Fills in the URL and link text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7A0FDD"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FBF4151" w14:textId="77777777" w:rsidR="00D33704" w:rsidRPr="006E1A3F" w:rsidRDefault="00D33704" w:rsidP="006004FF">
            <w:pPr>
              <w:pStyle w:val="TableCopy"/>
              <w:jc w:val="center"/>
              <w:rPr>
                <w:b/>
              </w:rPr>
            </w:pPr>
          </w:p>
        </w:tc>
      </w:tr>
      <w:tr w:rsidR="00D33704" w:rsidRPr="006E1A3F" w14:paraId="0555AFC8"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49B9103" w14:textId="77777777" w:rsidR="00D33704" w:rsidRDefault="00D33704" w:rsidP="006004FF">
            <w:pPr>
              <w:pStyle w:val="TableCopy"/>
            </w:pPr>
            <w:r>
              <w:t>Primary 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F16FA61" w14:textId="77777777" w:rsidR="00D33704"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F90305B" w14:textId="77777777" w:rsidR="00D33704" w:rsidRDefault="00A56F00" w:rsidP="006004FF">
            <w:pPr>
              <w:pStyle w:val="TableCopy"/>
            </w:pPr>
            <w:r w:rsidRPr="00A56F00">
              <w:rPr>
                <w:b/>
              </w:rPr>
              <w:t>Values</w:t>
            </w:r>
            <w:r>
              <w:t>: 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99BFA15" w14:textId="77777777" w:rsidR="00D33704" w:rsidRPr="003453B5" w:rsidRDefault="00A56F00" w:rsidP="006004FF">
            <w:pPr>
              <w:pStyle w:val="TableCopy"/>
            </w:pPr>
            <w:r>
              <w:t>Icon that appears in the primary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FD5EE78"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D2A2837" w14:textId="77777777" w:rsidR="00D33704" w:rsidRPr="006E1A3F" w:rsidRDefault="00D33704" w:rsidP="006004FF">
            <w:pPr>
              <w:pStyle w:val="TableCopy"/>
              <w:jc w:val="center"/>
              <w:rPr>
                <w:b/>
              </w:rPr>
            </w:pPr>
          </w:p>
        </w:tc>
      </w:tr>
      <w:tr w:rsidR="00D33704" w:rsidRPr="006E1A3F" w14:paraId="3552F841"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345516A" w14:textId="77777777" w:rsidR="00D33704" w:rsidRDefault="00D33704" w:rsidP="006004FF">
            <w:pPr>
              <w:pStyle w:val="TableCopy"/>
            </w:pPr>
            <w:r>
              <w:t>Secondary Button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5512D78" w14:textId="77777777" w:rsidR="00D33704" w:rsidRDefault="00A56F00" w:rsidP="006004FF">
            <w:pPr>
              <w:pStyle w:val="TableCopy"/>
            </w:pPr>
            <w:r>
              <w:t>Icon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64A25E5"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59C78BE" w14:textId="77777777" w:rsidR="00D33704" w:rsidRPr="003453B5" w:rsidRDefault="00D33704" w:rsidP="006004FF">
            <w:pPr>
              <w:pStyle w:val="TableCopy"/>
            </w:pPr>
            <w:r>
              <w:t>Fills in the URL and link text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ED0CD7D"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6824A8" w14:textId="77777777" w:rsidR="00D33704" w:rsidRPr="006E1A3F" w:rsidRDefault="00D33704" w:rsidP="006004FF">
            <w:pPr>
              <w:pStyle w:val="TableCopy"/>
              <w:jc w:val="center"/>
              <w:rPr>
                <w:b/>
              </w:rPr>
            </w:pPr>
          </w:p>
        </w:tc>
      </w:tr>
      <w:tr w:rsidR="00D33704" w:rsidRPr="006E1A3F" w14:paraId="04212AAD"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B0AAA6F" w14:textId="77777777" w:rsidR="00D33704" w:rsidRDefault="00A56F00" w:rsidP="006004FF">
            <w:pPr>
              <w:pStyle w:val="TableCopy"/>
            </w:pPr>
            <w:r>
              <w:t>Secondary 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3392F79" w14:textId="77777777" w:rsidR="00D33704"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3DF3C46" w14:textId="77777777" w:rsidR="00D33704" w:rsidRDefault="00A56F00" w:rsidP="006004FF">
            <w:pPr>
              <w:pStyle w:val="TableCopy"/>
            </w:pPr>
            <w:r w:rsidRPr="00A56F00">
              <w:rPr>
                <w:b/>
              </w:rPr>
              <w:t>Values</w:t>
            </w:r>
            <w:r>
              <w:t>: 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6184B6E" w14:textId="77777777" w:rsidR="00D33704" w:rsidRPr="003453B5" w:rsidRDefault="00A56F00" w:rsidP="006004FF">
            <w:pPr>
              <w:pStyle w:val="TableCopy"/>
            </w:pPr>
            <w:r>
              <w:t>Icon that appears in the secondary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D129A7E"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DBDC451" w14:textId="77777777" w:rsidR="00D33704" w:rsidRPr="006E1A3F" w:rsidRDefault="00D33704" w:rsidP="006004FF">
            <w:pPr>
              <w:pStyle w:val="TableCopy"/>
              <w:jc w:val="center"/>
              <w:rPr>
                <w:b/>
              </w:rPr>
            </w:pPr>
          </w:p>
        </w:tc>
      </w:tr>
    </w:tbl>
    <w:p w14:paraId="076EDAC2" w14:textId="77777777" w:rsidR="00D33704" w:rsidRPr="00CD2A9A" w:rsidRDefault="00D33704" w:rsidP="00D33704"/>
    <w:p w14:paraId="1EB9B6AA" w14:textId="1ACE7B99" w:rsidR="00584F95" w:rsidRDefault="00584F95" w:rsidP="00584F95">
      <w:pPr>
        <w:pStyle w:val="Heading3"/>
      </w:pPr>
      <w:bookmarkStart w:id="77" w:name="_Toc1977202"/>
      <w:r>
        <w:t>Row - Blockquote</w:t>
      </w:r>
    </w:p>
    <w:p w14:paraId="55A158CB" w14:textId="02079070" w:rsidR="00584F95" w:rsidRDefault="00584F95" w:rsidP="00584F95">
      <w:pPr>
        <w:pStyle w:val="Heading4"/>
      </w:pPr>
      <w:r>
        <w:t>Design – Row – Blockquote</w:t>
      </w:r>
    </w:p>
    <w:p w14:paraId="29D85710" w14:textId="4F326180" w:rsidR="00584F95" w:rsidRPr="00D554B9" w:rsidRDefault="00584F95" w:rsidP="00584F95">
      <w:r>
        <w:rPr>
          <w:noProof/>
        </w:rPr>
        <w:drawing>
          <wp:inline distT="0" distB="0" distL="0" distR="0" wp14:anchorId="5AD34E1B" wp14:editId="42595A1C">
            <wp:extent cx="5943600" cy="861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61695"/>
                    </a:xfrm>
                    <a:prstGeom prst="rect">
                      <a:avLst/>
                    </a:prstGeom>
                  </pic:spPr>
                </pic:pic>
              </a:graphicData>
            </a:graphic>
          </wp:inline>
        </w:drawing>
      </w:r>
    </w:p>
    <w:p w14:paraId="6B90C931" w14:textId="77777777" w:rsidR="00584F95" w:rsidRDefault="00584F95" w:rsidP="00584F95">
      <w:pPr>
        <w:pStyle w:val="Heading4"/>
      </w:pPr>
      <w:r>
        <w:lastRenderedPageBreak/>
        <w:t>Notes &amp; Requirements</w:t>
      </w:r>
    </w:p>
    <w:p w14:paraId="2C834879" w14:textId="7CF5A5B6" w:rsidR="00584F95" w:rsidRDefault="00584F95" w:rsidP="00584F95">
      <w:pPr>
        <w:pStyle w:val="CopyItem"/>
        <w:numPr>
          <w:ilvl w:val="0"/>
          <w:numId w:val="25"/>
        </w:numPr>
        <w:tabs>
          <w:tab w:val="clear" w:pos="720"/>
        </w:tabs>
      </w:pPr>
      <w:r>
        <w:t xml:space="preserve"> &lt;notes&gt;</w:t>
      </w:r>
    </w:p>
    <w:p w14:paraId="4380248C" w14:textId="77777777" w:rsidR="00584F95" w:rsidRPr="00877A89" w:rsidRDefault="00584F95" w:rsidP="00584F95"/>
    <w:p w14:paraId="2606D97D" w14:textId="77777777" w:rsidR="00584F95" w:rsidRDefault="00584F95" w:rsidP="00584F95">
      <w:pPr>
        <w:pStyle w:val="Heading4"/>
      </w:pPr>
      <w:r>
        <w:t>Used In:</w:t>
      </w:r>
    </w:p>
    <w:p w14:paraId="6FD266F3" w14:textId="77777777" w:rsidR="00584F95" w:rsidRPr="00963164" w:rsidRDefault="00584F95" w:rsidP="00584F95">
      <w:r>
        <w:t>&lt;Link to schemas that accept this component&gt;</w:t>
      </w:r>
    </w:p>
    <w:p w14:paraId="75C4709C" w14:textId="36ED3CD8" w:rsidR="00584F95" w:rsidRPr="00BC2677" w:rsidRDefault="00584F95" w:rsidP="00584F95">
      <w:pPr>
        <w:pStyle w:val="Heading4"/>
      </w:pPr>
      <w:r w:rsidRPr="001C786F">
        <w:t>Schem</w:t>
      </w:r>
      <w:r>
        <w:t>a – Row - Blockquote</w:t>
      </w:r>
    </w:p>
    <w:p w14:paraId="0C210617"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1F1F2B03"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F345BE"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4C77C5D"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FADCAA"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F060A4"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B8493A"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9DDDACA" w14:textId="77777777" w:rsidR="00584F95" w:rsidRPr="006E1A3F" w:rsidRDefault="00584F95" w:rsidP="00074A4E">
            <w:pPr>
              <w:pStyle w:val="TableHd"/>
              <w:jc w:val="center"/>
            </w:pPr>
            <w:r>
              <w:t>R/</w:t>
            </w:r>
            <w:r w:rsidRPr="006E1A3F">
              <w:t>H/RO</w:t>
            </w:r>
          </w:p>
        </w:tc>
      </w:tr>
      <w:tr w:rsidR="00584F95" w:rsidRPr="006E1A3F" w14:paraId="341E593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1CB57" w14:textId="7F91D6AB" w:rsidR="00584F95" w:rsidRPr="003453B5" w:rsidRDefault="00584F95" w:rsidP="00074A4E">
            <w:pPr>
              <w:pStyle w:val="TableCopy"/>
            </w:pPr>
            <w:r>
              <w:t>Quote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A27363" w14:textId="40D2780C"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31924D"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67F0C" w14:textId="7836AA45" w:rsidR="00584F95" w:rsidRPr="003453B5" w:rsidRDefault="00584F95" w:rsidP="00074A4E">
            <w:pPr>
              <w:pStyle w:val="TableCopy"/>
            </w:pPr>
            <w:r>
              <w:t>Automatically wraps in blockquote with a left aligned quote icon. No HTML allowed.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04B891"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957EA" w14:textId="77777777" w:rsidR="00584F95" w:rsidRPr="006E1A3F" w:rsidRDefault="00584F95" w:rsidP="00074A4E">
            <w:pPr>
              <w:pStyle w:val="TableCopy"/>
              <w:jc w:val="center"/>
              <w:rPr>
                <w:b/>
              </w:rPr>
            </w:pPr>
          </w:p>
        </w:tc>
      </w:tr>
    </w:tbl>
    <w:p w14:paraId="38300AD8" w14:textId="21D9B100" w:rsidR="00C11181" w:rsidRDefault="00C11181" w:rsidP="00C11181">
      <w:pPr>
        <w:pStyle w:val="Heading3"/>
      </w:pPr>
      <w:r>
        <w:t>Row – Image and Link</w:t>
      </w:r>
    </w:p>
    <w:p w14:paraId="261CCF38" w14:textId="4FC1198A" w:rsidR="00C11181" w:rsidRDefault="00C11181" w:rsidP="00C11181">
      <w:pPr>
        <w:pStyle w:val="Heading4"/>
      </w:pPr>
      <w:r>
        <w:t>Design – Row – Image and Link</w:t>
      </w:r>
    </w:p>
    <w:p w14:paraId="3DFDAF68" w14:textId="31BF0FFE" w:rsidR="00C11181" w:rsidRPr="00C11181" w:rsidRDefault="00C11181" w:rsidP="00C11181">
      <w:r>
        <w:rPr>
          <w:noProof/>
        </w:rPr>
        <w:drawing>
          <wp:inline distT="0" distB="0" distL="0" distR="0" wp14:anchorId="09D54729" wp14:editId="5617B919">
            <wp:extent cx="270510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100" cy="1914525"/>
                    </a:xfrm>
                    <a:prstGeom prst="rect">
                      <a:avLst/>
                    </a:prstGeom>
                  </pic:spPr>
                </pic:pic>
              </a:graphicData>
            </a:graphic>
          </wp:inline>
        </w:drawing>
      </w:r>
    </w:p>
    <w:p w14:paraId="3A466D83" w14:textId="77777777" w:rsidR="00C11181" w:rsidRDefault="00C11181" w:rsidP="00C11181">
      <w:pPr>
        <w:pStyle w:val="Heading4"/>
      </w:pPr>
      <w:r>
        <w:t>Notes &amp; Requirements</w:t>
      </w:r>
    </w:p>
    <w:p w14:paraId="3AE41015" w14:textId="77777777" w:rsidR="00C11181" w:rsidRDefault="00C11181" w:rsidP="00C11181">
      <w:pPr>
        <w:pStyle w:val="CopyItem"/>
        <w:numPr>
          <w:ilvl w:val="0"/>
          <w:numId w:val="38"/>
        </w:numPr>
        <w:tabs>
          <w:tab w:val="clear" w:pos="720"/>
        </w:tabs>
      </w:pPr>
      <w:r>
        <w:t>&lt;Notes specific to this item go here&gt;</w:t>
      </w:r>
    </w:p>
    <w:p w14:paraId="5A49D922" w14:textId="77777777" w:rsidR="00C11181" w:rsidRPr="00877A89" w:rsidRDefault="00C11181" w:rsidP="00C11181"/>
    <w:p w14:paraId="5E1BCF95" w14:textId="77777777" w:rsidR="00C11181" w:rsidRDefault="00C11181" w:rsidP="00C11181">
      <w:pPr>
        <w:pStyle w:val="Heading4"/>
      </w:pPr>
      <w:r>
        <w:t>Used In:</w:t>
      </w:r>
    </w:p>
    <w:p w14:paraId="6BF765FC" w14:textId="77777777" w:rsidR="00C11181" w:rsidRPr="00963164" w:rsidRDefault="00C11181" w:rsidP="00C11181">
      <w:r>
        <w:t>Home</w:t>
      </w:r>
    </w:p>
    <w:p w14:paraId="0D10731B" w14:textId="7C452036" w:rsidR="00C11181" w:rsidRPr="00BC2677" w:rsidRDefault="00C11181" w:rsidP="00C11181">
      <w:pPr>
        <w:pStyle w:val="Heading4"/>
      </w:pPr>
      <w:r w:rsidRPr="001C786F">
        <w:t>Schem</w:t>
      </w:r>
      <w:r>
        <w:t>a – Row – Image and Link</w:t>
      </w:r>
    </w:p>
    <w:p w14:paraId="4B1C7E57" w14:textId="77777777" w:rsidR="00C11181" w:rsidRDefault="00C11181" w:rsidP="00C11181">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C11181" w:rsidRPr="006E1A3F" w14:paraId="11BA1E8C"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27BDE7" w14:textId="77777777" w:rsidR="00C11181" w:rsidRPr="003453B5" w:rsidRDefault="00C11181" w:rsidP="00C26C5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2AD08C7" w14:textId="77777777" w:rsidR="00C11181" w:rsidRPr="003453B5" w:rsidRDefault="00C11181"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336AD88" w14:textId="77777777" w:rsidR="00C11181" w:rsidRPr="003453B5" w:rsidRDefault="00C11181"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3AC222E" w14:textId="77777777" w:rsidR="00C11181" w:rsidRPr="003453B5" w:rsidRDefault="00C11181"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A82E81" w14:textId="77777777" w:rsidR="00C11181" w:rsidRPr="006E1A3F" w:rsidRDefault="00C11181"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0CE501" w14:textId="77777777" w:rsidR="00C11181" w:rsidRPr="006E1A3F" w:rsidRDefault="00C11181" w:rsidP="00C26C5C">
            <w:pPr>
              <w:pStyle w:val="TableHd"/>
              <w:jc w:val="center"/>
            </w:pPr>
            <w:r>
              <w:t>R/</w:t>
            </w:r>
            <w:r w:rsidRPr="006E1A3F">
              <w:t>H/RO</w:t>
            </w:r>
          </w:p>
        </w:tc>
      </w:tr>
      <w:tr w:rsidR="00C11181" w:rsidRPr="006E1A3F" w14:paraId="0BB2E49B"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32A9C4" w14:textId="4A0C90F4" w:rsidR="00C11181" w:rsidRPr="003453B5" w:rsidRDefault="00C11181" w:rsidP="00C26C5C">
            <w:pPr>
              <w:pStyle w:val="TableCopy"/>
            </w:pPr>
            <w:r>
              <w:t>Image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A793EE" w14:textId="47EFF9EA" w:rsidR="00C11181" w:rsidRPr="003453B5" w:rsidRDefault="00C11181" w:rsidP="00C26C5C">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E2CF20" w14:textId="2F2D23D0" w:rsidR="00C11181" w:rsidRPr="003453B5" w:rsidRDefault="00C11181" w:rsidP="00C26C5C">
            <w:pPr>
              <w:pStyle w:val="TableCopy"/>
            </w:pPr>
            <w:proofErr w:type="spellStart"/>
            <w:r w:rsidRPr="00C11181">
              <w:rPr>
                <w:b/>
              </w:rPr>
              <w:t>AssetTypes</w:t>
            </w:r>
            <w:proofErr w:type="spellEnd"/>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30EB46" w14:textId="77777777" w:rsidR="00C11181" w:rsidRPr="003453B5" w:rsidRDefault="00C11181"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BE9E98" w14:textId="77777777" w:rsidR="00C11181" w:rsidRPr="006E1A3F" w:rsidRDefault="00C11181"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D6EF9A" w14:textId="53FA98B4" w:rsidR="00C11181" w:rsidRPr="006E1A3F" w:rsidRDefault="00C11181" w:rsidP="00C26C5C">
            <w:pPr>
              <w:pStyle w:val="TableCopy"/>
              <w:jc w:val="center"/>
              <w:rPr>
                <w:b/>
              </w:rPr>
            </w:pPr>
            <w:r>
              <w:rPr>
                <w:b/>
              </w:rPr>
              <w:t>R</w:t>
            </w:r>
          </w:p>
        </w:tc>
      </w:tr>
      <w:tr w:rsidR="00C11181" w:rsidRPr="006E1A3F" w14:paraId="2460FD33"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CD17DD4" w14:textId="72168CAC" w:rsidR="00C11181" w:rsidRDefault="00C11181" w:rsidP="00C26C5C">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BD50AB3" w14:textId="7A3ABDD6" w:rsidR="00C11181" w:rsidRDefault="00C11181" w:rsidP="00C26C5C">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086951" w14:textId="77777777" w:rsidR="00C11181" w:rsidRPr="00C11181" w:rsidRDefault="00C11181" w:rsidP="00C26C5C">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8BD1EAB" w14:textId="55AFCA8E" w:rsidR="00C11181" w:rsidRPr="003453B5" w:rsidRDefault="00C11181" w:rsidP="00C26C5C">
            <w:pPr>
              <w:pStyle w:val="TableCopy"/>
            </w:pPr>
            <w:r>
              <w:t>Wraps around the image.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A4E6295" w14:textId="77777777" w:rsidR="00C11181" w:rsidRPr="006E1A3F" w:rsidRDefault="00C11181"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C28CD83" w14:textId="77777777" w:rsidR="00C11181" w:rsidRPr="006E1A3F" w:rsidRDefault="00C11181" w:rsidP="00C26C5C">
            <w:pPr>
              <w:pStyle w:val="TableCopy"/>
              <w:jc w:val="center"/>
              <w:rPr>
                <w:b/>
              </w:rPr>
            </w:pPr>
          </w:p>
        </w:tc>
      </w:tr>
    </w:tbl>
    <w:p w14:paraId="311B360B" w14:textId="0745BDA0" w:rsidR="00584F95" w:rsidRDefault="00584F95" w:rsidP="00584F95">
      <w:pPr>
        <w:pStyle w:val="Heading3"/>
      </w:pPr>
      <w:r>
        <w:lastRenderedPageBreak/>
        <w:t>Row - Table</w:t>
      </w:r>
    </w:p>
    <w:p w14:paraId="7BF5069B" w14:textId="749FC9BC" w:rsidR="00584F95" w:rsidRDefault="00584F95" w:rsidP="00584F95">
      <w:pPr>
        <w:pStyle w:val="Heading4"/>
      </w:pPr>
      <w:r>
        <w:t>Design – Row – Table</w:t>
      </w:r>
    </w:p>
    <w:p w14:paraId="020B5482" w14:textId="77777777" w:rsidR="00584F95" w:rsidRPr="00D554B9" w:rsidRDefault="00584F95" w:rsidP="00584F95">
      <w:r>
        <w:t>N/A</w:t>
      </w:r>
    </w:p>
    <w:p w14:paraId="07B5BDCC" w14:textId="77777777" w:rsidR="00584F95" w:rsidRDefault="00584F95" w:rsidP="00584F95">
      <w:pPr>
        <w:pStyle w:val="Heading4"/>
      </w:pPr>
      <w:r>
        <w:t>Notes &amp; Requirements</w:t>
      </w:r>
    </w:p>
    <w:p w14:paraId="623EE1EC" w14:textId="515CB770" w:rsidR="00584F95" w:rsidRDefault="00584F95" w:rsidP="00584F95">
      <w:pPr>
        <w:pStyle w:val="CopyItem"/>
        <w:numPr>
          <w:ilvl w:val="0"/>
          <w:numId w:val="32"/>
        </w:numPr>
        <w:tabs>
          <w:tab w:val="clear" w:pos="720"/>
        </w:tabs>
      </w:pPr>
      <w:r>
        <w:t xml:space="preserve"> Create instances of this component with properly formatted tables for embedding.</w:t>
      </w:r>
    </w:p>
    <w:p w14:paraId="216E0F04" w14:textId="77777777" w:rsidR="00584F95" w:rsidRPr="00877A89" w:rsidRDefault="00584F95" w:rsidP="00584F95"/>
    <w:p w14:paraId="1642D36A" w14:textId="77777777" w:rsidR="00584F95" w:rsidRDefault="00584F95" w:rsidP="00584F95">
      <w:pPr>
        <w:pStyle w:val="Heading4"/>
      </w:pPr>
      <w:r>
        <w:t>Used In:</w:t>
      </w:r>
    </w:p>
    <w:p w14:paraId="1CB53D83" w14:textId="77777777" w:rsidR="00584F95" w:rsidRPr="00963164" w:rsidRDefault="00584F95" w:rsidP="00584F95">
      <w:r>
        <w:t>&lt;Link to schemas that accept this component&gt;</w:t>
      </w:r>
    </w:p>
    <w:p w14:paraId="70058050" w14:textId="60F8F4A0" w:rsidR="00584F95" w:rsidRPr="00BC2677" w:rsidRDefault="00584F95" w:rsidP="00584F95">
      <w:pPr>
        <w:pStyle w:val="Heading4"/>
      </w:pPr>
      <w:r w:rsidRPr="001C786F">
        <w:t>Schem</w:t>
      </w:r>
      <w:r>
        <w:t>a – Row - Table</w:t>
      </w:r>
    </w:p>
    <w:p w14:paraId="1E185FF8"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41A9530D"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267DF1"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7BA6003"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024EA5"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8FFDF0"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0DAC8B"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9A1077E" w14:textId="77777777" w:rsidR="00584F95" w:rsidRPr="006E1A3F" w:rsidRDefault="00584F95" w:rsidP="00074A4E">
            <w:pPr>
              <w:pStyle w:val="TableHd"/>
              <w:jc w:val="center"/>
            </w:pPr>
            <w:r>
              <w:t>R/</w:t>
            </w:r>
            <w:r w:rsidRPr="006E1A3F">
              <w:t>H/RO</w:t>
            </w:r>
          </w:p>
        </w:tc>
      </w:tr>
      <w:tr w:rsidR="00584F95" w:rsidRPr="006E1A3F" w14:paraId="19478C86"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E3F13E" w14:textId="6C661860" w:rsidR="00584F95" w:rsidRPr="003453B5" w:rsidRDefault="00584F95" w:rsidP="00074A4E">
            <w:pPr>
              <w:pStyle w:val="TableCopy"/>
            </w:pPr>
            <w:r>
              <w:t>Table Content</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AA90FF" w14:textId="77777777" w:rsidR="00584F95" w:rsidRPr="003453B5" w:rsidRDefault="00584F95" w:rsidP="00074A4E">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94654"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5BC72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F302D2"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01738" w14:textId="77777777" w:rsidR="00584F95" w:rsidRPr="006E1A3F" w:rsidRDefault="00584F95" w:rsidP="00074A4E">
            <w:pPr>
              <w:pStyle w:val="TableCopy"/>
              <w:jc w:val="center"/>
              <w:rPr>
                <w:b/>
              </w:rPr>
            </w:pPr>
          </w:p>
        </w:tc>
      </w:tr>
    </w:tbl>
    <w:p w14:paraId="7D23C2F6" w14:textId="09D5FC7D" w:rsidR="00A715A5" w:rsidRDefault="00A715A5" w:rsidP="00A715A5">
      <w:pPr>
        <w:pStyle w:val="Heading3"/>
      </w:pPr>
      <w:r>
        <w:t>Tag List</w:t>
      </w:r>
    </w:p>
    <w:p w14:paraId="5FFB576B" w14:textId="04602111" w:rsidR="00A715A5" w:rsidRPr="00F96896" w:rsidRDefault="00A715A5" w:rsidP="00A715A5">
      <w:pPr>
        <w:pStyle w:val="Heading4"/>
      </w:pPr>
      <w:r>
        <w:t>Design – Tag List</w:t>
      </w:r>
    </w:p>
    <w:p w14:paraId="48558E0B" w14:textId="77777777" w:rsidR="00A715A5" w:rsidRDefault="00A715A5" w:rsidP="00A715A5">
      <w:pPr>
        <w:pStyle w:val="Heading4"/>
      </w:pPr>
      <w:r>
        <w:t>Notes &amp; Requirements</w:t>
      </w:r>
    </w:p>
    <w:p w14:paraId="15372499" w14:textId="77777777" w:rsidR="00A715A5" w:rsidRDefault="00A715A5" w:rsidP="00A715A5">
      <w:pPr>
        <w:pStyle w:val="CopyItem"/>
        <w:numPr>
          <w:ilvl w:val="0"/>
          <w:numId w:val="29"/>
        </w:numPr>
        <w:tabs>
          <w:tab w:val="clear" w:pos="720"/>
        </w:tabs>
      </w:pPr>
      <w:r>
        <w:t>&lt;Notes specific to this item go here&gt;</w:t>
      </w:r>
    </w:p>
    <w:p w14:paraId="7F83CAEF" w14:textId="77777777" w:rsidR="00A715A5" w:rsidRPr="00877A89" w:rsidRDefault="00A715A5" w:rsidP="00A715A5"/>
    <w:p w14:paraId="7E0D2C5B" w14:textId="77777777" w:rsidR="00A715A5" w:rsidRDefault="00A715A5" w:rsidP="00A715A5">
      <w:pPr>
        <w:pStyle w:val="Heading4"/>
      </w:pPr>
      <w:r>
        <w:t>Used In:</w:t>
      </w:r>
    </w:p>
    <w:p w14:paraId="5A6B90E0" w14:textId="3CA0859A" w:rsidR="00A715A5" w:rsidRPr="00963164" w:rsidRDefault="00123CAD" w:rsidP="00A715A5">
      <w:r>
        <w:t>Blog Index, Blog Detail</w:t>
      </w:r>
    </w:p>
    <w:p w14:paraId="6BA1B7EA" w14:textId="54683582" w:rsidR="00A715A5" w:rsidRPr="00BC2677" w:rsidRDefault="00A715A5" w:rsidP="00A715A5">
      <w:pPr>
        <w:pStyle w:val="Heading4"/>
      </w:pPr>
      <w:r w:rsidRPr="001C786F">
        <w:t>Schem</w:t>
      </w:r>
      <w:r>
        <w:t>a – Tag List</w:t>
      </w:r>
    </w:p>
    <w:p w14:paraId="36198458" w14:textId="77777777" w:rsidR="00A715A5" w:rsidRDefault="00A715A5" w:rsidP="00A715A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A715A5" w:rsidRPr="006E1A3F" w14:paraId="1A08EB39"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BF6F306" w14:textId="77777777" w:rsidR="00A715A5" w:rsidRPr="003453B5" w:rsidRDefault="00A715A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D5D27F" w14:textId="77777777" w:rsidR="00A715A5" w:rsidRPr="003453B5" w:rsidRDefault="00A715A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F91725" w14:textId="77777777" w:rsidR="00A715A5" w:rsidRPr="003453B5" w:rsidRDefault="00A715A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F9CB73" w14:textId="77777777" w:rsidR="00A715A5" w:rsidRPr="003453B5" w:rsidRDefault="00A715A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3FEA890" w14:textId="77777777" w:rsidR="00A715A5" w:rsidRPr="006E1A3F" w:rsidRDefault="00A715A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954F1E" w14:textId="77777777" w:rsidR="00A715A5" w:rsidRPr="006E1A3F" w:rsidRDefault="00A715A5" w:rsidP="00074A4E">
            <w:pPr>
              <w:pStyle w:val="TableHd"/>
              <w:jc w:val="center"/>
            </w:pPr>
            <w:r>
              <w:t>R/</w:t>
            </w:r>
            <w:r w:rsidRPr="006E1A3F">
              <w:t>H/RO</w:t>
            </w:r>
          </w:p>
        </w:tc>
      </w:tr>
      <w:tr w:rsidR="00A715A5" w:rsidRPr="006E1A3F" w14:paraId="30D2EEB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349B75" w14:textId="6180386F" w:rsidR="00A715A5" w:rsidRPr="003453B5" w:rsidRDefault="00A715A5" w:rsidP="00074A4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3CC8B8" w14:textId="27D53B0F" w:rsidR="00A715A5" w:rsidRPr="003453B5" w:rsidRDefault="00A715A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ED264A" w14:textId="77777777" w:rsidR="00A715A5" w:rsidRPr="003453B5" w:rsidRDefault="00A715A5" w:rsidP="00074A4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E2D101" w14:textId="77777777" w:rsidR="00A715A5" w:rsidRPr="003453B5" w:rsidRDefault="00A715A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8F153"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ECE72" w14:textId="77777777" w:rsidR="00A715A5" w:rsidRPr="006E1A3F" w:rsidRDefault="00A715A5" w:rsidP="00074A4E">
            <w:pPr>
              <w:pStyle w:val="TableCopy"/>
              <w:jc w:val="center"/>
              <w:rPr>
                <w:b/>
              </w:rPr>
            </w:pPr>
          </w:p>
        </w:tc>
      </w:tr>
      <w:tr w:rsidR="00A715A5" w:rsidRPr="006E1A3F" w14:paraId="1F004283"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25F97CF" w14:textId="59CCD2D4" w:rsidR="00A715A5" w:rsidRDefault="00A715A5" w:rsidP="00074A4E">
            <w:pPr>
              <w:pStyle w:val="TableCopy"/>
            </w:pPr>
            <w:r>
              <w:t>Tags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84FB83E" w14:textId="720C06E2" w:rsidR="00A715A5" w:rsidRDefault="00A715A5" w:rsidP="00074A4E">
            <w:pPr>
              <w:pStyle w:val="TableCopy"/>
            </w:pPr>
            <w:r>
              <w:t>Taxonomy 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55BE669" w14:textId="4188D35A" w:rsidR="00A715A5" w:rsidRDefault="00A715A5" w:rsidP="00074A4E">
            <w:pPr>
              <w:pStyle w:val="TableCopy"/>
            </w:pPr>
            <w:r w:rsidRPr="00A715A5">
              <w:rPr>
                <w:b/>
              </w:rPr>
              <w:t>Depth</w:t>
            </w:r>
            <w:r>
              <w:t>: 1</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1A31359" w14:textId="08EAF8B6" w:rsidR="00A715A5" w:rsidRPr="003453B5" w:rsidRDefault="00A715A5" w:rsidP="00074A4E">
            <w:pPr>
              <w:pStyle w:val="TableCopy"/>
            </w:pPr>
            <w:r>
              <w:t>Either manually pick a list of categories to display, will display in alphabetical order. Or, choose a container category and the children will display in alphabetical order. Only categories with items tagged will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82A28EF"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4710602" w14:textId="77777777" w:rsidR="00A715A5" w:rsidRPr="006E1A3F" w:rsidRDefault="00A715A5" w:rsidP="00074A4E">
            <w:pPr>
              <w:pStyle w:val="TableCopy"/>
              <w:jc w:val="center"/>
              <w:rPr>
                <w:b/>
              </w:rPr>
            </w:pPr>
          </w:p>
        </w:tc>
      </w:tr>
      <w:tr w:rsidR="00A715A5" w:rsidRPr="006E1A3F" w14:paraId="387BDD58"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469FA7" w14:textId="41D58F12" w:rsidR="00A715A5" w:rsidRDefault="00A715A5" w:rsidP="00074A4E">
            <w:pPr>
              <w:pStyle w:val="TableCopy"/>
            </w:pPr>
            <w:r>
              <w:t>Display Style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067AD07" w14:textId="25DBF24A" w:rsidR="00A715A5" w:rsidRDefault="00A715A5" w:rsidP="00074A4E">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F795D94" w14:textId="77777777" w:rsidR="00A715A5" w:rsidRDefault="00A715A5" w:rsidP="00074A4E">
            <w:pPr>
              <w:pStyle w:val="TableCopy"/>
            </w:pPr>
            <w:r>
              <w:rPr>
                <w:b/>
              </w:rPr>
              <w:t xml:space="preserve">Values: </w:t>
            </w:r>
            <w:r w:rsidRPr="00A715A5">
              <w:t>list buttons</w:t>
            </w:r>
          </w:p>
          <w:p w14:paraId="74659379" w14:textId="7D804705" w:rsidR="00A715A5" w:rsidRPr="00A715A5" w:rsidRDefault="00A715A5" w:rsidP="00074A4E">
            <w:pPr>
              <w:pStyle w:val="TableCopy"/>
              <w:rPr>
                <w:b/>
              </w:rPr>
            </w:pPr>
            <w:r>
              <w:rPr>
                <w:b/>
              </w:rPr>
              <w:t xml:space="preserve">Default: </w:t>
            </w:r>
            <w:r w:rsidRPr="00A715A5">
              <w:t>list</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7D7700E" w14:textId="77777777" w:rsidR="00A715A5" w:rsidRDefault="00A715A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EF2C6E5"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2C4F1C4" w14:textId="3D317358" w:rsidR="00A715A5" w:rsidRPr="006E1A3F" w:rsidRDefault="00A715A5" w:rsidP="00074A4E">
            <w:pPr>
              <w:pStyle w:val="TableCopy"/>
              <w:jc w:val="center"/>
              <w:rPr>
                <w:b/>
              </w:rPr>
            </w:pPr>
            <w:r>
              <w:rPr>
                <w:b/>
              </w:rPr>
              <w:t>R</w:t>
            </w:r>
          </w:p>
        </w:tc>
      </w:tr>
      <w:tr w:rsidR="007C3B44" w:rsidRPr="006E1A3F" w14:paraId="2B49AB8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BCD4BCD" w14:textId="74BFA8AE" w:rsidR="007C3B44" w:rsidRDefault="007C3B44" w:rsidP="00074A4E">
            <w:pPr>
              <w:pStyle w:val="TableCopy"/>
            </w:pPr>
            <w:r>
              <w:t>Blog Index</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DE1B822" w14:textId="79590F49" w:rsidR="007C3B44" w:rsidRDefault="007C3B44" w:rsidP="00074A4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61E730" w14:textId="77777777" w:rsidR="007C3B44" w:rsidRDefault="007C3B44" w:rsidP="00074A4E">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1EEF96C" w14:textId="5B384D42" w:rsidR="007C3B44" w:rsidRDefault="00561ECA" w:rsidP="00074A4E">
            <w:pPr>
              <w:pStyle w:val="TableCopy"/>
            </w:pPr>
            <w:r>
              <w:t>Link to the blog index page that will be the destination for filter clicks.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7E38E09" w14:textId="77777777" w:rsidR="007C3B44" w:rsidRPr="006E1A3F" w:rsidRDefault="007C3B44"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FCCB507" w14:textId="68AC56AF" w:rsidR="007C3B44" w:rsidRDefault="007C3B44" w:rsidP="00074A4E">
            <w:pPr>
              <w:pStyle w:val="TableCopy"/>
              <w:jc w:val="center"/>
              <w:rPr>
                <w:b/>
              </w:rPr>
            </w:pPr>
            <w:r>
              <w:rPr>
                <w:b/>
              </w:rPr>
              <w:t>R</w:t>
            </w:r>
          </w:p>
        </w:tc>
      </w:tr>
    </w:tbl>
    <w:p w14:paraId="181B6515" w14:textId="4EA25C34" w:rsidR="00584F95" w:rsidRDefault="00584F95" w:rsidP="00584F95">
      <w:pPr>
        <w:pStyle w:val="Heading3"/>
      </w:pPr>
      <w:r>
        <w:lastRenderedPageBreak/>
        <w:t>Row – Video</w:t>
      </w:r>
    </w:p>
    <w:p w14:paraId="6E018CBA" w14:textId="0D2FC936" w:rsidR="00584F95" w:rsidRDefault="00584F95" w:rsidP="00584F95">
      <w:pPr>
        <w:pStyle w:val="Heading4"/>
      </w:pPr>
      <w:r>
        <w:t>Design – Row – Video</w:t>
      </w:r>
    </w:p>
    <w:p w14:paraId="4C809AF4" w14:textId="77777777" w:rsidR="00584F95" w:rsidRPr="00D554B9" w:rsidRDefault="00584F95" w:rsidP="00584F95">
      <w:r>
        <w:t>N/A</w:t>
      </w:r>
    </w:p>
    <w:p w14:paraId="7CC56551" w14:textId="77777777" w:rsidR="00584F95" w:rsidRDefault="00584F95" w:rsidP="00584F95">
      <w:pPr>
        <w:pStyle w:val="Heading4"/>
      </w:pPr>
      <w:r>
        <w:t>Notes &amp; Requirements</w:t>
      </w:r>
    </w:p>
    <w:p w14:paraId="3BCCDD18" w14:textId="77777777" w:rsidR="00584F95" w:rsidRDefault="00584F95" w:rsidP="00584F95">
      <w:pPr>
        <w:pStyle w:val="CopyItem"/>
        <w:numPr>
          <w:ilvl w:val="0"/>
          <w:numId w:val="33"/>
        </w:numPr>
        <w:tabs>
          <w:tab w:val="clear" w:pos="720"/>
        </w:tabs>
      </w:pPr>
      <w:r>
        <w:t xml:space="preserve"> Be sure to wrap in div with class of row.</w:t>
      </w:r>
    </w:p>
    <w:p w14:paraId="3D4AC78C" w14:textId="77777777" w:rsidR="00584F95" w:rsidRPr="00877A89" w:rsidRDefault="00584F95" w:rsidP="00584F95"/>
    <w:p w14:paraId="78D619ED" w14:textId="77777777" w:rsidR="00584F95" w:rsidRDefault="00584F95" w:rsidP="00584F95">
      <w:pPr>
        <w:pStyle w:val="Heading4"/>
      </w:pPr>
      <w:r>
        <w:t>Used In:</w:t>
      </w:r>
    </w:p>
    <w:p w14:paraId="48AD91A8" w14:textId="77777777" w:rsidR="00584F95" w:rsidRPr="00963164" w:rsidRDefault="00584F95" w:rsidP="00584F95">
      <w:r>
        <w:t>&lt;Link to schemas that accept this component&gt;</w:t>
      </w:r>
    </w:p>
    <w:p w14:paraId="45B9BDE9" w14:textId="4E57D9F5" w:rsidR="00584F95" w:rsidRPr="00BC2677" w:rsidRDefault="00584F95" w:rsidP="00584F95">
      <w:pPr>
        <w:pStyle w:val="Heading4"/>
      </w:pPr>
      <w:r w:rsidRPr="001C786F">
        <w:t>Schem</w:t>
      </w:r>
      <w:r>
        <w:t>a – Row - Video</w:t>
      </w:r>
    </w:p>
    <w:p w14:paraId="01B7725C"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3B43723B"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AAD74F"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12F221"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FDFB348"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3ED9C16"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89C40C"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932C1D9" w14:textId="77777777" w:rsidR="00584F95" w:rsidRPr="006E1A3F" w:rsidRDefault="00584F95" w:rsidP="00074A4E">
            <w:pPr>
              <w:pStyle w:val="TableHd"/>
              <w:jc w:val="center"/>
            </w:pPr>
            <w:r>
              <w:t>R/</w:t>
            </w:r>
            <w:r w:rsidRPr="006E1A3F">
              <w:t>H/RO</w:t>
            </w:r>
          </w:p>
        </w:tc>
      </w:tr>
      <w:tr w:rsidR="00584F95" w:rsidRPr="006E1A3F" w14:paraId="79EC4A33"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821774" w14:textId="387084D0" w:rsidR="00584F95" w:rsidRPr="003453B5" w:rsidRDefault="00584F95" w:rsidP="00074A4E">
            <w:pPr>
              <w:pStyle w:val="TableCopy"/>
            </w:pPr>
            <w:r>
              <w:t>YouTube Embed URL</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CA84B3" w14:textId="32DAA952"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518C6A"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8479A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3AD507"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0B4896" w14:textId="77777777" w:rsidR="00584F95" w:rsidRPr="006E1A3F" w:rsidRDefault="00584F95" w:rsidP="00074A4E">
            <w:pPr>
              <w:pStyle w:val="TableCopy"/>
              <w:jc w:val="center"/>
              <w:rPr>
                <w:b/>
              </w:rPr>
            </w:pPr>
          </w:p>
        </w:tc>
      </w:tr>
    </w:tbl>
    <w:p w14:paraId="42CB08E3" w14:textId="1F70F2BD" w:rsidR="00D33704" w:rsidRDefault="00D33704" w:rsidP="00D33704">
      <w:pPr>
        <w:pStyle w:val="Heading3"/>
      </w:pPr>
      <w:r>
        <w:t xml:space="preserve">Row - </w:t>
      </w:r>
      <w:r w:rsidR="00D554B9">
        <w:t>WYSIWYG</w:t>
      </w:r>
      <w:bookmarkEnd w:id="77"/>
    </w:p>
    <w:p w14:paraId="0220C017" w14:textId="5BA281AC" w:rsidR="00D33704" w:rsidRDefault="00D33704" w:rsidP="00D33704">
      <w:pPr>
        <w:pStyle w:val="Heading4"/>
      </w:pPr>
      <w:r>
        <w:t xml:space="preserve">Design – </w:t>
      </w:r>
      <w:r w:rsidR="00D554B9">
        <w:t>Row – WYSIWYG</w:t>
      </w:r>
    </w:p>
    <w:p w14:paraId="64AD915F" w14:textId="4AD006CC" w:rsidR="00D554B9" w:rsidRPr="00D554B9" w:rsidRDefault="00D554B9" w:rsidP="00D554B9">
      <w:r>
        <w:t>N/A</w:t>
      </w:r>
    </w:p>
    <w:p w14:paraId="3D75DABE" w14:textId="77777777" w:rsidR="00D33704" w:rsidRDefault="00D33704" w:rsidP="00D33704">
      <w:pPr>
        <w:pStyle w:val="Heading4"/>
      </w:pPr>
      <w:r>
        <w:t>Notes &amp; Requirements</w:t>
      </w:r>
    </w:p>
    <w:p w14:paraId="6D558131" w14:textId="77777777" w:rsidR="00D33704" w:rsidRDefault="00D33704" w:rsidP="00C11181">
      <w:pPr>
        <w:pStyle w:val="CopyItem"/>
        <w:numPr>
          <w:ilvl w:val="0"/>
          <w:numId w:val="37"/>
        </w:numPr>
        <w:tabs>
          <w:tab w:val="clear" w:pos="720"/>
        </w:tabs>
      </w:pPr>
      <w:r>
        <w:t xml:space="preserve"> Be sure to wrap in div with class of row.</w:t>
      </w:r>
    </w:p>
    <w:p w14:paraId="044A214D" w14:textId="77777777" w:rsidR="00D33704" w:rsidRPr="00877A89" w:rsidRDefault="00D33704" w:rsidP="00D33704"/>
    <w:p w14:paraId="2AEC3B0D" w14:textId="77777777" w:rsidR="00D33704" w:rsidRDefault="00D33704" w:rsidP="00D33704">
      <w:pPr>
        <w:pStyle w:val="Heading4"/>
      </w:pPr>
      <w:r>
        <w:t>Used In:</w:t>
      </w:r>
    </w:p>
    <w:p w14:paraId="43A21E6A" w14:textId="77777777" w:rsidR="00D33704" w:rsidRPr="00963164" w:rsidRDefault="00D33704" w:rsidP="00D33704">
      <w:r>
        <w:t>&lt;Link to schemas that accept this component&gt;</w:t>
      </w:r>
    </w:p>
    <w:p w14:paraId="3D75A74B" w14:textId="52395E16" w:rsidR="00D33704" w:rsidRPr="00BC2677" w:rsidRDefault="00D33704" w:rsidP="00D33704">
      <w:pPr>
        <w:pStyle w:val="Heading4"/>
      </w:pPr>
      <w:r w:rsidRPr="001C786F">
        <w:t>Schem</w:t>
      </w:r>
      <w:r>
        <w:t xml:space="preserve">a – </w:t>
      </w:r>
      <w:r w:rsidR="00D554B9">
        <w:t>Row - WYSIWYG</w:t>
      </w:r>
    </w:p>
    <w:p w14:paraId="659FB977"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55E5350D"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9B0689"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5569CB9"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6C72EB7"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57DD39"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CEBD22"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3A8AA1" w14:textId="77777777" w:rsidR="00D33704" w:rsidRPr="006E1A3F" w:rsidRDefault="00D33704" w:rsidP="006004FF">
            <w:pPr>
              <w:pStyle w:val="TableHd"/>
              <w:jc w:val="center"/>
            </w:pPr>
            <w:r>
              <w:t>R/</w:t>
            </w:r>
            <w:r w:rsidRPr="006E1A3F">
              <w:t>H/RO</w:t>
            </w:r>
          </w:p>
        </w:tc>
      </w:tr>
      <w:tr w:rsidR="00D33704" w:rsidRPr="006E1A3F" w14:paraId="514FE8DB" w14:textId="77777777" w:rsidTr="00C11181">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5312995" w14:textId="43266EE7" w:rsidR="00D33704" w:rsidRPr="003453B5" w:rsidRDefault="00C11181"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A152E9D" w14:textId="670BFAE0" w:rsidR="00D33704" w:rsidRPr="003453B5" w:rsidRDefault="00C11181"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A360B" w14:textId="77777777" w:rsidR="00D33704" w:rsidRPr="003453B5"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E82B40"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CFF56B"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06C211" w14:textId="77777777" w:rsidR="00D33704" w:rsidRPr="006E1A3F" w:rsidRDefault="00D33704" w:rsidP="006004FF">
            <w:pPr>
              <w:pStyle w:val="TableCopy"/>
              <w:jc w:val="center"/>
              <w:rPr>
                <w:b/>
              </w:rPr>
            </w:pPr>
          </w:p>
        </w:tc>
      </w:tr>
      <w:tr w:rsidR="00C11181" w:rsidRPr="006E1A3F" w14:paraId="0F17A0B3"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0D58350" w14:textId="397EF540" w:rsidR="00C11181" w:rsidRDefault="00C11181" w:rsidP="00C11181">
            <w:pPr>
              <w:pStyle w:val="TableCopy"/>
            </w:pPr>
            <w:r>
              <w:t>WYSIWYG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A1B6AD5" w14:textId="56936054" w:rsidR="00C11181" w:rsidRDefault="00C11181" w:rsidP="00C11181">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8DE2DE4" w14:textId="77777777" w:rsidR="00C11181" w:rsidRPr="003453B5" w:rsidRDefault="00C11181" w:rsidP="00C11181">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E936CBB" w14:textId="77777777" w:rsidR="00C11181" w:rsidRPr="003453B5" w:rsidRDefault="00C11181" w:rsidP="00C1118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8BF00CC"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28E7B28" w14:textId="77777777" w:rsidR="00C11181" w:rsidRPr="006E1A3F" w:rsidRDefault="00C11181" w:rsidP="00C11181">
            <w:pPr>
              <w:pStyle w:val="TableCopy"/>
              <w:jc w:val="center"/>
              <w:rPr>
                <w:b/>
              </w:rPr>
            </w:pPr>
          </w:p>
        </w:tc>
      </w:tr>
    </w:tbl>
    <w:p w14:paraId="01A4FBDE" w14:textId="77777777" w:rsidR="00D33704" w:rsidRPr="00CD2A9A" w:rsidRDefault="00D33704" w:rsidP="00D33704"/>
    <w:p w14:paraId="7DF7796E" w14:textId="5F048756" w:rsidR="00252B82" w:rsidRDefault="00252B82" w:rsidP="00252B82">
      <w:pPr>
        <w:pStyle w:val="Heading3"/>
      </w:pPr>
      <w:bookmarkStart w:id="78" w:name="_Toc1977203"/>
      <w:r>
        <w:t>Virtual Link Component</w:t>
      </w:r>
    </w:p>
    <w:p w14:paraId="19FA5C7C" w14:textId="1170F0B5" w:rsidR="00252B82" w:rsidRPr="00F96896" w:rsidRDefault="00252B82" w:rsidP="00252B82">
      <w:pPr>
        <w:pStyle w:val="Heading4"/>
      </w:pPr>
      <w:r>
        <w:t xml:space="preserve">Design – </w:t>
      </w:r>
      <w:r>
        <w:t>Virtual Link Component</w:t>
      </w:r>
    </w:p>
    <w:p w14:paraId="34BACDB3" w14:textId="77777777" w:rsidR="00252B82" w:rsidRDefault="00252B82" w:rsidP="00252B82">
      <w:pPr>
        <w:pStyle w:val="Heading4"/>
      </w:pPr>
      <w:r>
        <w:t>Notes &amp; Requirements</w:t>
      </w:r>
    </w:p>
    <w:p w14:paraId="7D721EE5" w14:textId="785111BD" w:rsidR="00252B82" w:rsidRDefault="00CA02AE" w:rsidP="00252B82">
      <w:pPr>
        <w:pStyle w:val="CopyItem"/>
        <w:numPr>
          <w:ilvl w:val="0"/>
          <w:numId w:val="43"/>
        </w:numPr>
        <w:tabs>
          <w:tab w:val="clear" w:pos="720"/>
        </w:tabs>
      </w:pPr>
      <w:r>
        <w:t>This component is used to place a link into a navigation where a page normally would be. This can be used to link to internal pages, external pages, or documents. Can also be pulled in through taxonomy.</w:t>
      </w:r>
    </w:p>
    <w:p w14:paraId="1E18335A" w14:textId="77777777" w:rsidR="00252B82" w:rsidRPr="00877A89" w:rsidRDefault="00252B82" w:rsidP="00252B82"/>
    <w:p w14:paraId="2176B66D" w14:textId="77777777" w:rsidR="00252B82" w:rsidRDefault="00252B82" w:rsidP="00252B82">
      <w:pPr>
        <w:pStyle w:val="Heading4"/>
      </w:pPr>
      <w:r>
        <w:t>Used In:</w:t>
      </w:r>
    </w:p>
    <w:p w14:paraId="624125F3" w14:textId="47793DC4" w:rsidR="00252B82" w:rsidRPr="00963164" w:rsidRDefault="00CA02AE" w:rsidP="00252B82">
      <w:r>
        <w:t>Navigations, Feature Areas</w:t>
      </w:r>
    </w:p>
    <w:p w14:paraId="7859B783" w14:textId="7CA4C23E" w:rsidR="00252B82" w:rsidRPr="00BC2677" w:rsidRDefault="00252B82" w:rsidP="00252B82">
      <w:pPr>
        <w:pStyle w:val="Heading4"/>
      </w:pPr>
      <w:r w:rsidRPr="001C786F">
        <w:t>Schem</w:t>
      </w:r>
      <w:r>
        <w:t xml:space="preserve">a – </w:t>
      </w:r>
      <w:r>
        <w:t>Virtual Link Component</w:t>
      </w:r>
    </w:p>
    <w:p w14:paraId="24E20D6F" w14:textId="77777777" w:rsidR="00252B82" w:rsidRDefault="00252B82" w:rsidP="00252B82">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252B82" w:rsidRPr="006E1A3F" w14:paraId="6A7E1600" w14:textId="77777777" w:rsidTr="00F52C8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F2A2415" w14:textId="77777777" w:rsidR="00252B82" w:rsidRPr="003453B5" w:rsidRDefault="00252B82" w:rsidP="00F52C8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EB6FB6A" w14:textId="77777777" w:rsidR="00252B82" w:rsidRPr="003453B5" w:rsidRDefault="00252B82" w:rsidP="00F52C8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CD7FDC8" w14:textId="77777777" w:rsidR="00252B82" w:rsidRPr="003453B5" w:rsidRDefault="00252B82" w:rsidP="00F52C8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2FA730" w14:textId="77777777" w:rsidR="00252B82" w:rsidRPr="003453B5" w:rsidRDefault="00252B82" w:rsidP="00F52C8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2DCBDB" w14:textId="77777777" w:rsidR="00252B82" w:rsidRPr="006E1A3F" w:rsidRDefault="00252B82"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7F26E4B" w14:textId="77777777" w:rsidR="00252B82" w:rsidRPr="006E1A3F" w:rsidRDefault="00252B82" w:rsidP="00F52C8C">
            <w:pPr>
              <w:pStyle w:val="TableHd"/>
              <w:jc w:val="center"/>
            </w:pPr>
            <w:r>
              <w:t>R/</w:t>
            </w:r>
            <w:r w:rsidRPr="006E1A3F">
              <w:t>H/RO</w:t>
            </w:r>
          </w:p>
        </w:tc>
      </w:tr>
      <w:tr w:rsidR="00252B82" w:rsidRPr="006E1A3F" w14:paraId="661E9A4F"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1EE747" w14:textId="10869BE9" w:rsidR="00252B82" w:rsidRPr="003453B5" w:rsidRDefault="00252B82" w:rsidP="00252B82">
            <w:pPr>
              <w:pStyle w:val="TableCopy"/>
            </w:pPr>
            <w:r w:rsidRPr="003453B5">
              <w:t>Title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B4A22" w14:textId="1717F750" w:rsidR="00252B82" w:rsidRPr="003453B5" w:rsidRDefault="00252B82" w:rsidP="00252B82">
            <w:pPr>
              <w:pStyle w:val="TableCopy"/>
            </w:pPr>
            <w:r>
              <w:t>T</w:t>
            </w:r>
            <w:r w:rsidRPr="003453B5">
              <w: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77F529" w14:textId="0D777E59" w:rsidR="00252B82" w:rsidRPr="003453B5" w:rsidRDefault="00252B82" w:rsidP="00252B82">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050B93" w14:textId="3C36DE58" w:rsidR="00252B82" w:rsidRPr="003453B5" w:rsidRDefault="00252B82" w:rsidP="00252B82">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9CC89" w14:textId="1FFCB0C9" w:rsidR="00252B82" w:rsidRPr="006E1A3F" w:rsidRDefault="00252B82" w:rsidP="00252B8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487E35" w14:textId="3C16C831" w:rsidR="00252B82" w:rsidRPr="006E1A3F" w:rsidRDefault="00252B82" w:rsidP="00252B82">
            <w:pPr>
              <w:pStyle w:val="TableCopy"/>
              <w:jc w:val="center"/>
              <w:rPr>
                <w:b/>
              </w:rPr>
            </w:pPr>
            <w:r>
              <w:rPr>
                <w:b/>
              </w:rPr>
              <w:t>R</w:t>
            </w:r>
          </w:p>
        </w:tc>
      </w:tr>
      <w:tr w:rsidR="00252B82" w:rsidRPr="006E1A3F" w14:paraId="5066BBAA"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CFAA8FB" w14:textId="103A3F27" w:rsidR="00252B82" w:rsidRPr="003453B5" w:rsidRDefault="00252B82" w:rsidP="00252B82">
            <w:pPr>
              <w:pStyle w:val="TableCopy"/>
            </w:pPr>
            <w:r w:rsidRPr="003453B5">
              <w:t>Abstract</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73176EF" w14:textId="25957F34" w:rsidR="00252B82" w:rsidRDefault="00252B82" w:rsidP="00252B82">
            <w:pPr>
              <w:pStyle w:val="TableCopy"/>
            </w:pPr>
            <w:r>
              <w:t>T</w:t>
            </w:r>
            <w:r w:rsidRPr="003453B5">
              <w: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FAC68D2" w14:textId="77777777" w:rsidR="00252B82" w:rsidRPr="003453B5" w:rsidRDefault="00252B82" w:rsidP="00252B82">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43E0A66" w14:textId="733DC508" w:rsidR="00252B82" w:rsidRDefault="00252B82" w:rsidP="00252B82">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B2190D1" w14:textId="23BCA743" w:rsidR="00252B82" w:rsidRDefault="00252B82" w:rsidP="00252B8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1BD90BF" w14:textId="176989C9" w:rsidR="00252B82" w:rsidRDefault="00252B82" w:rsidP="00252B82">
            <w:pPr>
              <w:pStyle w:val="TableCopy"/>
              <w:jc w:val="center"/>
              <w:rPr>
                <w:b/>
              </w:rPr>
            </w:pPr>
            <w:r>
              <w:rPr>
                <w:b/>
              </w:rPr>
              <w:t>R</w:t>
            </w:r>
          </w:p>
        </w:tc>
      </w:tr>
      <w:tr w:rsidR="00252B82" w:rsidRPr="006E1A3F" w14:paraId="33A9DC8B"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318B7DE" w14:textId="167E87C1" w:rsidR="00252B82" w:rsidRPr="003453B5" w:rsidRDefault="00252B82" w:rsidP="00252B82">
            <w:pPr>
              <w:pStyle w:val="TableCopy"/>
            </w:pPr>
            <w:r>
              <w:t>Thumbnail</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6527D20" w14:textId="0F2AC6FD" w:rsidR="00252B82" w:rsidRDefault="00252B82" w:rsidP="00252B82">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5972308" w14:textId="7720A382" w:rsidR="00252B82" w:rsidRPr="003453B5" w:rsidRDefault="00252B82" w:rsidP="00252B82">
            <w:pPr>
              <w:pStyle w:val="TableCopy"/>
            </w:pPr>
            <w:proofErr w:type="spellStart"/>
            <w:r w:rsidRPr="008B230A">
              <w:rPr>
                <w:b/>
              </w:rPr>
              <w:t>AssetType</w:t>
            </w:r>
            <w:proofErr w:type="spellEnd"/>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227C95E"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B64DE5C"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7B346A3" w14:textId="3A2DBCFF" w:rsidR="00252B82" w:rsidRDefault="00252B82" w:rsidP="00252B82">
            <w:pPr>
              <w:pStyle w:val="TableCopy"/>
              <w:jc w:val="center"/>
              <w:rPr>
                <w:b/>
              </w:rPr>
            </w:pPr>
            <w:r>
              <w:rPr>
                <w:b/>
              </w:rPr>
              <w:t>R</w:t>
            </w:r>
          </w:p>
        </w:tc>
      </w:tr>
      <w:tr w:rsidR="00252B82" w:rsidRPr="006E1A3F" w14:paraId="456A1E90"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664E075" w14:textId="13235CB2" w:rsidR="00252B82" w:rsidRDefault="00252B82" w:rsidP="00252B82">
            <w:pPr>
              <w:pStyle w:val="TableCopy"/>
            </w:pPr>
            <w:r>
              <w:t>Publication Date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703C6FD" w14:textId="4EA7DF19" w:rsidR="00252B82" w:rsidRDefault="00252B82" w:rsidP="00252B82">
            <w:pPr>
              <w:pStyle w:val="TableCopy"/>
            </w:pPr>
            <w:r>
              <w:t>Local Date</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6F5B39F" w14:textId="77777777" w:rsidR="00252B82" w:rsidRPr="008B230A" w:rsidRDefault="00252B82" w:rsidP="00252B82">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AF8C130"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41833F7"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F8E694A" w14:textId="19269209" w:rsidR="00252B82" w:rsidRDefault="00252B82" w:rsidP="00252B82">
            <w:pPr>
              <w:pStyle w:val="TableCopy"/>
              <w:jc w:val="center"/>
              <w:rPr>
                <w:b/>
              </w:rPr>
            </w:pPr>
            <w:r>
              <w:rPr>
                <w:b/>
              </w:rPr>
              <w:t>R</w:t>
            </w:r>
          </w:p>
        </w:tc>
      </w:tr>
      <w:tr w:rsidR="00252B82" w:rsidRPr="006E1A3F" w14:paraId="1A77BA06"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8C47949" w14:textId="7E284248" w:rsidR="00252B82" w:rsidRDefault="00252B82" w:rsidP="00252B82">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46DC4F1" w14:textId="6983B6A5" w:rsidR="00252B82" w:rsidRDefault="00252B82" w:rsidP="00252B82">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229246D" w14:textId="7D02C6C2" w:rsidR="00252B82" w:rsidRPr="008B230A" w:rsidRDefault="00252B82" w:rsidP="00252B82">
            <w:pPr>
              <w:pStyle w:val="TableCopy"/>
              <w:rPr>
                <w:b/>
              </w:rPr>
            </w:pPr>
            <w:r>
              <w:rPr>
                <w:b/>
              </w:rPr>
              <w:t xml:space="preserve">Values: </w:t>
            </w:r>
            <w:r w:rsidRPr="008B230A">
              <w:t>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F671907" w14:textId="6E8FF31D" w:rsidR="00252B82" w:rsidRDefault="00252B82" w:rsidP="00252B82">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37FA8F"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B9411B3" w14:textId="236E9C71" w:rsidR="00252B82" w:rsidRDefault="00252B82" w:rsidP="00252B82">
            <w:pPr>
              <w:pStyle w:val="TableCopy"/>
              <w:jc w:val="center"/>
              <w:rPr>
                <w:b/>
              </w:rPr>
            </w:pPr>
            <w:r>
              <w:rPr>
                <w:b/>
              </w:rPr>
              <w:t>R</w:t>
            </w:r>
          </w:p>
        </w:tc>
      </w:tr>
      <w:tr w:rsidR="00252B82" w:rsidRPr="006E1A3F" w14:paraId="5947E1A1"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DDD87E4" w14:textId="136B6DC9" w:rsidR="00252B82" w:rsidRDefault="00252B82" w:rsidP="00252B82">
            <w:pPr>
              <w:pStyle w:val="TableCopy"/>
            </w:pPr>
            <w:r>
              <w:t>Virtual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6B32180" w14:textId="01CC0D1F" w:rsidR="00252B82" w:rsidRDefault="00252B82" w:rsidP="00252B82">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1190618" w14:textId="77777777" w:rsidR="00252B82" w:rsidRDefault="00252B82" w:rsidP="00252B82">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80B6AFC"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9141C18"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3867BCC" w14:textId="5922876E" w:rsidR="00252B82" w:rsidRDefault="00CA02AE" w:rsidP="00252B82">
            <w:pPr>
              <w:pStyle w:val="TableCopy"/>
              <w:jc w:val="center"/>
              <w:rPr>
                <w:b/>
              </w:rPr>
            </w:pPr>
            <w:r>
              <w:rPr>
                <w:b/>
              </w:rPr>
              <w:t>R</w:t>
            </w:r>
          </w:p>
        </w:tc>
      </w:tr>
      <w:tr w:rsidR="00252B82" w:rsidRPr="006E1A3F" w14:paraId="7060BA97" w14:textId="77777777" w:rsidTr="00F52C8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DEC1DE3" w14:textId="190A417C" w:rsidR="00252B82" w:rsidRDefault="00252B82" w:rsidP="00252B82">
            <w:pPr>
              <w:pStyle w:val="TableCopy"/>
            </w:pPr>
            <w:r>
              <w:t xml:space="preserve">Additional </w:t>
            </w:r>
            <w:bookmarkStart w:id="79" w:name="_GoBack"/>
            <w:bookmarkEnd w:id="79"/>
            <w:r>
              <w:t>Query Strings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6436F65" w14:textId="2E5BB531" w:rsidR="00252B82" w:rsidRDefault="00252B82" w:rsidP="00252B82">
            <w:pPr>
              <w:pStyle w:val="TableCopy"/>
            </w:pPr>
            <w:r>
              <w:t>Plain 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4155F0B" w14:textId="77777777" w:rsidR="00252B82" w:rsidRDefault="00252B82" w:rsidP="00252B82">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2EBEB76" w14:textId="77777777" w:rsidR="00252B82" w:rsidRDefault="00252B82" w:rsidP="00252B8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B4C5C3" w14:textId="77777777" w:rsidR="00252B82" w:rsidRDefault="00252B82" w:rsidP="00252B8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513B702" w14:textId="77777777" w:rsidR="00252B82" w:rsidRDefault="00252B82" w:rsidP="00252B82">
            <w:pPr>
              <w:pStyle w:val="TableCopy"/>
              <w:jc w:val="center"/>
              <w:rPr>
                <w:b/>
              </w:rPr>
            </w:pPr>
          </w:p>
        </w:tc>
      </w:tr>
    </w:tbl>
    <w:p w14:paraId="315F331D" w14:textId="77777777" w:rsidR="00AA1973" w:rsidRDefault="008C729B" w:rsidP="004643A6">
      <w:pPr>
        <w:pStyle w:val="Heading3"/>
      </w:pPr>
      <w:r>
        <w:t>Component Name</w:t>
      </w:r>
      <w:bookmarkEnd w:id="78"/>
    </w:p>
    <w:p w14:paraId="2C38B39B" w14:textId="77777777" w:rsidR="00AA1973" w:rsidRPr="00F96896" w:rsidRDefault="008C729B" w:rsidP="004643A6">
      <w:pPr>
        <w:pStyle w:val="Heading4"/>
      </w:pPr>
      <w:r>
        <w:t>Design – Component Name</w:t>
      </w:r>
    </w:p>
    <w:p w14:paraId="164F1F02" w14:textId="77777777" w:rsidR="00877A89" w:rsidRDefault="00877A89" w:rsidP="004643A6">
      <w:pPr>
        <w:pStyle w:val="Heading4"/>
      </w:pPr>
      <w:r>
        <w:t xml:space="preserve">Notes </w:t>
      </w:r>
      <w:r w:rsidR="008C729B">
        <w:t xml:space="preserve">&amp; </w:t>
      </w:r>
      <w:r>
        <w:t>Requirements</w:t>
      </w:r>
    </w:p>
    <w:p w14:paraId="74655BD0" w14:textId="77777777" w:rsidR="008C729B" w:rsidRDefault="008C729B" w:rsidP="00F24625">
      <w:pPr>
        <w:pStyle w:val="CopyItem"/>
        <w:numPr>
          <w:ilvl w:val="0"/>
          <w:numId w:val="44"/>
        </w:numPr>
        <w:tabs>
          <w:tab w:val="clear" w:pos="720"/>
        </w:tabs>
      </w:pPr>
      <w:r>
        <w:t>&lt;Notes specific to this item go here&gt;</w:t>
      </w:r>
    </w:p>
    <w:p w14:paraId="6F803914" w14:textId="77777777" w:rsidR="00877A89" w:rsidRPr="00877A89" w:rsidRDefault="00877A89" w:rsidP="00877A89"/>
    <w:p w14:paraId="251A95E6" w14:textId="77777777" w:rsidR="00877A89" w:rsidRDefault="00AA1973" w:rsidP="004643A6">
      <w:pPr>
        <w:pStyle w:val="Heading4"/>
      </w:pPr>
      <w:r>
        <w:t>Used In:</w:t>
      </w:r>
    </w:p>
    <w:p w14:paraId="07F5661C" w14:textId="3FB7632B" w:rsidR="00877A89" w:rsidRPr="00963164" w:rsidRDefault="00D554B9" w:rsidP="005F41B1">
      <w:r>
        <w:t>Home</w:t>
      </w:r>
    </w:p>
    <w:p w14:paraId="6C5AF392" w14:textId="77777777" w:rsidR="00AA1973" w:rsidRPr="00BC2677" w:rsidRDefault="00AA1973" w:rsidP="004643A6">
      <w:pPr>
        <w:pStyle w:val="Heading4"/>
      </w:pPr>
      <w:r w:rsidRPr="001C786F">
        <w:t>Schem</w:t>
      </w:r>
      <w:r>
        <w:t xml:space="preserve">a – </w:t>
      </w:r>
      <w:r w:rsidR="008C729B">
        <w:t>Component Name</w:t>
      </w:r>
    </w:p>
    <w:p w14:paraId="783F191A" w14:textId="77777777" w:rsidR="00AA1973" w:rsidRDefault="00AA1973" w:rsidP="00AA1973">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F48EC" w:rsidRPr="006E1A3F" w14:paraId="38EC96FA" w14:textId="77777777" w:rsidTr="00931637">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B2FE65" w14:textId="77777777" w:rsidR="00DF48EC" w:rsidRPr="003453B5" w:rsidRDefault="00DF48EC" w:rsidP="00931637">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8D63D96" w14:textId="77777777" w:rsidR="00DF48EC" w:rsidRPr="003453B5" w:rsidRDefault="00DF48EC" w:rsidP="00931637">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E05759C" w14:textId="77777777" w:rsidR="00DF48EC" w:rsidRPr="003453B5" w:rsidRDefault="00DF48EC" w:rsidP="00931637">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27DE4DF" w14:textId="77777777" w:rsidR="00DF48EC" w:rsidRPr="003453B5" w:rsidRDefault="00DF48EC" w:rsidP="00931637">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C21AF4" w14:textId="77777777" w:rsidR="00DF48EC" w:rsidRPr="006E1A3F" w:rsidRDefault="00DF48EC" w:rsidP="00931637">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90B13F" w14:textId="77777777" w:rsidR="00DF48EC" w:rsidRPr="006E1A3F" w:rsidRDefault="00DF48EC" w:rsidP="00931637">
            <w:pPr>
              <w:pStyle w:val="TableHd"/>
              <w:jc w:val="center"/>
            </w:pPr>
            <w:r>
              <w:t>R/</w:t>
            </w:r>
            <w:r w:rsidRPr="006E1A3F">
              <w:t>H/RO</w:t>
            </w:r>
          </w:p>
        </w:tc>
      </w:tr>
      <w:tr w:rsidR="00DF48EC" w:rsidRPr="006E1A3F" w14:paraId="2ED4AE53"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68CD89" w14:textId="77777777" w:rsidR="00DF48EC" w:rsidRPr="003453B5" w:rsidRDefault="00DF48EC" w:rsidP="00931637">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A1DD02" w14:textId="77777777" w:rsidR="00DF48EC" w:rsidRPr="003453B5" w:rsidRDefault="00DF48EC" w:rsidP="00931637">
            <w:pPr>
              <w:pStyle w:val="TableCopy"/>
            </w:pP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A86034" w14:textId="77777777" w:rsidR="00DF48EC" w:rsidRPr="003453B5" w:rsidRDefault="00DF48EC" w:rsidP="00931637">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7F99DC" w14:textId="77777777" w:rsidR="00DF48EC" w:rsidRPr="003453B5" w:rsidRDefault="00DF48EC"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3E6736" w14:textId="77777777" w:rsidR="00DF48EC" w:rsidRPr="006E1A3F" w:rsidRDefault="00DF48EC"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0A57BD" w14:textId="77777777" w:rsidR="00DF48EC" w:rsidRPr="006E1A3F" w:rsidRDefault="00DF48EC" w:rsidP="00931637">
            <w:pPr>
              <w:pStyle w:val="TableCopy"/>
              <w:jc w:val="center"/>
              <w:rPr>
                <w:b/>
              </w:rPr>
            </w:pPr>
          </w:p>
        </w:tc>
      </w:tr>
    </w:tbl>
    <w:p w14:paraId="303076A0" w14:textId="77777777" w:rsidR="00CD2A9A" w:rsidRPr="00CD2A9A" w:rsidRDefault="00CD2A9A" w:rsidP="00CD2A9A"/>
    <w:p w14:paraId="3E636BAF" w14:textId="7D4571A2" w:rsidR="00D554B9" w:rsidRDefault="00D554B9">
      <w:pPr>
        <w:rPr>
          <w:rFonts w:ascii="Arial" w:hAnsi="Arial" w:cs="Arial"/>
          <w:b/>
          <w:bCs/>
          <w:iCs/>
          <w:color w:val="1478BD"/>
          <w:sz w:val="20"/>
        </w:rPr>
      </w:pPr>
      <w:bookmarkStart w:id="80" w:name="_Slideshow_Component"/>
      <w:bookmarkEnd w:id="80"/>
      <w:r>
        <w:br w:type="page"/>
      </w:r>
    </w:p>
    <w:p w14:paraId="1D16D545" w14:textId="0DABF0B1" w:rsidR="002A4164" w:rsidRDefault="002A4164" w:rsidP="002A4164">
      <w:pPr>
        <w:pStyle w:val="Heading2"/>
      </w:pPr>
      <w:bookmarkStart w:id="81" w:name="_Toc1977204"/>
      <w:commentRangeStart w:id="82"/>
      <w:r>
        <w:lastRenderedPageBreak/>
        <w:t>P</w:t>
      </w:r>
      <w:r w:rsidR="006A6577">
        <w:t xml:space="preserve">resentation </w:t>
      </w:r>
      <w:r>
        <w:t>Components</w:t>
      </w:r>
      <w:commentRangeEnd w:id="82"/>
      <w:r>
        <w:rPr>
          <w:rStyle w:val="CommentReference"/>
          <w:rFonts w:ascii="Trebuchet MS" w:hAnsi="Trebuchet MS" w:cs="Times New Roman"/>
          <w:b w:val="0"/>
          <w:bCs w:val="0"/>
          <w:iCs w:val="0"/>
          <w:color w:val="auto"/>
        </w:rPr>
        <w:commentReference w:id="82"/>
      </w:r>
      <w:bookmarkEnd w:id="81"/>
    </w:p>
    <w:p w14:paraId="1000882B" w14:textId="77777777" w:rsidR="002A4164" w:rsidRDefault="002A4164" w:rsidP="002A4164">
      <w:pPr>
        <w:pStyle w:val="Heading3"/>
      </w:pPr>
      <w:bookmarkStart w:id="83" w:name="_Toc1977205"/>
      <w:r>
        <w:t>Component Name</w:t>
      </w:r>
      <w:bookmarkEnd w:id="83"/>
    </w:p>
    <w:p w14:paraId="7F7493C3" w14:textId="77777777" w:rsidR="002A4164" w:rsidRPr="00F96896" w:rsidRDefault="002A4164" w:rsidP="002A4164">
      <w:pPr>
        <w:pStyle w:val="Heading4"/>
      </w:pPr>
      <w:r>
        <w:t>Design – Component Name</w:t>
      </w:r>
    </w:p>
    <w:p w14:paraId="36559E3F" w14:textId="77777777" w:rsidR="002A4164" w:rsidRDefault="002A4164" w:rsidP="002A4164">
      <w:pPr>
        <w:pStyle w:val="Heading4"/>
      </w:pPr>
      <w:r>
        <w:t>Notes &amp; Requirements</w:t>
      </w:r>
    </w:p>
    <w:p w14:paraId="0DA49ADA" w14:textId="77777777" w:rsidR="002A4164" w:rsidRDefault="002A4164" w:rsidP="005629C3">
      <w:pPr>
        <w:pStyle w:val="CopyItem"/>
        <w:numPr>
          <w:ilvl w:val="0"/>
          <w:numId w:val="21"/>
        </w:numPr>
        <w:tabs>
          <w:tab w:val="clear" w:pos="720"/>
        </w:tabs>
      </w:pPr>
      <w:r>
        <w:t>&lt;Notes specific to this item go here&gt;</w:t>
      </w:r>
    </w:p>
    <w:p w14:paraId="7ED54700" w14:textId="77777777" w:rsidR="002A4164" w:rsidRPr="00877A89" w:rsidRDefault="002A4164" w:rsidP="002A4164"/>
    <w:p w14:paraId="5711D8D7" w14:textId="77777777" w:rsidR="002A4164" w:rsidRDefault="002A4164" w:rsidP="002A4164">
      <w:pPr>
        <w:pStyle w:val="Heading4"/>
      </w:pPr>
      <w:r>
        <w:t>Used In:</w:t>
      </w:r>
    </w:p>
    <w:p w14:paraId="62B88419" w14:textId="77777777" w:rsidR="002A4164" w:rsidRPr="00963164" w:rsidRDefault="002A4164" w:rsidP="002A4164">
      <w:r>
        <w:t>&lt;Link to schemas that accept this component&gt;</w:t>
      </w:r>
    </w:p>
    <w:p w14:paraId="5BB0A4AC" w14:textId="77777777" w:rsidR="002A4164" w:rsidRPr="00BC2677" w:rsidRDefault="002A4164" w:rsidP="002A4164">
      <w:pPr>
        <w:pStyle w:val="Heading4"/>
      </w:pPr>
      <w:r w:rsidRPr="001C786F">
        <w:t>Schem</w:t>
      </w:r>
      <w:r>
        <w:t>a – Component Name</w:t>
      </w:r>
    </w:p>
    <w:p w14:paraId="22AA4269" w14:textId="77777777" w:rsidR="002A4164" w:rsidRDefault="002A4164" w:rsidP="002A416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2A4164" w:rsidRPr="006E1A3F" w14:paraId="52AFEA20" w14:textId="77777777" w:rsidTr="00DE0A6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8C28D82" w14:textId="77777777" w:rsidR="002A4164" w:rsidRPr="003453B5" w:rsidRDefault="002A4164" w:rsidP="00DE0A6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ABBAC7C" w14:textId="77777777" w:rsidR="002A4164" w:rsidRPr="003453B5" w:rsidRDefault="002A4164" w:rsidP="00DE0A6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D4FF6A" w14:textId="77777777" w:rsidR="002A4164" w:rsidRPr="003453B5" w:rsidRDefault="002A4164" w:rsidP="00DE0A6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5774B4" w14:textId="77777777" w:rsidR="002A4164" w:rsidRPr="003453B5" w:rsidRDefault="002A4164"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024E626" w14:textId="77777777" w:rsidR="002A4164" w:rsidRPr="006E1A3F" w:rsidRDefault="002A4164"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9E0198" w14:textId="77777777" w:rsidR="002A4164" w:rsidRPr="006E1A3F" w:rsidRDefault="002A4164" w:rsidP="00DE0A6E">
            <w:pPr>
              <w:pStyle w:val="TableHd"/>
              <w:jc w:val="center"/>
            </w:pPr>
            <w:r>
              <w:t>R/</w:t>
            </w:r>
            <w:r w:rsidRPr="006E1A3F">
              <w:t>H/RO</w:t>
            </w:r>
          </w:p>
        </w:tc>
      </w:tr>
      <w:tr w:rsidR="002A4164" w:rsidRPr="006E1A3F" w14:paraId="6895989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5B986" w14:textId="77777777" w:rsidR="002A4164" w:rsidRPr="003453B5" w:rsidRDefault="002A4164" w:rsidP="00DE0A6E">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9B12BB" w14:textId="77777777" w:rsidR="002A4164" w:rsidRPr="003453B5" w:rsidRDefault="002A4164" w:rsidP="00DE0A6E">
            <w:pPr>
              <w:pStyle w:val="TableCopy"/>
            </w:pP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2A93F6" w14:textId="77777777" w:rsidR="002A4164" w:rsidRPr="003453B5" w:rsidRDefault="002A4164" w:rsidP="00DE0A6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7AF9F1" w14:textId="77777777" w:rsidR="002A4164" w:rsidRPr="003453B5" w:rsidRDefault="002A4164"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36784" w14:textId="77777777" w:rsidR="002A4164" w:rsidRPr="006E1A3F" w:rsidRDefault="002A4164"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73268" w14:textId="77777777" w:rsidR="002A4164" w:rsidRPr="006E1A3F" w:rsidRDefault="002A4164" w:rsidP="00DE0A6E">
            <w:pPr>
              <w:pStyle w:val="TableCopy"/>
              <w:jc w:val="center"/>
              <w:rPr>
                <w:b/>
              </w:rPr>
            </w:pPr>
          </w:p>
        </w:tc>
      </w:tr>
    </w:tbl>
    <w:p w14:paraId="4E0AFC3E" w14:textId="77777777" w:rsidR="002A4164" w:rsidRPr="002A4164" w:rsidRDefault="002A4164" w:rsidP="002A4164"/>
    <w:p w14:paraId="17E037D9" w14:textId="77777777" w:rsidR="00D554B9" w:rsidRDefault="00D554B9">
      <w:pPr>
        <w:rPr>
          <w:rFonts w:ascii="Arial" w:hAnsi="Arial" w:cs="Arial"/>
          <w:b/>
          <w:bCs/>
          <w:iCs/>
          <w:color w:val="1478BD"/>
          <w:sz w:val="20"/>
        </w:rPr>
      </w:pPr>
      <w:r>
        <w:br w:type="page"/>
      </w:r>
    </w:p>
    <w:p w14:paraId="167BC33F" w14:textId="6C9B2B7C" w:rsidR="00DB7540" w:rsidRDefault="004643A6" w:rsidP="004643A6">
      <w:pPr>
        <w:pStyle w:val="Heading2"/>
      </w:pPr>
      <w:bookmarkStart w:id="84" w:name="_Toc1977206"/>
      <w:r>
        <w:lastRenderedPageBreak/>
        <w:t>Control Components</w:t>
      </w:r>
      <w:bookmarkEnd w:id="84"/>
    </w:p>
    <w:p w14:paraId="24FE10DE" w14:textId="58C7F630" w:rsidR="00DE0A6E" w:rsidRDefault="00F24625" w:rsidP="00DE0A6E">
      <w:pPr>
        <w:pStyle w:val="Heading3"/>
      </w:pPr>
      <w:r>
        <w:t>SEO</w:t>
      </w:r>
    </w:p>
    <w:p w14:paraId="41D9EB57" w14:textId="77777777" w:rsidR="00DE0A6E" w:rsidRDefault="00E6194C" w:rsidP="00E6194C">
      <w:pPr>
        <w:pStyle w:val="Heading4"/>
      </w:pPr>
      <w:r>
        <w:t>Notes &amp; Requirements</w:t>
      </w:r>
    </w:p>
    <w:p w14:paraId="60264883" w14:textId="77777777" w:rsidR="00DE0A6E" w:rsidRDefault="00DE0A6E" w:rsidP="00E6194C">
      <w:pPr>
        <w:pStyle w:val="CopyItem"/>
        <w:numPr>
          <w:ilvl w:val="0"/>
          <w:numId w:val="24"/>
        </w:numPr>
        <w:tabs>
          <w:tab w:val="clear" w:pos="720"/>
        </w:tabs>
      </w:pPr>
      <w:r>
        <w:t>Each page type will include a pre-embedded component with the same SEO and Social Sharing fields.</w:t>
      </w:r>
      <w:r w:rsidR="00E6194C">
        <w:t xml:space="preserve"> Embedding will be locked</w:t>
      </w:r>
    </w:p>
    <w:p w14:paraId="37B8B69D" w14:textId="77777777" w:rsidR="00DE0A6E" w:rsidRDefault="00DE0A6E" w:rsidP="00E6194C">
      <w:pPr>
        <w:pStyle w:val="CopyItem"/>
        <w:numPr>
          <w:ilvl w:val="0"/>
          <w:numId w:val="24"/>
        </w:numPr>
        <w:tabs>
          <w:tab w:val="clear" w:pos="720"/>
        </w:tabs>
      </w:pPr>
      <w:r>
        <w:t>In addition, a Default Twitter Site and Default Sharing Image will be set in the Site Control.</w:t>
      </w:r>
    </w:p>
    <w:p w14:paraId="44426387" w14:textId="77777777" w:rsidR="00DE0A6E" w:rsidRPr="00B45778" w:rsidRDefault="00DE0A6E" w:rsidP="00DE0A6E"/>
    <w:tbl>
      <w:tblPr>
        <w:tblW w:w="5272" w:type="pct"/>
        <w:tblInd w:w="-40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480"/>
        <w:gridCol w:w="1220"/>
        <w:gridCol w:w="3061"/>
        <w:gridCol w:w="3075"/>
        <w:gridCol w:w="638"/>
        <w:gridCol w:w="490"/>
      </w:tblGrid>
      <w:tr w:rsidR="00E6194C" w:rsidRPr="00DE1027" w14:paraId="1FC1DC81"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1F0F840" w14:textId="77777777" w:rsidR="00E6194C" w:rsidRPr="003453B5" w:rsidRDefault="00E6194C" w:rsidP="00E6194C">
            <w:pPr>
              <w:pStyle w:val="TableHd"/>
            </w:pPr>
            <w:r w:rsidRPr="003453B5">
              <w:t xml:space="preserve">Label </w:t>
            </w:r>
          </w:p>
        </w:tc>
        <w:tc>
          <w:tcPr>
            <w:tcW w:w="61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47090A8" w14:textId="77777777" w:rsidR="00E6194C" w:rsidRPr="003453B5" w:rsidRDefault="00E6194C" w:rsidP="00E6194C">
            <w:pPr>
              <w:pStyle w:val="TableHd"/>
            </w:pPr>
            <w:r w:rsidRPr="003453B5">
              <w:t xml:space="preserve">Element Type </w:t>
            </w:r>
          </w:p>
        </w:tc>
        <w:tc>
          <w:tcPr>
            <w:tcW w:w="153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D6A5BF6" w14:textId="77777777" w:rsidR="00E6194C" w:rsidRPr="003453B5" w:rsidRDefault="00E6194C" w:rsidP="00E6194C">
            <w:pPr>
              <w:pStyle w:val="TableHd"/>
            </w:pPr>
            <w:r w:rsidRPr="003453B5">
              <w:t xml:space="preserve">Notes </w:t>
            </w:r>
          </w:p>
        </w:tc>
        <w:tc>
          <w:tcPr>
            <w:tcW w:w="15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456F1E3" w14:textId="77777777" w:rsidR="00E6194C" w:rsidRPr="003453B5" w:rsidRDefault="00E6194C" w:rsidP="00E6194C">
            <w:pPr>
              <w:pStyle w:val="TableHd"/>
            </w:pPr>
            <w:r w:rsidRPr="003453B5">
              <w:t xml:space="preserve">Help Text </w:t>
            </w:r>
          </w:p>
        </w:tc>
        <w:tc>
          <w:tcPr>
            <w:tcW w:w="3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68A85AE" w14:textId="77777777" w:rsidR="00E6194C" w:rsidRPr="006E1A3F" w:rsidRDefault="00E6194C" w:rsidP="00E6194C">
            <w:pPr>
              <w:pStyle w:val="TableHd"/>
              <w:jc w:val="center"/>
            </w:pPr>
            <w:r>
              <w:t>Box #</w:t>
            </w:r>
          </w:p>
        </w:tc>
        <w:tc>
          <w:tcPr>
            <w:tcW w:w="24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B37338F" w14:textId="77777777" w:rsidR="00E6194C" w:rsidRPr="006E1A3F" w:rsidRDefault="00E6194C" w:rsidP="00E6194C">
            <w:pPr>
              <w:pStyle w:val="TableHd"/>
              <w:jc w:val="center"/>
            </w:pPr>
            <w:r>
              <w:t>R/</w:t>
            </w:r>
            <w:r w:rsidRPr="006E1A3F">
              <w:t>H/RO</w:t>
            </w:r>
          </w:p>
        </w:tc>
      </w:tr>
      <w:tr w:rsidR="00DE0A6E" w:rsidRPr="00DE1027" w14:paraId="2ADDF6C7"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34F563" w14:textId="77777777" w:rsidR="00DE0A6E" w:rsidRPr="00E6194C" w:rsidRDefault="00DE0A6E" w:rsidP="00E6194C">
            <w:pPr>
              <w:pStyle w:val="TableHd"/>
              <w:rPr>
                <w:b w:val="0"/>
              </w:rPr>
            </w:pPr>
            <w:r w:rsidRPr="00E6194C">
              <w:rPr>
                <w:b w:val="0"/>
              </w:rPr>
              <w:t>Navigation Override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B6BD77"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8F6AA7" w14:textId="77777777" w:rsidR="00DE0A6E" w:rsidRPr="00E6194C" w:rsidRDefault="00DE0A6E" w:rsidP="00E6194C">
            <w:pPr>
              <w:pStyle w:val="TableHd"/>
              <w:rPr>
                <w:b w:val="0"/>
              </w:rPr>
            </w:pPr>
            <w:r w:rsidRPr="00E6194C">
              <w:rPr>
                <w:b w:val="0"/>
              </w:rPr>
              <w:t xml:space="preserve">Should be implemented for Breadcrumbs, top navigations, left navigations and the like.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FB5C23" w14:textId="77777777" w:rsidR="00DE0A6E" w:rsidRPr="00E6194C" w:rsidRDefault="00DE0A6E" w:rsidP="00E6194C">
            <w:pPr>
              <w:pStyle w:val="TableHd"/>
              <w:rPr>
                <w:b w:val="0"/>
              </w:rPr>
            </w:pPr>
            <w:r w:rsidRPr="00E6194C">
              <w:rPr>
                <w:b w:val="0"/>
              </w:rPr>
              <w:t>Used to override the name and title of the page in automated navigation elements, such as breadcrumbs, top navigation and left navigation.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0A91E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8BB651" w14:textId="77777777" w:rsidR="00DE0A6E" w:rsidRPr="00DE1027" w:rsidRDefault="00DE0A6E" w:rsidP="00E6194C">
            <w:pPr>
              <w:pStyle w:val="TableHd"/>
              <w:jc w:val="center"/>
            </w:pPr>
          </w:p>
        </w:tc>
      </w:tr>
      <w:tr w:rsidR="00DE0A6E" w:rsidRPr="00DE1027" w14:paraId="23C0706F"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50F05C" w14:textId="77777777" w:rsidR="00DE0A6E" w:rsidRPr="00E6194C" w:rsidRDefault="00DE0A6E" w:rsidP="00E6194C">
            <w:pPr>
              <w:pStyle w:val="TableHd"/>
              <w:rPr>
                <w:b w:val="0"/>
              </w:rPr>
            </w:pPr>
            <w:r w:rsidRPr="00E6194C">
              <w:rPr>
                <w:b w:val="0"/>
              </w:rPr>
              <w:t>Descriptive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21B883"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0512F"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273883" w14:textId="77777777" w:rsidR="00DE0A6E" w:rsidRPr="00E6194C" w:rsidRDefault="00DE0A6E" w:rsidP="00E6194C">
            <w:pPr>
              <w:pStyle w:val="TableHd"/>
              <w:rPr>
                <w:b w:val="0"/>
              </w:rPr>
            </w:pPr>
            <w:r w:rsidRPr="00E6194C">
              <w:rPr>
                <w:b w:val="0"/>
              </w:rPr>
              <w:t>Used to populate the title attribute of internal links to the page to provide a more descriptive option for accessibility or SEO.</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AFDB86"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8566AB" w14:textId="77777777" w:rsidR="00DE0A6E" w:rsidRPr="00DE1027" w:rsidRDefault="00DE0A6E" w:rsidP="00E6194C">
            <w:pPr>
              <w:pStyle w:val="TableHd"/>
              <w:jc w:val="center"/>
            </w:pPr>
          </w:p>
        </w:tc>
      </w:tr>
      <w:tr w:rsidR="00DE0A6E" w:rsidRPr="00DE1027" w14:paraId="70BC8E9E"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A622A6" w14:textId="77777777" w:rsidR="00DE0A6E" w:rsidRPr="00E6194C" w:rsidRDefault="00DE0A6E" w:rsidP="00E6194C">
            <w:pPr>
              <w:pStyle w:val="TableHd"/>
              <w:rPr>
                <w:b w:val="0"/>
              </w:rPr>
            </w:pPr>
            <w:r w:rsidRPr="00E6194C">
              <w:rPr>
                <w:b w:val="0"/>
              </w:rPr>
              <w:t>Browser Bar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8C095C"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4FB3BC"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AF1EAC" w14:textId="77777777" w:rsidR="00DE0A6E" w:rsidRPr="00E6194C" w:rsidRDefault="00DE0A6E" w:rsidP="00E6194C">
            <w:pPr>
              <w:pStyle w:val="TableHd"/>
              <w:rPr>
                <w:b w:val="0"/>
              </w:rPr>
            </w:pPr>
            <w:r w:rsidRPr="00E6194C">
              <w:rPr>
                <w:b w:val="0"/>
              </w:rPr>
              <w:t>Populates the title bar on the browser or current tab in the browser. Used by search engines to identify the page.</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86B32"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755EA4" w14:textId="77777777" w:rsidR="00DE0A6E" w:rsidRPr="00DE1027" w:rsidRDefault="00DE0A6E" w:rsidP="00E6194C">
            <w:pPr>
              <w:pStyle w:val="TableHd"/>
              <w:jc w:val="center"/>
            </w:pPr>
          </w:p>
        </w:tc>
      </w:tr>
      <w:tr w:rsidR="00DE0A6E" w:rsidRPr="00DE1027" w14:paraId="704794EB"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B849D3" w14:textId="77777777" w:rsidR="00DE0A6E" w:rsidRPr="00E6194C" w:rsidRDefault="00DE0A6E" w:rsidP="00E6194C">
            <w:pPr>
              <w:pStyle w:val="TableHd"/>
              <w:rPr>
                <w:b w:val="0"/>
              </w:rPr>
            </w:pPr>
            <w:r w:rsidRPr="00E6194C">
              <w:rPr>
                <w:b w:val="0"/>
              </w:rPr>
              <w:t>Meta Description</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F4D209"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A6775"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CFB237" w14:textId="77777777" w:rsidR="00DE0A6E" w:rsidRPr="00E6194C" w:rsidRDefault="00DE0A6E" w:rsidP="00E6194C">
            <w:pPr>
              <w:pStyle w:val="TableHd"/>
              <w:rPr>
                <w:b w:val="0"/>
              </w:rPr>
            </w:pPr>
            <w:r w:rsidRPr="00E6194C">
              <w:rPr>
                <w:b w:val="0"/>
              </w:rPr>
              <w:t>Fill in one or two concise descriptive sentences to describe the page for search engines.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4E976"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D028D" w14:textId="77777777" w:rsidR="00DE0A6E" w:rsidRPr="00DE1027" w:rsidRDefault="00DE0A6E" w:rsidP="00E6194C">
            <w:pPr>
              <w:pStyle w:val="TableHd"/>
              <w:jc w:val="center"/>
            </w:pPr>
          </w:p>
        </w:tc>
      </w:tr>
      <w:tr w:rsidR="00DE0A6E" w:rsidRPr="00DE1027" w14:paraId="5F9333E7"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28E6F6" w14:textId="77777777" w:rsidR="00DE0A6E" w:rsidRPr="00E6194C" w:rsidRDefault="00DE0A6E" w:rsidP="00E6194C">
            <w:pPr>
              <w:pStyle w:val="TableHd"/>
              <w:rPr>
                <w:b w:val="0"/>
              </w:rPr>
            </w:pPr>
            <w:r w:rsidRPr="00E6194C">
              <w:rPr>
                <w:b w:val="0"/>
              </w:rPr>
              <w:t>Keywords</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312FC8"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02B8EA"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CB7C3" w14:textId="77777777" w:rsidR="00DE0A6E" w:rsidRPr="00E6194C" w:rsidRDefault="00DE0A6E" w:rsidP="00E6194C">
            <w:pPr>
              <w:pStyle w:val="TableHd"/>
              <w:rPr>
                <w:b w:val="0"/>
              </w:rPr>
            </w:pPr>
            <w:r w:rsidRPr="00E6194C">
              <w:rPr>
                <w:b w:val="0"/>
              </w:rPr>
              <w:t xml:space="preserve">A list of </w:t>
            </w:r>
            <w:proofErr w:type="gramStart"/>
            <w:r w:rsidRPr="00E6194C">
              <w:rPr>
                <w:b w:val="0"/>
              </w:rPr>
              <w:t>comma</w:t>
            </w:r>
            <w:proofErr w:type="gramEnd"/>
            <w:r w:rsidRPr="00E6194C">
              <w:rPr>
                <w:b w:val="0"/>
              </w:rPr>
              <w:t xml:space="preserve"> separated keywords or phrases that describe the content of the page. Limit to 10-15 unique words or phrases.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A263A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D58670" w14:textId="77777777" w:rsidR="00DE0A6E" w:rsidRPr="00DE1027" w:rsidRDefault="00DE0A6E" w:rsidP="00E6194C">
            <w:pPr>
              <w:pStyle w:val="TableHd"/>
              <w:jc w:val="center"/>
            </w:pPr>
          </w:p>
        </w:tc>
      </w:tr>
      <w:tr w:rsidR="00DE0A6E" w:rsidRPr="00DE1027" w14:paraId="07FB68DC"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3B0E1E" w14:textId="77777777" w:rsidR="00DE0A6E" w:rsidRPr="00E6194C" w:rsidRDefault="00DE0A6E" w:rsidP="00E6194C">
            <w:pPr>
              <w:pStyle w:val="TableHd"/>
              <w:rPr>
                <w:b w:val="0"/>
              </w:rPr>
            </w:pPr>
            <w:r w:rsidRPr="00E6194C">
              <w:rPr>
                <w:b w:val="0"/>
              </w:rPr>
              <w:t>No Index</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996FA3" w14:textId="77777777" w:rsidR="00DE0A6E" w:rsidRPr="00E6194C" w:rsidRDefault="00DE0A6E" w:rsidP="00E6194C">
            <w:pPr>
              <w:pStyle w:val="TableHd"/>
              <w:rPr>
                <w:b w:val="0"/>
              </w:rPr>
            </w:pPr>
            <w:r w:rsidRPr="00E6194C">
              <w:rPr>
                <w:b w:val="0"/>
              </w:rPr>
              <w:t>checkbox</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C98C8"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5DFEF6" w14:textId="77777777" w:rsidR="00DE0A6E" w:rsidRPr="00E6194C" w:rsidRDefault="00DE0A6E" w:rsidP="00E6194C">
            <w:pPr>
              <w:pStyle w:val="TableHd"/>
              <w:rPr>
                <w:b w:val="0"/>
              </w:rPr>
            </w:pPr>
            <w:r w:rsidRPr="00E6194C">
              <w:rPr>
                <w:b w:val="0"/>
              </w:rPr>
              <w:t>If checked, will request that search engines avoid including this specific page.</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ACFBB"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CFDA6C" w14:textId="77777777" w:rsidR="00DE0A6E" w:rsidRPr="00DE1027" w:rsidRDefault="00DE0A6E" w:rsidP="00E6194C">
            <w:pPr>
              <w:pStyle w:val="TableHd"/>
              <w:jc w:val="center"/>
            </w:pPr>
          </w:p>
        </w:tc>
      </w:tr>
      <w:tr w:rsidR="00DE0A6E" w:rsidRPr="00DE1027" w14:paraId="58A7CA8D"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F281A2" w14:textId="77777777" w:rsidR="00DE0A6E" w:rsidRPr="00E6194C" w:rsidRDefault="00DE0A6E" w:rsidP="00E6194C">
            <w:pPr>
              <w:pStyle w:val="TableHd"/>
              <w:rPr>
                <w:b w:val="0"/>
              </w:rPr>
            </w:pPr>
            <w:r w:rsidRPr="00E6194C">
              <w:rPr>
                <w:b w:val="0"/>
              </w:rPr>
              <w:t>No Follow</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640928" w14:textId="77777777" w:rsidR="00DE0A6E" w:rsidRPr="00E6194C" w:rsidRDefault="00DE0A6E" w:rsidP="00E6194C">
            <w:pPr>
              <w:pStyle w:val="TableHd"/>
              <w:rPr>
                <w:b w:val="0"/>
              </w:rPr>
            </w:pPr>
            <w:r w:rsidRPr="00E6194C">
              <w:rPr>
                <w:b w:val="0"/>
              </w:rPr>
              <w:t>checkbox</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C00D2F"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C6B31E" w14:textId="77777777" w:rsidR="00DE0A6E" w:rsidRPr="00E6194C" w:rsidRDefault="00DE0A6E" w:rsidP="00E6194C">
            <w:pPr>
              <w:pStyle w:val="TableHd"/>
              <w:rPr>
                <w:b w:val="0"/>
              </w:rPr>
            </w:pPr>
            <w:r w:rsidRPr="00E6194C">
              <w:rPr>
                <w:b w:val="0"/>
              </w:rPr>
              <w:t>If checked, will request that search engines avoid following the links on this specific page, and thereby avoid relating this page and its site to the linked to pages and sites.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D2671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C95AA8" w14:textId="77777777" w:rsidR="00DE0A6E" w:rsidRPr="00DE1027" w:rsidRDefault="00DE0A6E" w:rsidP="00E6194C">
            <w:pPr>
              <w:pStyle w:val="TableHd"/>
              <w:jc w:val="center"/>
            </w:pPr>
          </w:p>
        </w:tc>
      </w:tr>
      <w:tr w:rsidR="00DE0A6E" w:rsidRPr="00DE1027" w14:paraId="28F8FC72"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2762A" w14:textId="77777777" w:rsidR="00DE0A6E" w:rsidRPr="00E6194C" w:rsidRDefault="00DE0A6E" w:rsidP="00E6194C">
            <w:pPr>
              <w:pStyle w:val="TableHd"/>
              <w:rPr>
                <w:b w:val="0"/>
              </w:rPr>
            </w:pPr>
            <w:r w:rsidRPr="00E6194C">
              <w:rPr>
                <w:b w:val="0"/>
              </w:rPr>
              <w:t>Priority</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4BF529" w14:textId="77777777" w:rsidR="00DE0A6E" w:rsidRPr="00E6194C" w:rsidRDefault="00DE0A6E" w:rsidP="00E6194C">
            <w:pPr>
              <w:pStyle w:val="TableHd"/>
              <w:rPr>
                <w:b w:val="0"/>
              </w:rPr>
            </w:pPr>
            <w:r w:rsidRPr="00E6194C">
              <w:rPr>
                <w:b w:val="0"/>
              </w:rPr>
              <w:t>enumeration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08FFCE" w14:textId="77777777" w:rsidR="00DE0A6E" w:rsidRPr="00E6194C" w:rsidRDefault="00DE0A6E" w:rsidP="00E6194C">
            <w:pPr>
              <w:pStyle w:val="TableHd"/>
              <w:rPr>
                <w:b w:val="0"/>
              </w:rPr>
            </w:pPr>
            <w:r w:rsidRPr="00E6194C">
              <w:t>Default Value</w:t>
            </w:r>
            <w:r w:rsidRPr="00E6194C">
              <w:rPr>
                <w:b w:val="0"/>
              </w:rPr>
              <w:t>: 0.5</w:t>
            </w:r>
            <w:r w:rsidRPr="00E6194C">
              <w:rPr>
                <w:b w:val="0"/>
              </w:rPr>
              <w:br/>
            </w:r>
            <w:r w:rsidRPr="00E6194C">
              <w:t>Choices</w:t>
            </w:r>
            <w:r w:rsidRPr="00E6194C">
              <w:rPr>
                <w:b w:val="0"/>
              </w:rPr>
              <w:t>: 0.1</w:t>
            </w:r>
            <w:r w:rsidR="00E6194C">
              <w:rPr>
                <w:b w:val="0"/>
              </w:rPr>
              <w:t xml:space="preserve"> </w:t>
            </w:r>
            <w:r w:rsidRPr="00E6194C">
              <w:rPr>
                <w:b w:val="0"/>
              </w:rPr>
              <w:t>0.2</w:t>
            </w:r>
            <w:r w:rsidR="00E6194C">
              <w:rPr>
                <w:b w:val="0"/>
              </w:rPr>
              <w:t xml:space="preserve"> </w:t>
            </w:r>
            <w:r w:rsidRPr="00E6194C">
              <w:rPr>
                <w:b w:val="0"/>
              </w:rPr>
              <w:t>0.3</w:t>
            </w:r>
            <w:r w:rsidR="00E6194C">
              <w:rPr>
                <w:b w:val="0"/>
              </w:rPr>
              <w:t xml:space="preserve"> </w:t>
            </w:r>
            <w:r w:rsidRPr="00E6194C">
              <w:rPr>
                <w:b w:val="0"/>
              </w:rPr>
              <w:t>0.4</w:t>
            </w:r>
            <w:r w:rsidR="00E6194C">
              <w:rPr>
                <w:b w:val="0"/>
              </w:rPr>
              <w:t xml:space="preserve"> </w:t>
            </w:r>
            <w:r w:rsidRPr="00E6194C">
              <w:rPr>
                <w:b w:val="0"/>
              </w:rPr>
              <w:t>0.5</w:t>
            </w:r>
            <w:r w:rsidR="00E6194C">
              <w:rPr>
                <w:b w:val="0"/>
              </w:rPr>
              <w:t xml:space="preserve"> </w:t>
            </w:r>
            <w:r w:rsidRPr="00E6194C">
              <w:rPr>
                <w:b w:val="0"/>
              </w:rPr>
              <w:t>0.6</w:t>
            </w:r>
            <w:r w:rsidR="00E6194C">
              <w:rPr>
                <w:b w:val="0"/>
              </w:rPr>
              <w:t xml:space="preserve"> </w:t>
            </w:r>
            <w:r w:rsidRPr="00E6194C">
              <w:rPr>
                <w:b w:val="0"/>
              </w:rPr>
              <w:t>0.7</w:t>
            </w:r>
            <w:r w:rsidR="00E6194C">
              <w:rPr>
                <w:b w:val="0"/>
              </w:rPr>
              <w:t xml:space="preserve"> </w:t>
            </w:r>
            <w:r w:rsidRPr="00E6194C">
              <w:rPr>
                <w:b w:val="0"/>
              </w:rPr>
              <w:t>0.8</w:t>
            </w:r>
            <w:r w:rsidR="00E6194C">
              <w:rPr>
                <w:b w:val="0"/>
              </w:rPr>
              <w:t xml:space="preserve"> </w:t>
            </w:r>
            <w:r w:rsidRPr="00E6194C">
              <w:rPr>
                <w:b w:val="0"/>
              </w:rPr>
              <w:t>0.9</w:t>
            </w:r>
            <w:r w:rsidR="00E6194C">
              <w:rPr>
                <w:b w:val="0"/>
              </w:rPr>
              <w:t xml:space="preserve"> </w:t>
            </w:r>
            <w:r w:rsidRPr="00E6194C">
              <w:rPr>
                <w:b w:val="0"/>
              </w:rPr>
              <w:t>1.0</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4A80D8" w14:textId="77777777" w:rsidR="00DE0A6E" w:rsidRPr="00E6194C" w:rsidRDefault="00DE0A6E" w:rsidP="00E6194C">
            <w:pPr>
              <w:pStyle w:val="TableHd"/>
              <w:rPr>
                <w:b w:val="0"/>
              </w:rPr>
            </w:pPr>
            <w:r w:rsidRPr="00E6194C">
              <w:rPr>
                <w:b w:val="0"/>
              </w:rPr>
              <w:t>Set to a number for how you deem this page ranks in importance compared to other pages in the site. Does not affect search results but helps the search engine determine which order to index the site. Default is 0.5.</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D8D7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84A58" w14:textId="77777777" w:rsidR="00DE0A6E" w:rsidRPr="00DE1027" w:rsidRDefault="00DE0A6E" w:rsidP="00E6194C">
            <w:pPr>
              <w:pStyle w:val="TableHd"/>
              <w:jc w:val="center"/>
            </w:pPr>
          </w:p>
        </w:tc>
      </w:tr>
      <w:tr w:rsidR="002F65F2" w:rsidRPr="00DE1027" w14:paraId="0CC45765"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tcPr>
          <w:p w14:paraId="17E38583" w14:textId="7A200D0D" w:rsidR="002F65F2" w:rsidRPr="00E6194C" w:rsidRDefault="002F65F2" w:rsidP="00E6194C">
            <w:pPr>
              <w:pStyle w:val="TableHd"/>
              <w:rPr>
                <w:b w:val="0"/>
              </w:rPr>
            </w:pPr>
            <w:r>
              <w:rPr>
                <w:b w:val="0"/>
              </w:rPr>
              <w:t>InSite Search Keymatch</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tcPr>
          <w:p w14:paraId="0E85AA6A" w14:textId="02AE4A26" w:rsidR="002F65F2" w:rsidRPr="00E6194C" w:rsidRDefault="002F65F2" w:rsidP="00E6194C">
            <w:pPr>
              <w:pStyle w:val="TableHd"/>
              <w:rPr>
                <w:b w:val="0"/>
              </w:rPr>
            </w:pPr>
            <w:r>
              <w:rPr>
                <w:b w:val="0"/>
              </w:rPr>
              <w:t>Plain 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tcPr>
          <w:p w14:paraId="38E76459" w14:textId="77777777" w:rsidR="002F65F2" w:rsidRPr="00E6194C" w:rsidRDefault="002F65F2" w:rsidP="00E6194C">
            <w:pPr>
              <w:pStyle w:val="TableHd"/>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tcPr>
          <w:p w14:paraId="20017AE2" w14:textId="65D5C933" w:rsidR="002F65F2" w:rsidRPr="00E6194C" w:rsidRDefault="00812957" w:rsidP="00E6194C">
            <w:pPr>
              <w:pStyle w:val="TableHd"/>
              <w:rPr>
                <w:b w:val="0"/>
              </w:rPr>
            </w:pPr>
            <w:r>
              <w:rPr>
                <w:b w:val="0"/>
              </w:rPr>
              <w:t>These space delimited terms will be used to place featured content on search results page that exactly match the search term.</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tcPr>
          <w:p w14:paraId="73D3EDB1" w14:textId="77777777" w:rsidR="002F65F2" w:rsidRPr="00DE1027" w:rsidRDefault="002F65F2"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tcPr>
          <w:p w14:paraId="245284FB" w14:textId="77777777" w:rsidR="002F65F2" w:rsidRPr="00DE1027" w:rsidRDefault="002F65F2" w:rsidP="00E6194C">
            <w:pPr>
              <w:pStyle w:val="TableHd"/>
              <w:jc w:val="center"/>
            </w:pPr>
          </w:p>
        </w:tc>
      </w:tr>
      <w:tr w:rsidR="00DE0A6E" w:rsidRPr="00DE1027" w14:paraId="33D932AF"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2F95928" w14:textId="77777777" w:rsidR="00DE0A6E" w:rsidRPr="00DE1027" w:rsidRDefault="00DE0A6E" w:rsidP="00E6194C">
            <w:pPr>
              <w:pStyle w:val="TableHd"/>
            </w:pPr>
            <w:r w:rsidRPr="00DE1027">
              <w:t>Social Media Sharing</w:t>
            </w:r>
          </w:p>
        </w:tc>
        <w:tc>
          <w:tcPr>
            <w:tcW w:w="61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2DE5920" w14:textId="77777777" w:rsidR="00DE0A6E" w:rsidRPr="00DE1027" w:rsidRDefault="00DE0A6E" w:rsidP="00E6194C">
            <w:pPr>
              <w:pStyle w:val="TableHd"/>
            </w:pPr>
            <w:proofErr w:type="spellStart"/>
            <w:r w:rsidRPr="00DE1027">
              <w:t>groupstart</w:t>
            </w:r>
            <w:proofErr w:type="spellEnd"/>
          </w:p>
        </w:tc>
        <w:tc>
          <w:tcPr>
            <w:tcW w:w="153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070E1BBC" w14:textId="77777777" w:rsidR="00DE0A6E" w:rsidRPr="00DE1027" w:rsidRDefault="00DE0A6E" w:rsidP="00E6194C">
            <w:pPr>
              <w:pStyle w:val="TableHd"/>
            </w:pPr>
          </w:p>
        </w:tc>
        <w:tc>
          <w:tcPr>
            <w:tcW w:w="15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34ABF7B" w14:textId="77777777" w:rsidR="00DE0A6E" w:rsidRPr="00DE1027" w:rsidRDefault="00DE0A6E" w:rsidP="00E6194C">
            <w:pPr>
              <w:pStyle w:val="TableHd"/>
            </w:pPr>
            <w:r>
              <w:t>Contains elements that facilitate presentation when this page is shared.</w:t>
            </w:r>
          </w:p>
        </w:tc>
        <w:tc>
          <w:tcPr>
            <w:tcW w:w="3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5A0B6C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19031F4" w14:textId="77777777" w:rsidR="00DE0A6E" w:rsidRPr="00DE1027" w:rsidRDefault="00DE0A6E" w:rsidP="00E6194C">
            <w:pPr>
              <w:pStyle w:val="TableHd"/>
              <w:jc w:val="center"/>
            </w:pPr>
          </w:p>
        </w:tc>
      </w:tr>
      <w:tr w:rsidR="00DE0A6E" w:rsidRPr="00DE1027" w14:paraId="4F75746B"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7A43A2" w14:textId="77777777" w:rsidR="00DE0A6E" w:rsidRPr="00E6194C" w:rsidRDefault="00DE0A6E" w:rsidP="00E6194C">
            <w:pPr>
              <w:pStyle w:val="TableHd"/>
              <w:rPr>
                <w:b w:val="0"/>
              </w:rPr>
            </w:pPr>
            <w:r w:rsidRPr="00E6194C">
              <w:rPr>
                <w:b w:val="0"/>
              </w:rPr>
              <w:t>Type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817273" w14:textId="77777777" w:rsidR="00DE0A6E" w:rsidRPr="00E6194C" w:rsidRDefault="00DE0A6E" w:rsidP="00E6194C">
            <w:pPr>
              <w:pStyle w:val="TableHd"/>
              <w:rPr>
                <w:b w:val="0"/>
              </w:rPr>
            </w:pPr>
            <w:r w:rsidRPr="00E6194C">
              <w:rPr>
                <w:b w:val="0"/>
              </w:rPr>
              <w:t>enumeration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05C07" w14:textId="77777777" w:rsidR="00DE0A6E" w:rsidRPr="00E6194C" w:rsidRDefault="00DE0A6E" w:rsidP="00E6194C">
            <w:pPr>
              <w:pStyle w:val="TableHd"/>
              <w:rPr>
                <w:b w:val="0"/>
              </w:rPr>
            </w:pPr>
            <w:r w:rsidRPr="00E6194C">
              <w:t>Default Value</w:t>
            </w:r>
            <w:r w:rsidRPr="00E6194C">
              <w:rPr>
                <w:b w:val="0"/>
              </w:rPr>
              <w:t>: website</w:t>
            </w:r>
            <w:r w:rsidRPr="00E6194C">
              <w:rPr>
                <w:b w:val="0"/>
              </w:rPr>
              <w:br/>
            </w:r>
            <w:r w:rsidRPr="00E6194C">
              <w:t>Choices</w:t>
            </w:r>
            <w:r w:rsidRPr="00E6194C">
              <w:rPr>
                <w:b w:val="0"/>
              </w:rPr>
              <w:t>: website</w:t>
            </w:r>
            <w:r w:rsidR="00E6194C">
              <w:rPr>
                <w:b w:val="0"/>
              </w:rPr>
              <w:t xml:space="preserve"> </w:t>
            </w:r>
            <w:r w:rsidRPr="00E6194C">
              <w:rPr>
                <w:b w:val="0"/>
              </w:rPr>
              <w:t>article</w:t>
            </w:r>
            <w:r w:rsidR="00E6194C">
              <w:rPr>
                <w:b w:val="0"/>
              </w:rPr>
              <w:t xml:space="preserve"> place product </w:t>
            </w:r>
            <w:proofErr w:type="spellStart"/>
            <w:proofErr w:type="gramStart"/>
            <w:r w:rsidR="00E6194C">
              <w:rPr>
                <w:b w:val="0"/>
              </w:rPr>
              <w:lastRenderedPageBreak/>
              <w:t>restaurant.menu</w:t>
            </w:r>
            <w:proofErr w:type="spellEnd"/>
            <w:proofErr w:type="gramEnd"/>
            <w:r w:rsidR="00E6194C">
              <w:rPr>
                <w:b w:val="0"/>
              </w:rPr>
              <w:t xml:space="preserve"> </w:t>
            </w:r>
            <w:proofErr w:type="spellStart"/>
            <w:r w:rsidR="00E6194C">
              <w:rPr>
                <w:b w:val="0"/>
              </w:rPr>
              <w:t>video.other</w:t>
            </w:r>
            <w:proofErr w:type="spellEnd"/>
            <w:r w:rsidR="00E6194C">
              <w:rPr>
                <w:b w:val="0"/>
              </w:rPr>
              <w:t xml:space="preserv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A73F7F" w14:textId="77777777" w:rsidR="00DE0A6E" w:rsidRPr="00E6194C" w:rsidRDefault="00DE0A6E" w:rsidP="00E6194C">
            <w:pPr>
              <w:pStyle w:val="TableHd"/>
              <w:rPr>
                <w:b w:val="0"/>
              </w:rPr>
            </w:pPr>
            <w:r w:rsidRPr="00E6194C">
              <w:rPr>
                <w:b w:val="0"/>
              </w:rPr>
              <w:lastRenderedPageBreak/>
              <w:t xml:space="preserve">Determines how the link will be presented when shared on social media sites, such </w:t>
            </w:r>
            <w:r w:rsidRPr="00E6194C">
              <w:rPr>
                <w:b w:val="0"/>
              </w:rPr>
              <w:lastRenderedPageBreak/>
              <w:t xml:space="preserve">as Facebook. Read about </w:t>
            </w:r>
            <w:proofErr w:type="spellStart"/>
            <w:r w:rsidRPr="00E6194C">
              <w:rPr>
                <w:b w:val="0"/>
              </w:rPr>
              <w:t>OpenGraph</w:t>
            </w:r>
            <w:proofErr w:type="spellEnd"/>
            <w:r w:rsidRPr="00E6194C">
              <w:rPr>
                <w:b w:val="0"/>
              </w:rPr>
              <w:t xml:space="preserve"> for more information or choices.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3BEBDD"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D4595F" w14:textId="77777777" w:rsidR="00DE0A6E" w:rsidRPr="00DE1027" w:rsidRDefault="00DE0A6E" w:rsidP="00E6194C">
            <w:pPr>
              <w:pStyle w:val="TableHd"/>
              <w:jc w:val="center"/>
            </w:pPr>
          </w:p>
        </w:tc>
      </w:tr>
      <w:tr w:rsidR="00DE0A6E" w:rsidRPr="00DE1027" w14:paraId="2C1B7D7C"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FFFDB7" w14:textId="77777777" w:rsidR="00DE0A6E" w:rsidRPr="00E6194C" w:rsidRDefault="00DE0A6E" w:rsidP="00E6194C">
            <w:pPr>
              <w:pStyle w:val="TableHd"/>
              <w:rPr>
                <w:b w:val="0"/>
              </w:rPr>
            </w:pPr>
            <w:r w:rsidRPr="00E6194C">
              <w:rPr>
                <w:b w:val="0"/>
              </w:rPr>
              <w:t>Sharing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B5554E"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968CE4"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7F4D2" w14:textId="77777777" w:rsidR="00DE0A6E" w:rsidRPr="00E6194C" w:rsidRDefault="00DE0A6E" w:rsidP="00E6194C">
            <w:pPr>
              <w:pStyle w:val="TableHd"/>
              <w:rPr>
                <w:b w:val="0"/>
              </w:rPr>
            </w:pPr>
            <w:r w:rsidRPr="00E6194C">
              <w:rPr>
                <w:b w:val="0"/>
              </w:rPr>
              <w:t>The title for the content when shared on Facebook. Defaults back to the Title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680F01"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1476BA" w14:textId="77777777" w:rsidR="00DE0A6E" w:rsidRPr="00DE1027" w:rsidRDefault="00DE0A6E" w:rsidP="00E6194C">
            <w:pPr>
              <w:pStyle w:val="TableHd"/>
              <w:jc w:val="center"/>
            </w:pPr>
          </w:p>
        </w:tc>
      </w:tr>
      <w:tr w:rsidR="00DE0A6E" w:rsidRPr="00DE1027" w14:paraId="06F0D99A"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9D591" w14:textId="77777777" w:rsidR="00DE0A6E" w:rsidRPr="00E6194C" w:rsidRDefault="00DE0A6E" w:rsidP="00E6194C">
            <w:pPr>
              <w:pStyle w:val="TableHd"/>
              <w:rPr>
                <w:b w:val="0"/>
              </w:rPr>
            </w:pPr>
            <w:r w:rsidRPr="00E6194C">
              <w:rPr>
                <w:b w:val="0"/>
              </w:rPr>
              <w:t>Sharing Description</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2E2C8"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72FAF6"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125CDA" w14:textId="77777777" w:rsidR="00DE0A6E" w:rsidRPr="00E6194C" w:rsidRDefault="00DE0A6E" w:rsidP="00E6194C">
            <w:pPr>
              <w:pStyle w:val="TableHd"/>
              <w:rPr>
                <w:b w:val="0"/>
              </w:rPr>
            </w:pPr>
            <w:r w:rsidRPr="00E6194C">
              <w:rPr>
                <w:b w:val="0"/>
              </w:rPr>
              <w:t>The description for the content when shared on Facebook. Defaults back to the Meta Description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80D47E"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648938" w14:textId="77777777" w:rsidR="00DE0A6E" w:rsidRPr="00DE1027" w:rsidRDefault="00DE0A6E" w:rsidP="00E6194C">
            <w:pPr>
              <w:pStyle w:val="TableHd"/>
              <w:jc w:val="center"/>
            </w:pPr>
          </w:p>
        </w:tc>
      </w:tr>
      <w:tr w:rsidR="00DE0A6E" w:rsidRPr="00DE1027" w14:paraId="20C7C709"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89B85" w14:textId="77777777" w:rsidR="00DE0A6E" w:rsidRPr="00E6194C" w:rsidRDefault="00DE0A6E" w:rsidP="00E6194C">
            <w:pPr>
              <w:pStyle w:val="TableHd"/>
              <w:rPr>
                <w:b w:val="0"/>
              </w:rPr>
            </w:pPr>
            <w:r w:rsidRPr="00E6194C">
              <w:rPr>
                <w:b w:val="0"/>
              </w:rPr>
              <w:t>Sharing Image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D32E75" w14:textId="77777777" w:rsidR="00DE0A6E" w:rsidRPr="00E6194C" w:rsidRDefault="00DE0A6E" w:rsidP="00E6194C">
            <w:pPr>
              <w:pStyle w:val="TableHd"/>
              <w:rPr>
                <w:b w:val="0"/>
              </w:rPr>
            </w:pPr>
            <w:r w:rsidRPr="00E6194C">
              <w:rPr>
                <w:b w:val="0"/>
              </w:rPr>
              <w:t>image</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AA22FB"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CE75A" w14:textId="77777777" w:rsidR="00DE0A6E" w:rsidRPr="00E6194C" w:rsidRDefault="00DE0A6E" w:rsidP="00E6194C">
            <w:pPr>
              <w:pStyle w:val="TableHd"/>
              <w:rPr>
                <w:b w:val="0"/>
              </w:rPr>
            </w:pPr>
            <w:r w:rsidRPr="00E6194C">
              <w:rPr>
                <w:b w:val="0"/>
              </w:rPr>
              <w:t>The image for the content when shared on Facebook. Defaults back to the Default Sharing Image in the Site Control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143E6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AA3BDF" w14:textId="77777777" w:rsidR="00DE0A6E" w:rsidRPr="00DE1027" w:rsidRDefault="00DE0A6E" w:rsidP="00E6194C">
            <w:pPr>
              <w:pStyle w:val="TableHd"/>
              <w:jc w:val="center"/>
            </w:pPr>
          </w:p>
        </w:tc>
      </w:tr>
      <w:tr w:rsidR="00DE0A6E" w:rsidRPr="00DE1027" w14:paraId="55129CC5"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B62C3" w14:textId="77777777" w:rsidR="00DE0A6E" w:rsidRPr="00E6194C" w:rsidRDefault="00DE0A6E" w:rsidP="00E6194C">
            <w:pPr>
              <w:pStyle w:val="TableHd"/>
              <w:rPr>
                <w:b w:val="0"/>
              </w:rPr>
            </w:pPr>
            <w:r w:rsidRPr="00E6194C">
              <w:rPr>
                <w:b w:val="0"/>
              </w:rPr>
              <w:t>Twitter Card</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78990C" w14:textId="77777777" w:rsidR="00DE0A6E" w:rsidRPr="00E6194C" w:rsidRDefault="00DE0A6E" w:rsidP="00E6194C">
            <w:pPr>
              <w:pStyle w:val="TableHd"/>
              <w:rPr>
                <w:b w:val="0"/>
              </w:rPr>
            </w:pPr>
            <w:r w:rsidRPr="00E6194C">
              <w:rPr>
                <w:b w:val="0"/>
              </w:rPr>
              <w:t>dropdown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9442C4" w14:textId="77777777" w:rsidR="00DE0A6E" w:rsidRPr="00E6194C" w:rsidRDefault="00DE0A6E" w:rsidP="00E6194C">
            <w:pPr>
              <w:pStyle w:val="TableHd"/>
              <w:rPr>
                <w:b w:val="0"/>
              </w:rPr>
            </w:pPr>
            <w:r w:rsidRPr="00E6194C">
              <w:t>Values</w:t>
            </w:r>
            <w:r w:rsidRPr="00E6194C">
              <w:rPr>
                <w:b w:val="0"/>
              </w:rPr>
              <w:t>: summary photo gallery product app player</w:t>
            </w:r>
          </w:p>
          <w:p w14:paraId="35D23823" w14:textId="77777777" w:rsidR="00DE0A6E" w:rsidRPr="00E6194C" w:rsidRDefault="00DE0A6E" w:rsidP="00E6194C">
            <w:pPr>
              <w:pStyle w:val="TableHd"/>
              <w:rPr>
                <w:b w:val="0"/>
              </w:rPr>
            </w:pPr>
            <w:r w:rsidRPr="00E6194C">
              <w:t>Default Value</w:t>
            </w:r>
            <w:r w:rsidRPr="00E6194C">
              <w:rPr>
                <w:b w:val="0"/>
              </w:rPr>
              <w:t>: summary</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C075DF" w14:textId="77777777" w:rsidR="00DE0A6E" w:rsidRPr="00E6194C" w:rsidRDefault="00DE0A6E" w:rsidP="00E6194C">
            <w:pPr>
              <w:pStyle w:val="TableHd"/>
              <w:rPr>
                <w:b w:val="0"/>
              </w:rPr>
            </w:pPr>
            <w:r w:rsidRPr="00E6194C">
              <w:rPr>
                <w:b w:val="0"/>
              </w:rPr>
              <w:t>The card type, which will be one of "summary", "photo", "gallery", "product", "app", or "player".</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76E01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F209B" w14:textId="77777777" w:rsidR="00DE0A6E" w:rsidRPr="00DE1027" w:rsidRDefault="00DE0A6E" w:rsidP="00E6194C">
            <w:pPr>
              <w:pStyle w:val="TableHd"/>
              <w:jc w:val="center"/>
            </w:pPr>
          </w:p>
        </w:tc>
      </w:tr>
      <w:tr w:rsidR="00DE0A6E" w:rsidRPr="00DE1027" w14:paraId="47F5EE84"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150FD3" w14:textId="77777777" w:rsidR="00DE0A6E" w:rsidRPr="00E6194C" w:rsidRDefault="00DE0A6E" w:rsidP="00E6194C">
            <w:pPr>
              <w:pStyle w:val="TableHd"/>
              <w:rPr>
                <w:b w:val="0"/>
              </w:rPr>
            </w:pPr>
            <w:r w:rsidRPr="00E6194C">
              <w:rPr>
                <w:b w:val="0"/>
              </w:rPr>
              <w:t>Twitter Creator</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0CFED3"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98B114" w14:textId="77777777" w:rsidR="00DE0A6E" w:rsidRPr="00E6194C" w:rsidRDefault="00DE0A6E" w:rsidP="00E6194C">
            <w:pPr>
              <w:pStyle w:val="TableHd"/>
              <w:rPr>
                <w:b w:val="0"/>
              </w:rPr>
            </w:pPr>
            <w:r w:rsidRPr="00E6194C">
              <w:t>Default Value</w:t>
            </w:r>
            <w:r w:rsidRPr="00E6194C">
              <w:rPr>
                <w:b w:val="0"/>
              </w:rPr>
              <w:t xml:space="preserv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CE3099" w14:textId="77777777" w:rsidR="00DE0A6E" w:rsidRPr="00E6194C" w:rsidRDefault="00DE0A6E" w:rsidP="00E6194C">
            <w:pPr>
              <w:pStyle w:val="TableHd"/>
              <w:rPr>
                <w:b w:val="0"/>
              </w:rPr>
            </w:pPr>
            <w:r w:rsidRPr="00E6194C">
              <w:rPr>
                <w:b w:val="0"/>
              </w:rPr>
              <w:t>@username for the content creator / author.</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2B1960"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94FC5" w14:textId="77777777" w:rsidR="00DE0A6E" w:rsidRPr="00DE1027" w:rsidRDefault="00DE0A6E" w:rsidP="00E6194C">
            <w:pPr>
              <w:pStyle w:val="TableHd"/>
              <w:jc w:val="center"/>
            </w:pPr>
          </w:p>
        </w:tc>
      </w:tr>
      <w:tr w:rsidR="00DE0A6E" w:rsidRPr="00DE1027" w14:paraId="1DC589FA"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40CC0F67" w14:textId="77777777" w:rsidR="00DE0A6E" w:rsidRPr="00E6194C" w:rsidRDefault="00DE0A6E" w:rsidP="00E6194C">
            <w:pPr>
              <w:pStyle w:val="TableHd"/>
              <w:rPr>
                <w:b w:val="0"/>
              </w:rPr>
            </w:pPr>
          </w:p>
        </w:tc>
        <w:tc>
          <w:tcPr>
            <w:tcW w:w="612"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6F77A6E6" w14:textId="77777777" w:rsidR="00DE0A6E" w:rsidRPr="00E6194C" w:rsidRDefault="00DE0A6E" w:rsidP="00E6194C">
            <w:pPr>
              <w:pStyle w:val="TableHd"/>
              <w:rPr>
                <w:b w:val="0"/>
              </w:rPr>
            </w:pPr>
            <w:proofErr w:type="spellStart"/>
            <w:r w:rsidRPr="00E6194C">
              <w:rPr>
                <w:b w:val="0"/>
              </w:rPr>
              <w:t>groupend</w:t>
            </w:r>
            <w:proofErr w:type="spellEnd"/>
          </w:p>
        </w:tc>
        <w:tc>
          <w:tcPr>
            <w:tcW w:w="1536"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5C4AC681"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3BAE33EE" w14:textId="77777777" w:rsidR="00DE0A6E" w:rsidRPr="00E6194C" w:rsidRDefault="00DE0A6E" w:rsidP="00E6194C">
            <w:pPr>
              <w:pStyle w:val="TableHd"/>
              <w:rPr>
                <w:b w:val="0"/>
              </w:rPr>
            </w:pPr>
          </w:p>
        </w:tc>
        <w:tc>
          <w:tcPr>
            <w:tcW w:w="320"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250B0EF9"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344A344F" w14:textId="77777777" w:rsidR="00DE0A6E" w:rsidRPr="00DE1027" w:rsidRDefault="00DE0A6E" w:rsidP="00E6194C">
            <w:pPr>
              <w:pStyle w:val="TableHd"/>
              <w:jc w:val="center"/>
            </w:pPr>
          </w:p>
        </w:tc>
      </w:tr>
    </w:tbl>
    <w:p w14:paraId="3E4AF60A" w14:textId="77777777" w:rsidR="00DE0A6E" w:rsidRPr="00DE0A6E" w:rsidRDefault="00DE0A6E" w:rsidP="00DE0A6E"/>
    <w:p w14:paraId="5CCDBCA4" w14:textId="5EB4BA0F" w:rsidR="009B301E" w:rsidRDefault="009B301E" w:rsidP="009B301E">
      <w:pPr>
        <w:pStyle w:val="Heading3"/>
      </w:pPr>
      <w:bookmarkStart w:id="85" w:name="_Site_Control"/>
      <w:bookmarkStart w:id="86" w:name="_Section_Control_Component"/>
      <w:bookmarkStart w:id="87" w:name="_Toc1977208"/>
      <w:bookmarkEnd w:id="85"/>
      <w:bookmarkEnd w:id="86"/>
      <w:r>
        <w:t>Section Control</w:t>
      </w:r>
      <w:bookmarkEnd w:id="87"/>
    </w:p>
    <w:p w14:paraId="5BCAC5B4" w14:textId="279AFDBE" w:rsidR="009B301E" w:rsidRPr="00877A89" w:rsidRDefault="009B301E" w:rsidP="009B301E">
      <w:pPr>
        <w:pStyle w:val="Heading4"/>
      </w:pPr>
      <w:r>
        <w:t>Design – Section Control</w:t>
      </w:r>
    </w:p>
    <w:p w14:paraId="0D0F7A56" w14:textId="77777777" w:rsidR="009B301E" w:rsidRPr="00197BBC" w:rsidRDefault="009B301E" w:rsidP="009B301E"/>
    <w:p w14:paraId="25D4F6F5" w14:textId="77777777" w:rsidR="009B301E" w:rsidRDefault="009B301E" w:rsidP="009B301E">
      <w:r>
        <w:t>&lt;May want one design per responsive level.&gt;</w:t>
      </w:r>
    </w:p>
    <w:p w14:paraId="7612D3F1" w14:textId="77777777" w:rsidR="009B301E" w:rsidRDefault="009B301E" w:rsidP="009B301E">
      <w:pPr>
        <w:pStyle w:val="Heading4"/>
      </w:pPr>
      <w:r>
        <w:t>Notes &amp; Requirements</w:t>
      </w:r>
    </w:p>
    <w:p w14:paraId="4B59B491" w14:textId="77777777" w:rsidR="009B301E" w:rsidRDefault="009B301E" w:rsidP="005629C3">
      <w:pPr>
        <w:pStyle w:val="CopyItem"/>
        <w:numPr>
          <w:ilvl w:val="0"/>
          <w:numId w:val="19"/>
        </w:numPr>
        <w:tabs>
          <w:tab w:val="clear" w:pos="720"/>
        </w:tabs>
      </w:pPr>
      <w:r>
        <w:t xml:space="preserve">Defaulted to be placed in automatically by </w:t>
      </w:r>
      <w:proofErr w:type="spellStart"/>
      <w:r>
        <w:t>xID</w:t>
      </w:r>
      <w:proofErr w:type="spellEnd"/>
      <w:r>
        <w:t xml:space="preserve">. </w:t>
      </w:r>
    </w:p>
    <w:p w14:paraId="4B710DCB" w14:textId="17C40D25" w:rsidR="009B301E" w:rsidRDefault="00AA562D" w:rsidP="005629C3">
      <w:pPr>
        <w:pStyle w:val="CopyItem"/>
        <w:numPr>
          <w:ilvl w:val="0"/>
          <w:numId w:val="19"/>
        </w:numPr>
        <w:tabs>
          <w:tab w:val="clear" w:pos="720"/>
        </w:tabs>
      </w:pPr>
      <w:r>
        <w:t xml:space="preserve">Uses a custom hook to automatically inherit the section control from the nearest parent in the site tree upon page creation. If no section control can be found on a parent, this will use the section control that is being used on the home page. If that is blank, the section control won’t </w:t>
      </w:r>
      <w:proofErr w:type="gramStart"/>
      <w:r>
        <w:t>populate</w:t>
      </w:r>
      <w:proofErr w:type="gramEnd"/>
      <w:r>
        <w:t xml:space="preserve"> and the page will have no site control content to display and may error.</w:t>
      </w:r>
    </w:p>
    <w:p w14:paraId="4B2B0CE5" w14:textId="77777777" w:rsidR="009B301E" w:rsidRDefault="009B301E" w:rsidP="009B301E">
      <w:pPr>
        <w:pStyle w:val="Heading4"/>
      </w:pPr>
      <w:r>
        <w:t>Used In:</w:t>
      </w:r>
    </w:p>
    <w:p w14:paraId="4D9A9976" w14:textId="77777777" w:rsidR="009B301E" w:rsidRPr="00DC78BE" w:rsidRDefault="009B301E" w:rsidP="009B301E">
      <w:r>
        <w:t xml:space="preserve">All Page Types. </w:t>
      </w:r>
    </w:p>
    <w:p w14:paraId="3EFE2FC4" w14:textId="59F31F72" w:rsidR="009B301E" w:rsidRDefault="009B301E" w:rsidP="009B301E">
      <w:pPr>
        <w:pStyle w:val="Heading4"/>
      </w:pPr>
      <w:r w:rsidRPr="001C786F">
        <w:t>Schem</w:t>
      </w:r>
      <w:r>
        <w:t xml:space="preserve">a – </w:t>
      </w:r>
      <w:r w:rsidR="00655574">
        <w:t>Section</w:t>
      </w:r>
      <w:r>
        <w:t xml:space="preserve"> Control</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8"/>
        <w:gridCol w:w="1125"/>
        <w:gridCol w:w="2601"/>
        <w:gridCol w:w="3315"/>
        <w:gridCol w:w="529"/>
        <w:gridCol w:w="697"/>
      </w:tblGrid>
      <w:tr w:rsidR="009B301E" w:rsidRPr="006E1A3F" w14:paraId="713542B8" w14:textId="77777777" w:rsidTr="000B17AD">
        <w:trPr>
          <w:tblHeader/>
        </w:trPr>
        <w:tc>
          <w:tcPr>
            <w:tcW w:w="62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87B3B42" w14:textId="77777777" w:rsidR="009B301E" w:rsidRPr="003453B5" w:rsidRDefault="009B301E" w:rsidP="009B301E">
            <w:pPr>
              <w:pStyle w:val="TableHd"/>
            </w:pPr>
            <w:r w:rsidRPr="003453B5">
              <w:t xml:space="preserve">Label </w:t>
            </w:r>
          </w:p>
        </w:tc>
        <w:tc>
          <w:tcPr>
            <w:tcW w:w="599"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6A9D30A2" w14:textId="77777777" w:rsidR="009B301E" w:rsidRPr="003453B5" w:rsidRDefault="009B301E" w:rsidP="009B301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5FB901" w14:textId="77777777" w:rsidR="009B301E" w:rsidRPr="003453B5" w:rsidRDefault="009B301E" w:rsidP="009B301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492266" w14:textId="77777777" w:rsidR="009B301E" w:rsidRPr="003453B5" w:rsidRDefault="009B301E" w:rsidP="009B301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AB95E07" w14:textId="77777777" w:rsidR="009B301E" w:rsidRPr="006E1A3F" w:rsidRDefault="009B301E" w:rsidP="009B301E">
            <w:pPr>
              <w:pStyle w:val="TableHd"/>
              <w:jc w:val="center"/>
            </w:pPr>
            <w:r>
              <w:t>Box #</w:t>
            </w:r>
          </w:p>
        </w:tc>
        <w:tc>
          <w:tcPr>
            <w:tcW w:w="36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58E425" w14:textId="77777777" w:rsidR="009B301E" w:rsidRPr="006E1A3F" w:rsidRDefault="009B301E" w:rsidP="009B301E">
            <w:pPr>
              <w:pStyle w:val="TableHd"/>
              <w:jc w:val="center"/>
            </w:pPr>
            <w:r>
              <w:t>R/</w:t>
            </w:r>
            <w:r w:rsidRPr="006E1A3F">
              <w:t>H/RO</w:t>
            </w:r>
          </w:p>
        </w:tc>
      </w:tr>
      <w:tr w:rsidR="009B301E" w:rsidRPr="006E1A3F" w14:paraId="344AD508"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4D8089" w14:textId="77777777" w:rsidR="009B301E" w:rsidRPr="00DE1027" w:rsidRDefault="00655574" w:rsidP="009B301E">
            <w:pPr>
              <w:pStyle w:val="TableCopy"/>
            </w:pPr>
            <w:r>
              <w:t>Site Control</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F48CCA0" w14:textId="77777777" w:rsidR="009B301E" w:rsidRPr="00DE1027" w:rsidRDefault="00655574" w:rsidP="009B301E">
            <w:pPr>
              <w:pStyle w:val="TableCopy"/>
            </w:pPr>
            <w:r>
              <w:t>Component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DF138E" w14:textId="77777777" w:rsidR="009B301E" w:rsidRPr="00DE1027" w:rsidRDefault="00655574" w:rsidP="009B301E">
            <w:pPr>
              <w:pStyle w:val="TableCopy"/>
              <w:rPr>
                <w:b/>
                <w:bCs/>
              </w:rPr>
            </w:pPr>
            <w:r>
              <w:rPr>
                <w:b/>
                <w:bCs/>
              </w:rPr>
              <w:t xml:space="preserve">Component: </w:t>
            </w:r>
            <w:proofErr w:type="spellStart"/>
            <w:r w:rsidRPr="00DE0A6E">
              <w:rPr>
                <w:bCs/>
              </w:rPr>
              <w:t>xID</w:t>
            </w:r>
            <w:proofErr w:type="spellEnd"/>
            <w:r w:rsidRPr="00DE0A6E">
              <w:rPr>
                <w:bCs/>
              </w:rPr>
              <w:t xml:space="preserve"> of Site Control Component instance.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FE0B1F" w14:textId="77777777" w:rsidR="009B301E" w:rsidRDefault="009B301E" w:rsidP="009B301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FD8A9E" w14:textId="77777777" w:rsidR="009B301E" w:rsidRPr="006E1A3F" w:rsidRDefault="009B301E"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BB8786" w14:textId="77777777" w:rsidR="009B301E" w:rsidRPr="006E1A3F" w:rsidRDefault="009B301E" w:rsidP="009B301E">
            <w:pPr>
              <w:pStyle w:val="TableCopy"/>
              <w:jc w:val="center"/>
              <w:rPr>
                <w:b/>
              </w:rPr>
            </w:pPr>
          </w:p>
        </w:tc>
      </w:tr>
      <w:tr w:rsidR="00897D73" w:rsidRPr="006E1A3F" w14:paraId="16B0057F"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tcPr>
          <w:p w14:paraId="688E94E2" w14:textId="0B2BDBF2" w:rsidR="00897D73" w:rsidRDefault="00897D73" w:rsidP="009B301E">
            <w:pPr>
              <w:pStyle w:val="TableCopy"/>
            </w:pPr>
            <w:r>
              <w:t>Left Navigation Heading</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0F29544" w14:textId="6F59AEB9" w:rsidR="00897D73" w:rsidRDefault="0079276E" w:rsidP="009B301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5553283" w14:textId="77777777" w:rsidR="00897D73" w:rsidRDefault="00897D73" w:rsidP="009B301E">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07F9925" w14:textId="1D286CD2" w:rsidR="00897D73" w:rsidRDefault="0079276E" w:rsidP="009B301E">
            <w:pPr>
              <w:pStyle w:val="TableCopy"/>
            </w:pPr>
            <w:r>
              <w:t>Used to get the heading of the left nav by querying the Title of the page you link to in this link.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A22D3D7" w14:textId="77777777" w:rsidR="00897D73" w:rsidRPr="006E1A3F" w:rsidRDefault="00897D73"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0525D02D" w14:textId="77777777" w:rsidR="00897D73" w:rsidRPr="006E1A3F" w:rsidRDefault="00897D73" w:rsidP="009B301E">
            <w:pPr>
              <w:pStyle w:val="TableCopy"/>
              <w:jc w:val="center"/>
              <w:rPr>
                <w:b/>
              </w:rPr>
            </w:pPr>
          </w:p>
        </w:tc>
      </w:tr>
      <w:tr w:rsidR="00C11181" w:rsidRPr="006E1A3F" w14:paraId="6878D1B9"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tcPr>
          <w:p w14:paraId="42BFE25E" w14:textId="7A096C5C" w:rsidR="00C11181" w:rsidRDefault="000B17AD" w:rsidP="009B301E">
            <w:pPr>
              <w:pStyle w:val="TableCopy"/>
            </w:pPr>
            <w:r>
              <w:t xml:space="preserve">Left </w:t>
            </w:r>
            <w:r>
              <w:lastRenderedPageBreak/>
              <w:t>Navigation</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65C08CA" w14:textId="69361BB5" w:rsidR="00C11181" w:rsidRDefault="000B17AD" w:rsidP="009B301E">
            <w:pPr>
              <w:pStyle w:val="TableCopy"/>
            </w:pPr>
            <w:r>
              <w:lastRenderedPageBreak/>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F078C1D" w14:textId="77777777" w:rsidR="00C11181" w:rsidRDefault="000B17AD" w:rsidP="009B301E">
            <w:pPr>
              <w:pStyle w:val="TableCopy"/>
              <w:rPr>
                <w:b/>
                <w:bCs/>
              </w:rPr>
            </w:pPr>
            <w:r>
              <w:rPr>
                <w:b/>
                <w:bCs/>
              </w:rPr>
              <w:t>Type: Children</w:t>
            </w:r>
          </w:p>
          <w:p w14:paraId="2536F1D8" w14:textId="77777777" w:rsidR="000B17AD" w:rsidRDefault="000B17AD" w:rsidP="009B301E">
            <w:pPr>
              <w:pStyle w:val="TableCopy"/>
              <w:rPr>
                <w:b/>
                <w:bCs/>
              </w:rPr>
            </w:pPr>
            <w:r>
              <w:rPr>
                <w:b/>
                <w:bCs/>
              </w:rPr>
              <w:lastRenderedPageBreak/>
              <w:t>Depth: 2</w:t>
            </w:r>
          </w:p>
          <w:p w14:paraId="23CA02A7" w14:textId="2CFA9BC7" w:rsidR="000B17AD" w:rsidRDefault="000B17AD" w:rsidP="009B301E">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7D48F45" w14:textId="2573B2DE" w:rsidR="00C11181" w:rsidRDefault="000B17AD" w:rsidP="009B301E">
            <w:pPr>
              <w:pStyle w:val="TableCopy"/>
            </w:pPr>
            <w:r>
              <w:lastRenderedPageBreak/>
              <w:t xml:space="preserve">Start page should be the section that </w:t>
            </w:r>
            <w:r>
              <w:lastRenderedPageBreak/>
              <w:t>contains the items that should be displayed in the left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89124C" w14:textId="77777777" w:rsidR="00C11181" w:rsidRPr="006E1A3F" w:rsidRDefault="00C11181"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358FCB58" w14:textId="77777777" w:rsidR="00C11181" w:rsidRPr="006E1A3F" w:rsidRDefault="00C11181" w:rsidP="009B301E">
            <w:pPr>
              <w:pStyle w:val="TableCopy"/>
              <w:jc w:val="center"/>
              <w:rPr>
                <w:b/>
              </w:rPr>
            </w:pPr>
          </w:p>
        </w:tc>
      </w:tr>
      <w:tr w:rsidR="000B17AD" w:rsidRPr="003453B5" w14:paraId="2491A3A0" w14:textId="77777777" w:rsidTr="000B17AD">
        <w:tc>
          <w:tcPr>
            <w:tcW w:w="626"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3F70BF0F" w14:textId="778D7E87" w:rsidR="000B17AD" w:rsidRDefault="000B17AD" w:rsidP="00C26C5C">
            <w:pPr>
              <w:pStyle w:val="TableCopy"/>
            </w:pPr>
            <w:r>
              <w:t>Right Side</w:t>
            </w:r>
            <w:r w:rsidR="00434B3C">
              <w:t>b</w:t>
            </w:r>
            <w:r>
              <w:t>ar</w:t>
            </w:r>
          </w:p>
        </w:tc>
        <w:tc>
          <w:tcPr>
            <w:tcW w:w="595" w:type="pct"/>
            <w:tcBorders>
              <w:top w:val="outset" w:sz="6" w:space="0" w:color="auto"/>
              <w:left w:val="outset" w:sz="6" w:space="0" w:color="auto"/>
              <w:bottom w:val="outset" w:sz="6" w:space="0" w:color="auto"/>
              <w:right w:val="outset" w:sz="6" w:space="0" w:color="auto"/>
            </w:tcBorders>
            <w:shd w:val="clear" w:color="auto" w:fill="FFFFFF"/>
            <w:vAlign w:val="center"/>
          </w:tcPr>
          <w:p w14:paraId="635E68F4" w14:textId="77777777" w:rsidR="000B17AD" w:rsidRDefault="000B17AD" w:rsidP="00C26C5C">
            <w:pPr>
              <w:pStyle w:val="TableCopy"/>
            </w:pPr>
            <w:r>
              <w:t>List of Components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ED55EC" w14:textId="77777777" w:rsidR="000B17AD" w:rsidRDefault="000B17AD" w:rsidP="00C26C5C">
            <w:pPr>
              <w:pStyle w:val="TableCopy"/>
              <w:rPr>
                <w:b/>
              </w:rPr>
            </w:pPr>
            <w:proofErr w:type="spellStart"/>
            <w:r>
              <w:rPr>
                <w:b/>
              </w:rPr>
              <w:t>CompTypes</w:t>
            </w:r>
            <w:proofErr w:type="spellEnd"/>
            <w:r>
              <w:rPr>
                <w:b/>
              </w:rPr>
              <w:t>:</w:t>
            </w:r>
          </w:p>
          <w:p w14:paraId="27060D30" w14:textId="77777777" w:rsidR="000B17AD" w:rsidRPr="00A715A5" w:rsidRDefault="000B17AD" w:rsidP="00C26C5C">
            <w:pPr>
              <w:pStyle w:val="TableCopy"/>
            </w:pPr>
            <w:proofErr w:type="spellStart"/>
            <w:r w:rsidRPr="00A715A5">
              <w:t>RowRecentItems</w:t>
            </w:r>
            <w:proofErr w:type="spellEnd"/>
            <w:r w:rsidRPr="00A715A5">
              <w:t>;</w:t>
            </w:r>
            <w:r>
              <w:t xml:space="preserve"> </w:t>
            </w:r>
            <w:proofErr w:type="spellStart"/>
            <w:r>
              <w:t>RowWYSIWYG</w:t>
            </w:r>
            <w:proofErr w:type="spellEnd"/>
            <w:r>
              <w:t xml:space="preserve">; </w:t>
            </w:r>
            <w:proofErr w:type="spellStart"/>
            <w:r>
              <w:t>RowImageandLink</w:t>
            </w:r>
            <w:proofErr w:type="spellEnd"/>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E34A4BC" w14:textId="77777777" w:rsidR="000B17AD" w:rsidRPr="003453B5" w:rsidRDefault="000B17AD"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4A07FE9" w14:textId="424CF04D" w:rsidR="000B17AD" w:rsidRPr="006E1A3F" w:rsidRDefault="000B17AD" w:rsidP="00C26C5C">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0C57EFA7" w14:textId="77777777" w:rsidR="000B17AD" w:rsidRPr="006E1A3F" w:rsidRDefault="000B17AD" w:rsidP="00C26C5C">
            <w:pPr>
              <w:pStyle w:val="TableCopy"/>
              <w:jc w:val="center"/>
              <w:rPr>
                <w:b/>
              </w:rPr>
            </w:pPr>
          </w:p>
        </w:tc>
      </w:tr>
      <w:tr w:rsidR="000B17AD" w:rsidRPr="003453B5" w14:paraId="32B17795" w14:textId="77777777" w:rsidTr="000B17AD">
        <w:tc>
          <w:tcPr>
            <w:tcW w:w="626"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2A3371D" w14:textId="4F4756D6" w:rsidR="000B17AD" w:rsidRDefault="000B17AD" w:rsidP="00C26C5C">
            <w:pPr>
              <w:pStyle w:val="TableCopy"/>
            </w:pPr>
            <w:r>
              <w:t>Inheritance Paradigm</w:t>
            </w:r>
          </w:p>
        </w:tc>
        <w:tc>
          <w:tcPr>
            <w:tcW w:w="595" w:type="pct"/>
            <w:tcBorders>
              <w:top w:val="outset" w:sz="6" w:space="0" w:color="auto"/>
              <w:left w:val="outset" w:sz="6" w:space="0" w:color="auto"/>
              <w:bottom w:val="outset" w:sz="6" w:space="0" w:color="auto"/>
              <w:right w:val="outset" w:sz="6" w:space="0" w:color="auto"/>
            </w:tcBorders>
            <w:shd w:val="clear" w:color="auto" w:fill="FFFFFF"/>
            <w:vAlign w:val="center"/>
          </w:tcPr>
          <w:p w14:paraId="0A861999" w14:textId="2CA1245A" w:rsidR="000B17AD" w:rsidRDefault="000B17AD" w:rsidP="00C26C5C">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D03F923" w14:textId="77777777" w:rsidR="000B17AD" w:rsidRDefault="000B17AD" w:rsidP="00C26C5C">
            <w:pPr>
              <w:pStyle w:val="TableCopy"/>
              <w:rPr>
                <w:b/>
              </w:rPr>
            </w:pPr>
            <w:r>
              <w:rPr>
                <w:b/>
              </w:rPr>
              <w:t xml:space="preserve">Value: </w:t>
            </w:r>
            <w:r w:rsidRPr="000B17AD">
              <w:t xml:space="preserve">predicate override </w:t>
            </w:r>
            <w:proofErr w:type="spellStart"/>
            <w:r w:rsidRPr="000B17AD">
              <w:t>localonly</w:t>
            </w:r>
            <w:proofErr w:type="spellEnd"/>
          </w:p>
          <w:p w14:paraId="5590AFB0" w14:textId="67C30A9F" w:rsidR="000B17AD" w:rsidRDefault="000B17AD" w:rsidP="00C26C5C">
            <w:pPr>
              <w:pStyle w:val="TableCopy"/>
              <w:rPr>
                <w:b/>
              </w:rPr>
            </w:pPr>
            <w:r>
              <w:rPr>
                <w:b/>
              </w:rPr>
              <w:t xml:space="preserve">Default: </w:t>
            </w:r>
            <w:r w:rsidRPr="000B17AD">
              <w:t>predicate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AB0DA1E" w14:textId="77777777" w:rsidR="000B17AD" w:rsidRPr="003453B5" w:rsidRDefault="000B17AD"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DAC68F1" w14:textId="77777777" w:rsidR="000B17AD" w:rsidRPr="006E1A3F" w:rsidRDefault="000B17AD" w:rsidP="00C26C5C">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3A42E0A9" w14:textId="77777777" w:rsidR="000B17AD" w:rsidRPr="006E1A3F" w:rsidRDefault="000B17AD" w:rsidP="00C26C5C">
            <w:pPr>
              <w:pStyle w:val="TableCopy"/>
              <w:jc w:val="center"/>
              <w:rPr>
                <w:b/>
              </w:rPr>
            </w:pPr>
          </w:p>
        </w:tc>
      </w:tr>
    </w:tbl>
    <w:p w14:paraId="35DB53F9" w14:textId="77777777" w:rsidR="00802077" w:rsidRDefault="008C729B" w:rsidP="004643A6">
      <w:pPr>
        <w:pStyle w:val="Heading3"/>
      </w:pPr>
      <w:bookmarkStart w:id="88" w:name="_Toc1977209"/>
      <w:r>
        <w:t>Site Control</w:t>
      </w:r>
      <w:r w:rsidR="006E1A3F">
        <w:t xml:space="preserve"> Component</w:t>
      </w:r>
      <w:bookmarkEnd w:id="88"/>
    </w:p>
    <w:p w14:paraId="3A31368C" w14:textId="77777777" w:rsidR="00877A89" w:rsidRPr="00877A89" w:rsidRDefault="008C729B" w:rsidP="004643A6">
      <w:pPr>
        <w:pStyle w:val="Heading4"/>
      </w:pPr>
      <w:r>
        <w:t>Design – Site Control</w:t>
      </w:r>
      <w:r w:rsidR="006E1A3F">
        <w:t xml:space="preserve"> Component</w:t>
      </w:r>
    </w:p>
    <w:p w14:paraId="0D067074" w14:textId="77777777" w:rsidR="00197BBC" w:rsidRPr="00197BBC" w:rsidRDefault="00197BBC" w:rsidP="00197BBC"/>
    <w:p w14:paraId="4B14D294" w14:textId="77777777" w:rsidR="00DB7540" w:rsidRDefault="008C729B" w:rsidP="00DB7540">
      <w:r>
        <w:t>&lt;May want one design per responsive level.&gt;</w:t>
      </w:r>
    </w:p>
    <w:p w14:paraId="78DF59B2" w14:textId="77777777" w:rsidR="00DB7540" w:rsidRDefault="00DB7540" w:rsidP="004643A6">
      <w:pPr>
        <w:pStyle w:val="Heading4"/>
      </w:pPr>
      <w:r>
        <w:t xml:space="preserve">Notes </w:t>
      </w:r>
      <w:r w:rsidR="008C729B">
        <w:t>&amp;</w:t>
      </w:r>
      <w:r>
        <w:t xml:space="preserve"> Requirements</w:t>
      </w:r>
    </w:p>
    <w:p w14:paraId="2B80EB04" w14:textId="77777777" w:rsidR="008C729B" w:rsidRPr="00DC78BE" w:rsidRDefault="008C729B" w:rsidP="005629C3">
      <w:pPr>
        <w:pStyle w:val="ListParagraph"/>
        <w:numPr>
          <w:ilvl w:val="0"/>
          <w:numId w:val="15"/>
        </w:numPr>
      </w:pPr>
      <w:r>
        <w:t xml:space="preserve">Defaulted to be placed in automatically by </w:t>
      </w:r>
      <w:proofErr w:type="spellStart"/>
      <w:r>
        <w:t>xID</w:t>
      </w:r>
      <w:proofErr w:type="spellEnd"/>
      <w:r>
        <w:t xml:space="preserve">. </w:t>
      </w:r>
    </w:p>
    <w:p w14:paraId="0BC4BAEB" w14:textId="77777777" w:rsidR="00DB7540" w:rsidRDefault="008C729B" w:rsidP="005629C3">
      <w:pPr>
        <w:pStyle w:val="CopyItem"/>
        <w:numPr>
          <w:ilvl w:val="0"/>
          <w:numId w:val="15"/>
        </w:numPr>
        <w:tabs>
          <w:tab w:val="clear" w:pos="720"/>
        </w:tabs>
      </w:pPr>
      <w:r>
        <w:t>&lt;Notes specific to this item go here&gt;</w:t>
      </w:r>
    </w:p>
    <w:p w14:paraId="15438145" w14:textId="77777777" w:rsidR="00AA1973" w:rsidRDefault="00AA1973" w:rsidP="004643A6">
      <w:pPr>
        <w:pStyle w:val="Heading4"/>
      </w:pPr>
      <w:r>
        <w:t>Used In:</w:t>
      </w:r>
    </w:p>
    <w:p w14:paraId="59C2FADF" w14:textId="77777777" w:rsidR="00AA1973" w:rsidRPr="00DC78BE" w:rsidRDefault="0051523A" w:rsidP="00AA1973">
      <w:hyperlink w:anchor="_Section_Control_Component" w:history="1">
        <w:r w:rsidR="00116591">
          <w:rPr>
            <w:rStyle w:val="Hyperlink"/>
          </w:rPr>
          <w:t>Home</w:t>
        </w:r>
      </w:hyperlink>
    </w:p>
    <w:p w14:paraId="281F2FCE" w14:textId="77777777" w:rsidR="00AA1973" w:rsidRDefault="00AA1973" w:rsidP="00F84076">
      <w:pPr>
        <w:pStyle w:val="Heading4"/>
      </w:pPr>
      <w:r w:rsidRPr="001C786F">
        <w:t>Schem</w:t>
      </w:r>
      <w:r>
        <w:t>a – Site Control</w:t>
      </w:r>
      <w:r w:rsidR="006E1A3F">
        <w:t xml:space="preserve"> Component</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F48EC" w:rsidRPr="006E1A3F" w14:paraId="36EE42AF" w14:textId="77777777" w:rsidTr="00931637">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79AFCD" w14:textId="77777777" w:rsidR="00DF48EC" w:rsidRPr="003453B5" w:rsidRDefault="00DF48EC" w:rsidP="00931637">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5A2DA2" w14:textId="77777777" w:rsidR="00DF48EC" w:rsidRPr="003453B5" w:rsidRDefault="00DF48EC" w:rsidP="00931637">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955161" w14:textId="77777777" w:rsidR="00DF48EC" w:rsidRPr="003453B5" w:rsidRDefault="00DF48EC" w:rsidP="00931637">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5FD28D" w14:textId="77777777" w:rsidR="00DF48EC" w:rsidRPr="003453B5" w:rsidRDefault="00DF48EC" w:rsidP="00931637">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61D3CAB" w14:textId="77777777" w:rsidR="00DF48EC" w:rsidRPr="006E1A3F" w:rsidRDefault="00DF48EC" w:rsidP="00931637">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AD56F9" w14:textId="77777777" w:rsidR="00DF48EC" w:rsidRPr="006E1A3F" w:rsidRDefault="00DF48EC" w:rsidP="00931637">
            <w:pPr>
              <w:pStyle w:val="TableHd"/>
              <w:jc w:val="center"/>
            </w:pPr>
            <w:r>
              <w:t>R/</w:t>
            </w:r>
            <w:r w:rsidRPr="006E1A3F">
              <w:t>H/RO</w:t>
            </w:r>
          </w:p>
        </w:tc>
      </w:tr>
      <w:tr w:rsidR="00ED7FEC" w:rsidRPr="006E1A3F" w14:paraId="1591EF9D"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80FE33" w14:textId="77777777" w:rsidR="00ED7FEC" w:rsidRPr="00DE1027" w:rsidRDefault="00A56F00" w:rsidP="00931637">
            <w:pPr>
              <w:pStyle w:val="TableCopy"/>
            </w:pPr>
            <w:r>
              <w:t>Logo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4E770" w14:textId="77777777" w:rsidR="00ED7FEC" w:rsidRPr="00DE1027" w:rsidRDefault="00116591" w:rsidP="00931637">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4F5F5F" w14:textId="77777777" w:rsidR="00ED7FEC" w:rsidRPr="00DE1027" w:rsidRDefault="00116591" w:rsidP="00931637">
            <w:pPr>
              <w:pStyle w:val="TableCopy"/>
              <w:rPr>
                <w:b/>
                <w:bCs/>
              </w:rPr>
            </w:pPr>
            <w:proofErr w:type="spellStart"/>
            <w:r>
              <w:rPr>
                <w:b/>
                <w:bCs/>
              </w:rPr>
              <w:t>AssetType</w:t>
            </w:r>
            <w:proofErr w:type="spellEnd"/>
            <w:r>
              <w:rPr>
                <w:b/>
                <w:bCs/>
              </w:rPr>
              <w:t xml:space="preserve">: </w:t>
            </w:r>
            <w:r w:rsidRPr="00116591">
              <w:rPr>
                <w:bCs/>
              </w:rPr>
              <w:t>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A9561" w14:textId="77777777" w:rsidR="00ED7FEC" w:rsidRDefault="00ED7FEC"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118A38" w14:textId="77777777" w:rsidR="00ED7FEC" w:rsidRPr="006E1A3F" w:rsidRDefault="00ED7FEC"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07A56" w14:textId="77777777" w:rsidR="00ED7FEC" w:rsidRPr="006E1A3F" w:rsidRDefault="00ED7FEC" w:rsidP="00931637">
            <w:pPr>
              <w:pStyle w:val="TableCopy"/>
              <w:jc w:val="center"/>
              <w:rPr>
                <w:b/>
              </w:rPr>
            </w:pPr>
          </w:p>
        </w:tc>
      </w:tr>
      <w:tr w:rsidR="00A56F00" w:rsidRPr="006E1A3F" w14:paraId="735B316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AA2209F" w14:textId="77777777" w:rsidR="00A56F00" w:rsidRDefault="00A56F00" w:rsidP="00931637">
            <w:pPr>
              <w:pStyle w:val="TableCopy"/>
            </w:pPr>
            <w:r>
              <w:t>Logo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8CA2B48" w14:textId="77777777" w:rsidR="00A56F00" w:rsidRDefault="00A56F00" w:rsidP="00931637">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EEB59D9" w14:textId="77777777" w:rsidR="00A56F00" w:rsidRPr="00DE1027" w:rsidRDefault="00A56F00"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5E2BADE" w14:textId="77777777" w:rsidR="00A56F00" w:rsidRDefault="00116591" w:rsidP="00931637">
            <w:pPr>
              <w:pStyle w:val="TableCopy"/>
            </w:pPr>
            <w:r w:rsidRPr="00116591">
              <w:t>Covers the header and footer logos.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62792BD"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735506D" w14:textId="77777777" w:rsidR="00A56F00" w:rsidRPr="006E1A3F" w:rsidRDefault="00A56F00" w:rsidP="00931637">
            <w:pPr>
              <w:pStyle w:val="TableCopy"/>
              <w:jc w:val="center"/>
              <w:rPr>
                <w:b/>
              </w:rPr>
            </w:pPr>
          </w:p>
        </w:tc>
      </w:tr>
      <w:tr w:rsidR="00A56F00" w:rsidRPr="006E1A3F" w14:paraId="2D325718"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C83F58C" w14:textId="77777777" w:rsidR="00A56F00" w:rsidRDefault="00A56F00" w:rsidP="00931637">
            <w:pPr>
              <w:pStyle w:val="TableCopy"/>
            </w:pPr>
            <w:r>
              <w:t>Top Navigation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D6FB255" w14:textId="77777777" w:rsidR="00A56F00" w:rsidRDefault="00A56F00" w:rsidP="00931637">
            <w:pPr>
              <w:pStyle w:val="TableCopy"/>
            </w:pPr>
            <w:r>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11942BF" w14:textId="77777777" w:rsidR="00A56F00" w:rsidRDefault="00A56F00" w:rsidP="00931637">
            <w:pPr>
              <w:pStyle w:val="TableCopy"/>
              <w:rPr>
                <w:b/>
                <w:bCs/>
              </w:rPr>
            </w:pPr>
            <w:r>
              <w:rPr>
                <w:b/>
                <w:bCs/>
              </w:rPr>
              <w:t xml:space="preserve">Type: </w:t>
            </w:r>
            <w:r w:rsidRPr="00A56F00">
              <w:rPr>
                <w:bCs/>
              </w:rPr>
              <w:t>Children</w:t>
            </w:r>
          </w:p>
          <w:p w14:paraId="41224106" w14:textId="71121B53" w:rsidR="00A56F00" w:rsidRPr="00DE1027" w:rsidRDefault="00A56F00" w:rsidP="00931637">
            <w:pPr>
              <w:pStyle w:val="TableCopy"/>
              <w:rPr>
                <w:b/>
                <w:bCs/>
              </w:rPr>
            </w:pPr>
            <w:r>
              <w:rPr>
                <w:b/>
                <w:bCs/>
              </w:rPr>
              <w:t xml:space="preserve">Depth: </w:t>
            </w:r>
            <w:r w:rsidR="001B16A5">
              <w:rPr>
                <w:bCs/>
              </w:rPr>
              <w:t>2</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A256064" w14:textId="1E51661D" w:rsidR="00A56F00" w:rsidRDefault="001B16A5" w:rsidP="00931637">
            <w:pPr>
              <w:pStyle w:val="TableCopy"/>
            </w:pPr>
            <w:r>
              <w:t>Start at the home page, populates the nav bar and the dropdowns.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6EFC021"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6AAB018" w14:textId="77777777" w:rsidR="00A56F00" w:rsidRPr="006E1A3F" w:rsidRDefault="00A56F00" w:rsidP="00931637">
            <w:pPr>
              <w:pStyle w:val="TableCopy"/>
              <w:jc w:val="center"/>
              <w:rPr>
                <w:b/>
              </w:rPr>
            </w:pPr>
          </w:p>
        </w:tc>
      </w:tr>
      <w:tr w:rsidR="00A56F00" w:rsidRPr="006E1A3F" w14:paraId="70EA5B1A"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7F440D68" w14:textId="77777777" w:rsidR="00A56F00" w:rsidRDefault="00116591" w:rsidP="00931637">
            <w:pPr>
              <w:pStyle w:val="TableCopy"/>
            </w:pPr>
            <w:r>
              <w:t>Footer Links 1</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0C338E1" w14:textId="77777777" w:rsidR="00A56F00" w:rsidRDefault="00116591" w:rsidP="00931637">
            <w:pPr>
              <w:pStyle w:val="TableCopy"/>
            </w:pPr>
            <w:proofErr w:type="spellStart"/>
            <w:r>
              <w:t>LinkSet</w:t>
            </w:r>
            <w:proofErr w:type="spellEnd"/>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C69F160" w14:textId="77777777" w:rsidR="00A56F00" w:rsidRDefault="00A56F00"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75D9710" w14:textId="77777777" w:rsidR="00A56F00" w:rsidRDefault="00A56F00"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C791A94"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CFD6A79" w14:textId="77777777" w:rsidR="00A56F00" w:rsidRPr="006E1A3F" w:rsidRDefault="00A56F00" w:rsidP="00931637">
            <w:pPr>
              <w:pStyle w:val="TableCopy"/>
              <w:jc w:val="center"/>
              <w:rPr>
                <w:b/>
              </w:rPr>
            </w:pPr>
          </w:p>
        </w:tc>
      </w:tr>
      <w:tr w:rsidR="00116591" w:rsidRPr="006E1A3F" w14:paraId="43B2120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9B5E8A8" w14:textId="77777777" w:rsidR="00116591" w:rsidRDefault="00116591" w:rsidP="00931637">
            <w:pPr>
              <w:pStyle w:val="TableCopy"/>
            </w:pPr>
            <w:r>
              <w:t>Footer Links 2</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2AB6ABF" w14:textId="77777777" w:rsidR="00116591" w:rsidRDefault="00116591" w:rsidP="00931637">
            <w:pPr>
              <w:pStyle w:val="TableCopy"/>
            </w:pPr>
            <w:proofErr w:type="spellStart"/>
            <w:r>
              <w:t>LinkSet</w:t>
            </w:r>
            <w:proofErr w:type="spellEnd"/>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52AE294" w14:textId="77777777" w:rsidR="00116591" w:rsidRDefault="00116591"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942FC4B"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9D5A060"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3767D50" w14:textId="77777777" w:rsidR="00116591" w:rsidRPr="006E1A3F" w:rsidRDefault="00116591" w:rsidP="00931637">
            <w:pPr>
              <w:pStyle w:val="TableCopy"/>
              <w:jc w:val="center"/>
              <w:rPr>
                <w:b/>
              </w:rPr>
            </w:pPr>
          </w:p>
        </w:tc>
      </w:tr>
      <w:tr w:rsidR="00116591" w:rsidRPr="006E1A3F" w14:paraId="6A4E4F7D"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16B21BD" w14:textId="77777777" w:rsidR="00116591" w:rsidRDefault="00116591" w:rsidP="00931637">
            <w:pPr>
              <w:pStyle w:val="TableCopy"/>
            </w:pPr>
            <w:r>
              <w:t>Footer Logo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5FA1F29" w14:textId="77777777" w:rsidR="00116591" w:rsidRDefault="00116591" w:rsidP="00931637">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78A3706" w14:textId="77777777" w:rsidR="00116591" w:rsidRDefault="00116591" w:rsidP="00931637">
            <w:pPr>
              <w:pStyle w:val="TableCopy"/>
              <w:rPr>
                <w:b/>
                <w:bCs/>
              </w:rPr>
            </w:pPr>
            <w:proofErr w:type="spellStart"/>
            <w:r>
              <w:rPr>
                <w:b/>
                <w:bCs/>
              </w:rPr>
              <w:t>AssetType</w:t>
            </w:r>
            <w:proofErr w:type="spellEnd"/>
            <w:r>
              <w:rPr>
                <w:b/>
                <w:bCs/>
              </w:rPr>
              <w:t xml:space="preserve">: </w:t>
            </w:r>
            <w:r w:rsidRPr="00116591">
              <w:rPr>
                <w:bCs/>
              </w:rPr>
              <w:t>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6D8D76"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D8CF1E"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58E9747" w14:textId="77777777" w:rsidR="00116591" w:rsidRPr="006E1A3F" w:rsidRDefault="00116591" w:rsidP="00931637">
            <w:pPr>
              <w:pStyle w:val="TableCopy"/>
              <w:jc w:val="center"/>
              <w:rPr>
                <w:b/>
              </w:rPr>
            </w:pPr>
          </w:p>
        </w:tc>
      </w:tr>
      <w:tr w:rsidR="00116591" w:rsidRPr="006E1A3F" w14:paraId="3D3F0814"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94C604D" w14:textId="77777777" w:rsidR="00116591" w:rsidRDefault="00116591" w:rsidP="00931637">
            <w:pPr>
              <w:pStyle w:val="TableCopy"/>
            </w:pPr>
            <w:r>
              <w:t>Contact Info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2174768" w14:textId="77777777" w:rsidR="00116591" w:rsidRDefault="00116591" w:rsidP="00931637">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21B4E07" w14:textId="77777777" w:rsidR="00116591" w:rsidRDefault="00116591"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8D35F0"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05B1866"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1C3BD39" w14:textId="77777777" w:rsidR="00116591" w:rsidRPr="006E1A3F" w:rsidRDefault="00116591" w:rsidP="00931637">
            <w:pPr>
              <w:pStyle w:val="TableCopy"/>
              <w:jc w:val="center"/>
              <w:rPr>
                <w:b/>
              </w:rPr>
            </w:pPr>
          </w:p>
        </w:tc>
      </w:tr>
      <w:tr w:rsidR="00C73DD4" w:rsidRPr="006E1A3F" w14:paraId="38D9CA2D" w14:textId="77777777" w:rsidTr="0052669F">
        <w:tc>
          <w:tcPr>
            <w:tcW w:w="621"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08A5A6A" w14:textId="25F63D3E" w:rsidR="00C73DD4" w:rsidRDefault="00C73DD4" w:rsidP="00931637">
            <w:pPr>
              <w:pStyle w:val="TableCopy"/>
            </w:pPr>
            <w:r>
              <w:lastRenderedPageBreak/>
              <w:t>Global Settings</w:t>
            </w:r>
          </w:p>
        </w:tc>
        <w:tc>
          <w:tcPr>
            <w:tcW w:w="599"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6BB357A" w14:textId="42B2DEE9" w:rsidR="00C73DD4" w:rsidRDefault="00C73DD4" w:rsidP="00931637">
            <w:pPr>
              <w:pStyle w:val="TableCopy"/>
            </w:pPr>
            <w:r>
              <w:t>Group Start</w:t>
            </w:r>
          </w:p>
        </w:tc>
        <w:tc>
          <w:tcPr>
            <w:tcW w:w="13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6FF6029" w14:textId="77777777" w:rsidR="00C73DD4" w:rsidRDefault="00C73DD4"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E18FE33"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FDCEDA7"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995F4B6" w14:textId="77777777" w:rsidR="00C73DD4" w:rsidRPr="006E1A3F" w:rsidRDefault="00C73DD4" w:rsidP="00931637">
            <w:pPr>
              <w:pStyle w:val="TableCopy"/>
              <w:jc w:val="center"/>
              <w:rPr>
                <w:b/>
              </w:rPr>
            </w:pPr>
          </w:p>
        </w:tc>
      </w:tr>
      <w:tr w:rsidR="00C73DD4" w:rsidRPr="006E1A3F" w14:paraId="71C1705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947CF01" w14:textId="04940C53" w:rsidR="00C73DD4" w:rsidRDefault="00C73DD4" w:rsidP="00931637">
            <w:pPr>
              <w:pStyle w:val="TableCopy"/>
            </w:pPr>
            <w:r>
              <w:t>Blog Categories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2DD0E2F" w14:textId="2077AC92" w:rsidR="00C73DD4" w:rsidRDefault="00C73DD4" w:rsidP="00931637">
            <w:pPr>
              <w:pStyle w:val="TableCopy"/>
            </w:pPr>
            <w:r>
              <w:t>Taxonomy 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5762374" w14:textId="6C0FD2CD" w:rsidR="00C73DD4" w:rsidRDefault="00C73DD4" w:rsidP="00931637">
            <w:pPr>
              <w:pStyle w:val="TableCopy"/>
              <w:rPr>
                <w:b/>
                <w:bCs/>
              </w:rPr>
            </w:pPr>
            <w:proofErr w:type="spellStart"/>
            <w:r>
              <w:rPr>
                <w:b/>
                <w:bCs/>
              </w:rPr>
              <w:t>IncludePages</w:t>
            </w:r>
            <w:proofErr w:type="spellEnd"/>
            <w:r>
              <w:rPr>
                <w:b/>
                <w:bCs/>
              </w:rPr>
              <w:t xml:space="preserve">: </w:t>
            </w:r>
            <w:r w:rsidRPr="00C73DD4">
              <w:rPr>
                <w:bCs/>
              </w:rPr>
              <w:t>false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03ACEB7"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B191773"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CA56FDD" w14:textId="77777777" w:rsidR="00C73DD4" w:rsidRPr="006E1A3F" w:rsidRDefault="00C73DD4" w:rsidP="00931637">
            <w:pPr>
              <w:pStyle w:val="TableCopy"/>
              <w:jc w:val="center"/>
              <w:rPr>
                <w:b/>
              </w:rPr>
            </w:pPr>
          </w:p>
        </w:tc>
      </w:tr>
      <w:tr w:rsidR="009E199D" w:rsidRPr="006E1A3F" w14:paraId="7A907C29"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E61DBC3" w14:textId="7D576697" w:rsidR="009E199D" w:rsidRDefault="009E199D" w:rsidP="00931637">
            <w:pPr>
              <w:pStyle w:val="TableCopy"/>
            </w:pPr>
            <w:r>
              <w:t>Authors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B38A4D3" w14:textId="480176FA" w:rsidR="009E199D" w:rsidRDefault="00074A4E" w:rsidP="00931637">
            <w:pPr>
              <w:pStyle w:val="TableCopy"/>
            </w:pPr>
            <w:r>
              <w:t>List of Links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7181C73" w14:textId="77777777" w:rsidR="009E199D" w:rsidRDefault="009E199D"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30853E7" w14:textId="3562B640" w:rsidR="009E199D" w:rsidRDefault="00074A4E" w:rsidP="00931637">
            <w:pPr>
              <w:pStyle w:val="TableCopy"/>
            </w:pPr>
            <w:r>
              <w:t>Link to all author pages or components for reference in navigations.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877C83" w14:textId="77777777" w:rsidR="009E199D" w:rsidRPr="006E1A3F" w:rsidRDefault="009E199D"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5C0A540" w14:textId="77777777" w:rsidR="009E199D" w:rsidRPr="006E1A3F" w:rsidRDefault="009E199D" w:rsidP="00931637">
            <w:pPr>
              <w:pStyle w:val="TableCopy"/>
              <w:jc w:val="center"/>
              <w:rPr>
                <w:b/>
              </w:rPr>
            </w:pPr>
          </w:p>
        </w:tc>
      </w:tr>
      <w:tr w:rsidR="00032B7B" w:rsidRPr="006E1A3F" w14:paraId="0960076F"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42E9F49" w14:textId="68AD4B99" w:rsidR="00032B7B" w:rsidRDefault="00032B7B" w:rsidP="00931637">
            <w:pPr>
              <w:pStyle w:val="TableCopy"/>
            </w:pPr>
            <w:r>
              <w:t>No Results Message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BA18844" w14:textId="5A1087BA" w:rsidR="00032B7B" w:rsidRDefault="00032B7B" w:rsidP="00931637">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EF55CE3" w14:textId="5817EEE6" w:rsidR="00032B7B" w:rsidRPr="00032B7B" w:rsidRDefault="00032B7B" w:rsidP="00931637">
            <w:pPr>
              <w:pStyle w:val="TableCopy"/>
              <w:rPr>
                <w:bCs/>
              </w:rPr>
            </w:pPr>
            <w:r>
              <w:rPr>
                <w:b/>
                <w:bCs/>
              </w:rPr>
              <w:t xml:space="preserve">Default: </w:t>
            </w:r>
            <w:r>
              <w:rPr>
                <w:bCs/>
              </w:rPr>
              <w:t>No results to display.</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5F9558B" w14:textId="45003C80" w:rsidR="00032B7B" w:rsidRDefault="0051523A" w:rsidP="00931637">
            <w:pPr>
              <w:pStyle w:val="TableCopy"/>
            </w:pPr>
            <w:r>
              <w:t>Will display on search results page when there are no results to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95390AF" w14:textId="77777777" w:rsidR="00032B7B" w:rsidRPr="006E1A3F" w:rsidRDefault="00032B7B"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5E26595" w14:textId="77777777" w:rsidR="00032B7B" w:rsidRPr="006E1A3F" w:rsidRDefault="00032B7B" w:rsidP="00931637">
            <w:pPr>
              <w:pStyle w:val="TableCopy"/>
              <w:jc w:val="center"/>
              <w:rPr>
                <w:b/>
              </w:rPr>
            </w:pPr>
          </w:p>
        </w:tc>
      </w:tr>
      <w:tr w:rsidR="0051523A" w:rsidRPr="006E1A3F" w14:paraId="09311D21"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7C640CA" w14:textId="0AD5DCEA" w:rsidR="0051523A" w:rsidRDefault="0051523A" w:rsidP="00931637">
            <w:pPr>
              <w:pStyle w:val="TableCopy"/>
            </w:pPr>
            <w:r>
              <w:t>Search Results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BB0388F" w14:textId="02D9810D" w:rsidR="0051523A" w:rsidRDefault="0051523A" w:rsidP="00931637">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276A21D" w14:textId="77777777" w:rsidR="0051523A" w:rsidRDefault="0051523A"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C35F60B" w14:textId="32FCCA9A" w:rsidR="0051523A" w:rsidRDefault="0051523A" w:rsidP="00931637">
            <w:pPr>
              <w:pStyle w:val="TableCopy"/>
            </w:pPr>
            <w:r>
              <w:t>Link to the search results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D2CF715" w14:textId="77777777" w:rsidR="0051523A" w:rsidRPr="006E1A3F" w:rsidRDefault="0051523A"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10FE0D4" w14:textId="77777777" w:rsidR="0051523A" w:rsidRPr="006E1A3F" w:rsidRDefault="0051523A" w:rsidP="00931637">
            <w:pPr>
              <w:pStyle w:val="TableCopy"/>
              <w:jc w:val="center"/>
              <w:rPr>
                <w:b/>
              </w:rPr>
            </w:pPr>
          </w:p>
        </w:tc>
      </w:tr>
      <w:tr w:rsidR="00C73DD4" w:rsidRPr="006E1A3F" w14:paraId="5A2FC990" w14:textId="77777777" w:rsidTr="0052669F">
        <w:tc>
          <w:tcPr>
            <w:tcW w:w="621"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FBD7A7E" w14:textId="703B5D30" w:rsidR="00C73DD4" w:rsidRDefault="00C73DD4" w:rsidP="00931637">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311170D" w14:textId="02721A26" w:rsidR="00C73DD4" w:rsidRDefault="00C73DD4" w:rsidP="00931637">
            <w:pPr>
              <w:pStyle w:val="TableCopy"/>
            </w:pPr>
            <w:r>
              <w:t>Group End</w:t>
            </w:r>
          </w:p>
        </w:tc>
        <w:tc>
          <w:tcPr>
            <w:tcW w:w="137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1AE416A" w14:textId="77777777" w:rsidR="00C73DD4" w:rsidRDefault="00C73DD4"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510445E"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C1BA137"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B04975E" w14:textId="77777777" w:rsidR="00C73DD4" w:rsidRPr="006E1A3F" w:rsidRDefault="00C73DD4" w:rsidP="00931637">
            <w:pPr>
              <w:pStyle w:val="TableCopy"/>
              <w:jc w:val="center"/>
              <w:rPr>
                <w:b/>
              </w:rPr>
            </w:pPr>
          </w:p>
        </w:tc>
      </w:tr>
    </w:tbl>
    <w:p w14:paraId="59610E0B" w14:textId="39C82381" w:rsidR="00B35F19" w:rsidRDefault="00B35F19" w:rsidP="00B35F19">
      <w:pPr>
        <w:pStyle w:val="Heading3"/>
      </w:pPr>
      <w:bookmarkStart w:id="89" w:name="_Toc1977210"/>
      <w:r>
        <w:t>Left Navigation Divider</w:t>
      </w:r>
    </w:p>
    <w:p w14:paraId="7B649E4C" w14:textId="0A0BD075" w:rsidR="00B35F19" w:rsidRPr="00F96896" w:rsidRDefault="00B35F19" w:rsidP="00B35F19">
      <w:pPr>
        <w:pStyle w:val="Heading4"/>
      </w:pPr>
      <w:r>
        <w:t>Design – Left Navigation Divider</w:t>
      </w:r>
    </w:p>
    <w:p w14:paraId="5E19D5CC" w14:textId="77777777" w:rsidR="00B35F19" w:rsidRDefault="00B35F19" w:rsidP="00B35F19">
      <w:pPr>
        <w:pStyle w:val="Heading4"/>
      </w:pPr>
      <w:r>
        <w:t>Notes &amp; Requirements</w:t>
      </w:r>
    </w:p>
    <w:p w14:paraId="202BED9F" w14:textId="77777777" w:rsidR="00B35F19" w:rsidRDefault="00B35F19" w:rsidP="00B35F19">
      <w:pPr>
        <w:pStyle w:val="CopyItem"/>
        <w:numPr>
          <w:ilvl w:val="0"/>
          <w:numId w:val="41"/>
        </w:numPr>
        <w:tabs>
          <w:tab w:val="clear" w:pos="720"/>
        </w:tabs>
      </w:pPr>
      <w:r>
        <w:t>&lt;Notes specific to this item go here&gt;</w:t>
      </w:r>
    </w:p>
    <w:p w14:paraId="50479F90" w14:textId="77777777" w:rsidR="00B35F19" w:rsidRPr="00877A89" w:rsidRDefault="00B35F19" w:rsidP="00B35F19"/>
    <w:p w14:paraId="66C136FE" w14:textId="77777777" w:rsidR="00B35F19" w:rsidRDefault="00B35F19" w:rsidP="00B35F19">
      <w:pPr>
        <w:pStyle w:val="Heading4"/>
      </w:pPr>
      <w:r>
        <w:t>Used In:</w:t>
      </w:r>
    </w:p>
    <w:p w14:paraId="1D67ACC1" w14:textId="6F186018" w:rsidR="00B35F19" w:rsidRPr="00963164" w:rsidRDefault="00B35F19" w:rsidP="00B35F19">
      <w:r>
        <w:t>Site Tree</w:t>
      </w:r>
    </w:p>
    <w:p w14:paraId="2D5B32F8" w14:textId="7CB6EAF3" w:rsidR="00B35F19" w:rsidRPr="00BC2677" w:rsidRDefault="00B35F19" w:rsidP="00B35F19">
      <w:pPr>
        <w:pStyle w:val="Heading4"/>
      </w:pPr>
      <w:r w:rsidRPr="001C786F">
        <w:t>Schem</w:t>
      </w:r>
      <w:r>
        <w:t>a – Left Navigation Divider</w:t>
      </w:r>
    </w:p>
    <w:p w14:paraId="1EBF192E" w14:textId="77777777" w:rsidR="00B35F19" w:rsidRDefault="00B35F19" w:rsidP="00B35F19">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B35F19" w:rsidRPr="006E1A3F" w14:paraId="6555974F" w14:textId="77777777" w:rsidTr="0051523A">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435BF52" w14:textId="77777777" w:rsidR="00B35F19" w:rsidRPr="003453B5" w:rsidRDefault="00B35F19" w:rsidP="0051523A">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F97CD0" w14:textId="77777777" w:rsidR="00B35F19" w:rsidRPr="003453B5" w:rsidRDefault="00B35F19" w:rsidP="0051523A">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36111A" w14:textId="77777777" w:rsidR="00B35F19" w:rsidRPr="003453B5" w:rsidRDefault="00B35F19" w:rsidP="0051523A">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3AEE9C" w14:textId="77777777" w:rsidR="00B35F19" w:rsidRPr="003453B5" w:rsidRDefault="00B35F19" w:rsidP="0051523A">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E09A2F" w14:textId="77777777" w:rsidR="00B35F19" w:rsidRPr="006E1A3F" w:rsidRDefault="00B35F19" w:rsidP="0051523A">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587C9CD" w14:textId="77777777" w:rsidR="00B35F19" w:rsidRPr="006E1A3F" w:rsidRDefault="00B35F19" w:rsidP="0051523A">
            <w:pPr>
              <w:pStyle w:val="TableHd"/>
              <w:jc w:val="center"/>
            </w:pPr>
            <w:r>
              <w:t>R/</w:t>
            </w:r>
            <w:r w:rsidRPr="006E1A3F">
              <w:t>H/RO</w:t>
            </w:r>
          </w:p>
        </w:tc>
      </w:tr>
      <w:tr w:rsidR="00B35F19" w:rsidRPr="006E1A3F" w14:paraId="0BA746F9" w14:textId="77777777" w:rsidTr="0051523A">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9AA9BD" w14:textId="23C327D2" w:rsidR="00B35F19" w:rsidRPr="003453B5" w:rsidRDefault="00B35F19" w:rsidP="0051523A">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E6AB1" w14:textId="497D2DDF" w:rsidR="00B35F19" w:rsidRPr="003453B5" w:rsidRDefault="00B35F19" w:rsidP="0051523A">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FB02A" w14:textId="77777777" w:rsidR="00B35F19" w:rsidRPr="003453B5" w:rsidRDefault="00B35F19" w:rsidP="0051523A">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160702" w14:textId="36321CAE" w:rsidR="00B35F19" w:rsidRPr="003453B5" w:rsidRDefault="00B35F19" w:rsidP="0051523A">
            <w:pPr>
              <w:pStyle w:val="TableCopy"/>
            </w:pPr>
            <w:r>
              <w:t>Leave blank to just have a divider.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7CA12" w14:textId="77777777" w:rsidR="00B35F19" w:rsidRPr="006E1A3F" w:rsidRDefault="00B35F19"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AFCF0E" w14:textId="77777777" w:rsidR="00B35F19" w:rsidRPr="006E1A3F" w:rsidRDefault="00B35F19" w:rsidP="0051523A">
            <w:pPr>
              <w:pStyle w:val="TableCopy"/>
              <w:jc w:val="center"/>
              <w:rPr>
                <w:b/>
              </w:rPr>
            </w:pPr>
          </w:p>
        </w:tc>
      </w:tr>
      <w:tr w:rsidR="00B35F19" w:rsidRPr="006E1A3F" w14:paraId="37581FFB" w14:textId="77777777" w:rsidTr="0051523A">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A6D8E36" w14:textId="2316AD1A" w:rsidR="00B35F19" w:rsidRDefault="00B35F19" w:rsidP="0051523A">
            <w:pPr>
              <w:pStyle w:val="TableCopy"/>
            </w:pPr>
            <w:r>
              <w:t>Show Divider</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7F57C83" w14:textId="619FBBFB" w:rsidR="00B35F19" w:rsidRDefault="00B35F19" w:rsidP="0051523A">
            <w:pPr>
              <w:pStyle w:val="TableCopy"/>
            </w:pPr>
            <w:r>
              <w:t>Checkbox</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FB6B80F" w14:textId="4B10DD69" w:rsidR="00B35F19" w:rsidRDefault="00B35F19" w:rsidP="0051523A">
            <w:pPr>
              <w:pStyle w:val="TableCopy"/>
            </w:pPr>
            <w:r w:rsidRPr="00B35F19">
              <w:rPr>
                <w:b/>
              </w:rPr>
              <w:t>Default</w:t>
            </w:r>
            <w:r>
              <w:t>: true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FBFE4B3" w14:textId="19F42D17" w:rsidR="00B35F19" w:rsidRPr="003453B5" w:rsidRDefault="00B35F19" w:rsidP="0051523A">
            <w:pPr>
              <w:pStyle w:val="TableCopy"/>
            </w:pPr>
            <w:r>
              <w:t>Uncheck to have a heading without a divider under it.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B58B48" w14:textId="77777777" w:rsidR="00B35F19" w:rsidRPr="006E1A3F" w:rsidRDefault="00B35F19"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2AD2458" w14:textId="77777777" w:rsidR="00B35F19" w:rsidRPr="006E1A3F" w:rsidRDefault="00B35F19" w:rsidP="0051523A">
            <w:pPr>
              <w:pStyle w:val="TableCopy"/>
              <w:jc w:val="center"/>
              <w:rPr>
                <w:b/>
              </w:rPr>
            </w:pPr>
          </w:p>
        </w:tc>
      </w:tr>
    </w:tbl>
    <w:p w14:paraId="3625AEF9" w14:textId="4812C91A" w:rsidR="00AA1973" w:rsidRDefault="009B301E" w:rsidP="009B301E">
      <w:pPr>
        <w:pStyle w:val="Heading1"/>
      </w:pPr>
      <w:r>
        <w:t>Presentation Content Units</w:t>
      </w:r>
      <w:bookmarkEnd w:id="89"/>
    </w:p>
    <w:p w14:paraId="5EB659C7" w14:textId="77777777" w:rsidR="00A25E74" w:rsidRDefault="00A25E74" w:rsidP="00A25E74">
      <w:pPr>
        <w:pStyle w:val="Heading4"/>
      </w:pPr>
      <w:r>
        <w:t>Notes &amp; Requirements</w:t>
      </w:r>
    </w:p>
    <w:p w14:paraId="149F0089" w14:textId="77777777" w:rsidR="00A25E74" w:rsidRPr="00DC78BE" w:rsidRDefault="00A25E74" w:rsidP="005629C3">
      <w:pPr>
        <w:pStyle w:val="ListParagraph"/>
        <w:numPr>
          <w:ilvl w:val="0"/>
          <w:numId w:val="22"/>
        </w:numPr>
      </w:pPr>
      <w:r>
        <w:t>Presentation Content Units will be built to full width to fit in columns they are placed in.</w:t>
      </w:r>
    </w:p>
    <w:p w14:paraId="32E4480F" w14:textId="77777777" w:rsidR="00A25E74" w:rsidRDefault="00A25E74" w:rsidP="005629C3">
      <w:pPr>
        <w:pStyle w:val="CopyItem"/>
        <w:numPr>
          <w:ilvl w:val="0"/>
          <w:numId w:val="22"/>
        </w:numPr>
        <w:tabs>
          <w:tab w:val="clear" w:pos="720"/>
        </w:tabs>
      </w:pPr>
      <w:r>
        <w:t>Fields</w:t>
      </w:r>
      <w:r w:rsidRPr="00A25E74">
        <w:t xml:space="preserve"> </w:t>
      </w:r>
      <w:r>
        <w:t>should be tested for blank and display the name of the field in square brackets while in preview to allow for easier editing in Design mode. Example: [Heading 2]</w:t>
      </w:r>
    </w:p>
    <w:p w14:paraId="7AAD3B71" w14:textId="77777777" w:rsidR="00655574" w:rsidRDefault="00DC0374" w:rsidP="00DC0374">
      <w:pPr>
        <w:pStyle w:val="Heading2"/>
      </w:pPr>
      <w:bookmarkStart w:id="90" w:name="_Field_Content_Units"/>
      <w:bookmarkStart w:id="91" w:name="_Toc1977211"/>
      <w:bookmarkEnd w:id="90"/>
      <w:r>
        <w:lastRenderedPageBreak/>
        <w:t>Field Content Units</w:t>
      </w:r>
      <w:bookmarkEnd w:id="91"/>
    </w:p>
    <w:p w14:paraId="62CE4FA4" w14:textId="77777777" w:rsidR="00780266" w:rsidRPr="00BC2677" w:rsidRDefault="00780266" w:rsidP="00780266">
      <w:pPr>
        <w:pStyle w:val="Heading4"/>
      </w:pPr>
      <w:r w:rsidRPr="001C786F">
        <w:t>Schem</w:t>
      </w:r>
      <w:r>
        <w:t>a – Heading 2</w:t>
      </w:r>
    </w:p>
    <w:p w14:paraId="1FD22E82" w14:textId="77777777" w:rsidR="00780266" w:rsidRPr="00780266" w:rsidRDefault="00780266" w:rsidP="0078026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00833FBD"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4EE23A"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49C355"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D75BCF"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EE9FC6D" w14:textId="77777777" w:rsidR="00546916" w:rsidRPr="003453B5" w:rsidRDefault="00546916"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185AE7A" w14:textId="77777777" w:rsidR="00546916" w:rsidRPr="006E1A3F" w:rsidRDefault="00546916" w:rsidP="00DE0A6E">
            <w:pPr>
              <w:pStyle w:val="TableHd"/>
              <w:jc w:val="center"/>
            </w:pPr>
            <w:r>
              <w:t>R/</w:t>
            </w:r>
            <w:r w:rsidRPr="006E1A3F">
              <w:t>H/RO</w:t>
            </w:r>
          </w:p>
        </w:tc>
      </w:tr>
      <w:tr w:rsidR="00546916" w:rsidRPr="006E1A3F" w14:paraId="73BB5EE3"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30D8BA" w14:textId="77777777" w:rsidR="00546916" w:rsidRPr="00DE1027" w:rsidRDefault="00546916" w:rsidP="00DE0A6E">
            <w:pPr>
              <w:pStyle w:val="TableCopy"/>
            </w:pPr>
            <w:r>
              <w:t>Heading 2</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F73D35"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F3FF7B"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9CFABD" w14:textId="77777777" w:rsidR="00546916" w:rsidRDefault="00546916" w:rsidP="00DE0A6E">
            <w:pPr>
              <w:pStyle w:val="TableCopy"/>
            </w:pPr>
            <w:r>
              <w:t>Displays text in an h2 tag.</w:t>
            </w: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BCB1A" w14:textId="77777777" w:rsidR="00546916" w:rsidRPr="006E1A3F" w:rsidRDefault="00546916" w:rsidP="00DE0A6E">
            <w:pPr>
              <w:pStyle w:val="TableCopy"/>
              <w:jc w:val="center"/>
              <w:rPr>
                <w:b/>
              </w:rPr>
            </w:pPr>
          </w:p>
        </w:tc>
      </w:tr>
    </w:tbl>
    <w:p w14:paraId="763429E1" w14:textId="77777777" w:rsidR="00546916" w:rsidRPr="00BC2677" w:rsidRDefault="00546916" w:rsidP="00546916">
      <w:pPr>
        <w:pStyle w:val="Heading4"/>
      </w:pPr>
      <w:r w:rsidRPr="001C786F">
        <w:t>Schem</w:t>
      </w:r>
      <w:r>
        <w:t>a – Heading 3</w:t>
      </w:r>
    </w:p>
    <w:p w14:paraId="4A378543"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0AC33DE2"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00442A"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43DD84"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E95FE20"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42DE0E"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4D7D0D" w14:textId="77777777" w:rsidR="00546916" w:rsidRPr="006E1A3F" w:rsidRDefault="00546916" w:rsidP="00DE0A6E">
            <w:pPr>
              <w:pStyle w:val="TableHd"/>
              <w:jc w:val="center"/>
            </w:pPr>
            <w:r>
              <w:t>R/</w:t>
            </w:r>
            <w:r w:rsidRPr="006E1A3F">
              <w:t>H/RO</w:t>
            </w:r>
          </w:p>
        </w:tc>
      </w:tr>
      <w:tr w:rsidR="00546916" w:rsidRPr="006E1A3F" w14:paraId="4BE32490"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29B8C7" w14:textId="77777777" w:rsidR="00546916" w:rsidRPr="00DE1027" w:rsidRDefault="00546916" w:rsidP="00DE0A6E">
            <w:pPr>
              <w:pStyle w:val="TableCopy"/>
            </w:pPr>
            <w:r>
              <w:t>Heading 3</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A2948A"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2961DA"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9BBB71" w14:textId="77777777" w:rsidR="00546916" w:rsidRDefault="00546916" w:rsidP="00DE0A6E">
            <w:pPr>
              <w:pStyle w:val="TableCopy"/>
            </w:pPr>
            <w:r>
              <w:t>Displays text in an h3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72B052" w14:textId="77777777" w:rsidR="00546916" w:rsidRPr="006E1A3F" w:rsidRDefault="00546916" w:rsidP="00DE0A6E">
            <w:pPr>
              <w:pStyle w:val="TableCopy"/>
              <w:jc w:val="center"/>
              <w:rPr>
                <w:b/>
              </w:rPr>
            </w:pPr>
          </w:p>
        </w:tc>
      </w:tr>
    </w:tbl>
    <w:p w14:paraId="63FE7C01" w14:textId="77777777" w:rsidR="00546916" w:rsidRPr="00BC2677" w:rsidRDefault="00546916" w:rsidP="00546916">
      <w:pPr>
        <w:pStyle w:val="Heading4"/>
      </w:pPr>
      <w:r w:rsidRPr="001C786F">
        <w:t>Schem</w:t>
      </w:r>
      <w:r>
        <w:t>a – Heading 4</w:t>
      </w:r>
    </w:p>
    <w:p w14:paraId="34E82E72"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5F757FE9"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4A9D76"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878DBD"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554549"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44FA8C9"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F0AE163" w14:textId="77777777" w:rsidR="00546916" w:rsidRPr="006E1A3F" w:rsidRDefault="00546916" w:rsidP="00DE0A6E">
            <w:pPr>
              <w:pStyle w:val="TableHd"/>
              <w:jc w:val="center"/>
            </w:pPr>
            <w:r>
              <w:t>R/</w:t>
            </w:r>
            <w:r w:rsidRPr="006E1A3F">
              <w:t>H/RO</w:t>
            </w:r>
          </w:p>
        </w:tc>
      </w:tr>
      <w:tr w:rsidR="00546916" w:rsidRPr="006E1A3F" w14:paraId="402FF590"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B8EBAE" w14:textId="77777777" w:rsidR="00546916" w:rsidRPr="00DE1027" w:rsidRDefault="00546916" w:rsidP="00DE0A6E">
            <w:pPr>
              <w:pStyle w:val="TableCopy"/>
            </w:pPr>
            <w:r>
              <w:t>Heading 4</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364A7B"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4031C"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882C61" w14:textId="77777777" w:rsidR="00546916" w:rsidRDefault="00546916" w:rsidP="00DE0A6E">
            <w:pPr>
              <w:pStyle w:val="TableCopy"/>
            </w:pPr>
            <w:r>
              <w:t>Displays text in an h4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B4B98" w14:textId="77777777" w:rsidR="00546916" w:rsidRPr="006E1A3F" w:rsidRDefault="00546916" w:rsidP="00DE0A6E">
            <w:pPr>
              <w:pStyle w:val="TableCopy"/>
              <w:jc w:val="center"/>
              <w:rPr>
                <w:b/>
              </w:rPr>
            </w:pPr>
          </w:p>
        </w:tc>
      </w:tr>
    </w:tbl>
    <w:p w14:paraId="0AEC6C02" w14:textId="77777777" w:rsidR="00546916" w:rsidRPr="00BC2677" w:rsidRDefault="00546916" w:rsidP="00546916">
      <w:pPr>
        <w:pStyle w:val="Heading4"/>
      </w:pPr>
      <w:r w:rsidRPr="001C786F">
        <w:t>Schem</w:t>
      </w:r>
      <w:r>
        <w:t>a – Heading 5</w:t>
      </w:r>
    </w:p>
    <w:p w14:paraId="2AF84246"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378FF5D6"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1133E17"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A41B6D9"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10690A"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E9A860A"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150C90" w14:textId="77777777" w:rsidR="00546916" w:rsidRPr="006E1A3F" w:rsidRDefault="00546916" w:rsidP="00DE0A6E">
            <w:pPr>
              <w:pStyle w:val="TableHd"/>
              <w:jc w:val="center"/>
            </w:pPr>
            <w:r>
              <w:t>R/</w:t>
            </w:r>
            <w:r w:rsidRPr="006E1A3F">
              <w:t>H/RO</w:t>
            </w:r>
          </w:p>
        </w:tc>
      </w:tr>
      <w:tr w:rsidR="00546916" w:rsidRPr="006E1A3F" w14:paraId="646E95FD"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6E098" w14:textId="77777777" w:rsidR="00546916" w:rsidRPr="00DE1027" w:rsidRDefault="00546916" w:rsidP="00DE0A6E">
            <w:pPr>
              <w:pStyle w:val="TableCopy"/>
            </w:pPr>
            <w:r>
              <w:t>Heading 5</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2F67E"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67205C"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512211" w14:textId="77777777" w:rsidR="00546916" w:rsidRDefault="00546916" w:rsidP="00DE0A6E">
            <w:pPr>
              <w:pStyle w:val="TableCopy"/>
            </w:pPr>
            <w:r>
              <w:t>Displays text in an h5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94CC4E" w14:textId="77777777" w:rsidR="00546916" w:rsidRPr="006E1A3F" w:rsidRDefault="00546916" w:rsidP="00DE0A6E">
            <w:pPr>
              <w:pStyle w:val="TableCopy"/>
              <w:jc w:val="center"/>
              <w:rPr>
                <w:b/>
              </w:rPr>
            </w:pPr>
          </w:p>
        </w:tc>
      </w:tr>
    </w:tbl>
    <w:p w14:paraId="017CF9F5" w14:textId="77777777" w:rsidR="00546916" w:rsidRPr="00BC2677" w:rsidRDefault="00546916" w:rsidP="00546916">
      <w:pPr>
        <w:pStyle w:val="Heading4"/>
      </w:pPr>
      <w:r w:rsidRPr="001C786F">
        <w:t>Schem</w:t>
      </w:r>
      <w:r>
        <w:t>a – Heading 6</w:t>
      </w:r>
    </w:p>
    <w:p w14:paraId="328DE6D3"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178CED79"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DCF6B0"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F0683D"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4DBA105"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BD2F7E" w14:textId="77777777" w:rsidR="00546916" w:rsidRPr="003453B5" w:rsidRDefault="00546916"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D3E1DE" w14:textId="77777777" w:rsidR="00546916" w:rsidRPr="006E1A3F" w:rsidRDefault="00546916" w:rsidP="00DE0A6E">
            <w:pPr>
              <w:pStyle w:val="TableHd"/>
              <w:jc w:val="center"/>
            </w:pPr>
            <w:r>
              <w:t>R/</w:t>
            </w:r>
            <w:r w:rsidRPr="006E1A3F">
              <w:t>H/RO</w:t>
            </w:r>
          </w:p>
        </w:tc>
      </w:tr>
      <w:tr w:rsidR="00546916" w:rsidRPr="006E1A3F" w14:paraId="3AB56F6E"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7EFD1F" w14:textId="77777777" w:rsidR="00546916" w:rsidRPr="00DE1027" w:rsidRDefault="00546916" w:rsidP="00DE0A6E">
            <w:pPr>
              <w:pStyle w:val="TableCopy"/>
            </w:pPr>
            <w:r>
              <w:t>Heading 6</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C150A5"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FC799"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D90383" w14:textId="77777777" w:rsidR="00546916" w:rsidRDefault="00546916" w:rsidP="00DE0A6E">
            <w:pPr>
              <w:pStyle w:val="TableCopy"/>
            </w:pPr>
            <w:r>
              <w:t>Displays text in an h6 tag.</w:t>
            </w: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6884A4" w14:textId="77777777" w:rsidR="00546916" w:rsidRPr="006E1A3F" w:rsidRDefault="00546916" w:rsidP="00DE0A6E">
            <w:pPr>
              <w:pStyle w:val="TableCopy"/>
              <w:jc w:val="center"/>
              <w:rPr>
                <w:b/>
              </w:rPr>
            </w:pPr>
          </w:p>
        </w:tc>
      </w:tr>
    </w:tbl>
    <w:p w14:paraId="5D809F82" w14:textId="77777777" w:rsidR="00DC0374" w:rsidRDefault="00DC0374" w:rsidP="00DC0374"/>
    <w:p w14:paraId="2A74222F" w14:textId="77777777" w:rsidR="0022226E" w:rsidRDefault="0022226E" w:rsidP="0022226E">
      <w:pPr>
        <w:pStyle w:val="Heading4"/>
      </w:pPr>
      <w:r w:rsidRPr="001C786F">
        <w:t>Schem</w:t>
      </w:r>
      <w:r>
        <w:t>a – Copy Block</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22226E" w:rsidRPr="006E1A3F" w14:paraId="197D86C3"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4502464" w14:textId="77777777" w:rsidR="0022226E" w:rsidRPr="003453B5" w:rsidRDefault="0022226E"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190D676" w14:textId="77777777" w:rsidR="0022226E" w:rsidRPr="003453B5" w:rsidRDefault="0022226E"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80474E" w14:textId="77777777" w:rsidR="0022226E" w:rsidRPr="003453B5" w:rsidRDefault="0022226E"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3C5E65" w14:textId="77777777" w:rsidR="0022226E" w:rsidRPr="003453B5" w:rsidRDefault="0022226E"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FE011D" w14:textId="77777777" w:rsidR="0022226E" w:rsidRPr="006E1A3F" w:rsidRDefault="0022226E" w:rsidP="00DE0A6E">
            <w:pPr>
              <w:pStyle w:val="TableHd"/>
              <w:jc w:val="center"/>
            </w:pPr>
            <w:r>
              <w:t>R/</w:t>
            </w:r>
            <w:r w:rsidRPr="006E1A3F">
              <w:t>H/RO</w:t>
            </w:r>
          </w:p>
        </w:tc>
      </w:tr>
      <w:tr w:rsidR="0022226E" w:rsidRPr="006E1A3F" w14:paraId="66BA5743"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A7966A" w14:textId="77777777" w:rsidR="0022226E" w:rsidRPr="00DE1027" w:rsidRDefault="0022226E" w:rsidP="00DE0A6E">
            <w:pPr>
              <w:pStyle w:val="TableCopy"/>
            </w:pPr>
            <w:r>
              <w:t>Copy Block</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426DD2" w14:textId="77777777" w:rsidR="0022226E" w:rsidRPr="00DE1027" w:rsidRDefault="0022226E" w:rsidP="00DE0A6E">
            <w:pPr>
              <w:pStyle w:val="TableCopy"/>
            </w:pPr>
            <w:r>
              <w:t>XHTML Editor</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7C014F" w14:textId="77777777" w:rsidR="0022226E" w:rsidRPr="00546916" w:rsidRDefault="0022226E"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4AFC62" w14:textId="77777777" w:rsidR="0022226E" w:rsidRDefault="0022226E"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0F66B" w14:textId="77777777" w:rsidR="0022226E" w:rsidRPr="006E1A3F" w:rsidRDefault="0022226E" w:rsidP="00DE0A6E">
            <w:pPr>
              <w:pStyle w:val="TableCopy"/>
              <w:jc w:val="center"/>
              <w:rPr>
                <w:b/>
              </w:rPr>
            </w:pPr>
          </w:p>
        </w:tc>
      </w:tr>
    </w:tbl>
    <w:p w14:paraId="15B290DD" w14:textId="77777777" w:rsidR="0022226E" w:rsidRDefault="0022226E" w:rsidP="0022226E"/>
    <w:p w14:paraId="7E6C3ADC" w14:textId="77777777" w:rsidR="0022226E" w:rsidRDefault="0022226E" w:rsidP="0022226E">
      <w:pPr>
        <w:pStyle w:val="Heading4"/>
      </w:pPr>
      <w:r w:rsidRPr="001C786F">
        <w:t>Schem</w:t>
      </w:r>
      <w:r>
        <w:t>a – Image</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22226E" w:rsidRPr="006E1A3F" w14:paraId="64E80F66" w14:textId="77777777" w:rsidTr="00DE0A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1AFC31" w14:textId="77777777" w:rsidR="0022226E" w:rsidRPr="003453B5" w:rsidRDefault="0022226E"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49976D" w14:textId="77777777" w:rsidR="0022226E" w:rsidRPr="003453B5" w:rsidRDefault="0022226E"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1431036" w14:textId="77777777" w:rsidR="0022226E" w:rsidRPr="003453B5" w:rsidRDefault="0022226E"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D19266" w14:textId="77777777" w:rsidR="0022226E" w:rsidRPr="003453B5" w:rsidRDefault="0022226E"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6EA4865" w14:textId="77777777" w:rsidR="0022226E" w:rsidRPr="006E1A3F" w:rsidRDefault="0022226E" w:rsidP="00DE0A6E">
            <w:pPr>
              <w:pStyle w:val="TableHd"/>
              <w:jc w:val="center"/>
            </w:pPr>
            <w:r>
              <w:t>R/</w:t>
            </w:r>
            <w:r w:rsidRPr="006E1A3F">
              <w:t>H/RO</w:t>
            </w:r>
          </w:p>
        </w:tc>
      </w:tr>
      <w:tr w:rsidR="0022226E" w:rsidRPr="006E1A3F" w14:paraId="69F96DF8" w14:textId="77777777" w:rsidTr="00DE0A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3AB8D" w14:textId="77777777" w:rsidR="0022226E" w:rsidRPr="00DE1027" w:rsidRDefault="0022226E" w:rsidP="00DE0A6E">
            <w:pPr>
              <w:pStyle w:val="TableCopy"/>
            </w:pPr>
            <w:r>
              <w:t>Image</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8FE7C" w14:textId="77777777" w:rsidR="0022226E" w:rsidRPr="00DE1027" w:rsidRDefault="0022226E" w:rsidP="00DE0A6E">
            <w:pPr>
              <w:pStyle w:val="TableCopy"/>
            </w:pPr>
            <w:r>
              <w:t>Image</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47D915" w14:textId="77777777" w:rsidR="0022226E" w:rsidRPr="00546916" w:rsidRDefault="0022226E"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5F9BAC" w14:textId="77777777" w:rsidR="0022226E" w:rsidRDefault="0022226E"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E3F34B" w14:textId="77777777" w:rsidR="0022226E" w:rsidRPr="006E1A3F" w:rsidRDefault="0022226E" w:rsidP="00DE0A6E">
            <w:pPr>
              <w:pStyle w:val="TableCopy"/>
              <w:jc w:val="center"/>
              <w:rPr>
                <w:b/>
              </w:rPr>
            </w:pPr>
          </w:p>
        </w:tc>
      </w:tr>
    </w:tbl>
    <w:p w14:paraId="20FCA840" w14:textId="77777777" w:rsidR="0022226E" w:rsidRDefault="0022226E" w:rsidP="0022226E"/>
    <w:p w14:paraId="17CF5AF8" w14:textId="77777777" w:rsidR="00A25E74" w:rsidRDefault="00A25E74" w:rsidP="00A25E74">
      <w:pPr>
        <w:pStyle w:val="Heading4"/>
      </w:pPr>
      <w:r w:rsidRPr="001C786F">
        <w:lastRenderedPageBreak/>
        <w:t>Schem</w:t>
      </w:r>
      <w:r>
        <w:t>a – Editorially Featured News</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A25E74" w:rsidRPr="006E1A3F" w14:paraId="07D5CD67" w14:textId="77777777" w:rsidTr="00A25E74">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E1AD05" w14:textId="77777777" w:rsidR="00A25E74" w:rsidRPr="003453B5" w:rsidRDefault="00A25E74"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B752E3" w14:textId="77777777" w:rsidR="00A25E74" w:rsidRPr="003453B5" w:rsidRDefault="00A25E74"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F39F8A" w14:textId="77777777" w:rsidR="00A25E74" w:rsidRPr="003453B5" w:rsidRDefault="00A25E74"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83C3923" w14:textId="77777777" w:rsidR="00A25E74" w:rsidRPr="003453B5" w:rsidRDefault="00A25E74"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68E2E9" w14:textId="77777777" w:rsidR="00A25E74" w:rsidRPr="006E1A3F" w:rsidRDefault="00A25E74" w:rsidP="00DE0A6E">
            <w:pPr>
              <w:pStyle w:val="TableHd"/>
              <w:jc w:val="center"/>
            </w:pPr>
            <w:r>
              <w:t>R/</w:t>
            </w:r>
            <w:r w:rsidRPr="006E1A3F">
              <w:t>H/RO</w:t>
            </w:r>
          </w:p>
        </w:tc>
      </w:tr>
      <w:tr w:rsidR="00A25E74" w:rsidRPr="006E1A3F" w14:paraId="7C6B5F23" w14:textId="77777777" w:rsidTr="00A25E74">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35AA35" w14:textId="77777777" w:rsidR="00A25E74" w:rsidRPr="00DE1027" w:rsidRDefault="00A25E74" w:rsidP="00DE0A6E">
            <w:pPr>
              <w:pStyle w:val="TableCopy"/>
            </w:pPr>
            <w:r>
              <w:t>Links</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CF792A" w14:textId="77777777" w:rsidR="00A25E74" w:rsidRPr="00DE1027" w:rsidRDefault="00A25E74" w:rsidP="00DE0A6E">
            <w:pPr>
              <w:pStyle w:val="TableCopy"/>
            </w:pPr>
            <w:r>
              <w:t>Link Set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805CA" w14:textId="77777777" w:rsidR="00A25E74" w:rsidRPr="00546916" w:rsidRDefault="00A25E74" w:rsidP="00DE0A6E">
            <w:pPr>
              <w:pStyle w:val="TableCopy"/>
              <w:rPr>
                <w:bCs/>
              </w:rPr>
            </w:pPr>
            <w:proofErr w:type="spellStart"/>
            <w:r>
              <w:rPr>
                <w:b/>
                <w:bCs/>
              </w:rPr>
              <w:t>Page</w:t>
            </w:r>
            <w:r w:rsidRPr="00A25E74">
              <w:rPr>
                <w:b/>
                <w:bCs/>
              </w:rPr>
              <w:t>Types</w:t>
            </w:r>
            <w:proofErr w:type="spellEnd"/>
            <w:r>
              <w:rPr>
                <w:bCs/>
              </w:rPr>
              <w:t xml:space="preserve">: </w:t>
            </w:r>
            <w:proofErr w:type="spellStart"/>
            <w:r>
              <w:rPr>
                <w:bCs/>
              </w:rPr>
              <w:t>NewsDetail</w:t>
            </w:r>
            <w:proofErr w:type="spellEnd"/>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B305CD" w14:textId="77777777" w:rsidR="00A25E74" w:rsidRDefault="00A25E74" w:rsidP="00DE0A6E">
            <w:pPr>
              <w:pStyle w:val="TableCopy"/>
            </w:pP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F26722" w14:textId="77777777" w:rsidR="00A25E74" w:rsidRPr="006E1A3F" w:rsidRDefault="00A25E74" w:rsidP="00DE0A6E">
            <w:pPr>
              <w:pStyle w:val="TableCopy"/>
              <w:jc w:val="center"/>
              <w:rPr>
                <w:b/>
              </w:rPr>
            </w:pPr>
          </w:p>
        </w:tc>
      </w:tr>
    </w:tbl>
    <w:p w14:paraId="3E2DAF1C" w14:textId="77777777" w:rsidR="00A25E74" w:rsidRDefault="00A25E74" w:rsidP="00A25E74">
      <w:pPr>
        <w:pStyle w:val="Heading4"/>
      </w:pPr>
      <w:r w:rsidRPr="001C786F">
        <w:t>Schem</w:t>
      </w:r>
      <w:r>
        <w:t>a – Categorically Featured News</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A25E74" w:rsidRPr="006E1A3F" w14:paraId="483121D5" w14:textId="77777777" w:rsidTr="00DE0A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A3A680" w14:textId="77777777" w:rsidR="00A25E74" w:rsidRPr="003453B5" w:rsidRDefault="00A25E74"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6377AD5" w14:textId="77777777" w:rsidR="00A25E74" w:rsidRPr="003453B5" w:rsidRDefault="00A25E74"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6FFA71" w14:textId="77777777" w:rsidR="00A25E74" w:rsidRPr="003453B5" w:rsidRDefault="00A25E74"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E7C2AE" w14:textId="77777777" w:rsidR="00A25E74" w:rsidRPr="003453B5" w:rsidRDefault="00A25E74"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2449D4" w14:textId="77777777" w:rsidR="00A25E74" w:rsidRPr="006E1A3F" w:rsidRDefault="00A25E74" w:rsidP="00DE0A6E">
            <w:pPr>
              <w:pStyle w:val="TableHd"/>
              <w:jc w:val="center"/>
            </w:pPr>
            <w:r>
              <w:t>R/</w:t>
            </w:r>
            <w:r w:rsidRPr="006E1A3F">
              <w:t>H/RO</w:t>
            </w:r>
          </w:p>
        </w:tc>
      </w:tr>
      <w:tr w:rsidR="00A25E74" w:rsidRPr="006E1A3F" w14:paraId="3589DC9D" w14:textId="77777777" w:rsidTr="00DE0A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EBBDB9" w14:textId="77777777" w:rsidR="00A25E74" w:rsidRPr="00DE1027" w:rsidRDefault="00A25E74" w:rsidP="00DE0A6E">
            <w:pPr>
              <w:pStyle w:val="TableCopy"/>
            </w:pPr>
            <w:r>
              <w:t>Category</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DA37C7" w14:textId="77777777" w:rsidR="00A25E74" w:rsidRPr="00DE1027" w:rsidRDefault="00A25E74" w:rsidP="00DE0A6E">
            <w:pPr>
              <w:pStyle w:val="TableCopy"/>
            </w:pPr>
            <w:r>
              <w:t>Taxonomy Navigation</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9A9168" w14:textId="77777777" w:rsidR="00A25E74" w:rsidRDefault="00A25E74" w:rsidP="00DE0A6E">
            <w:pPr>
              <w:pStyle w:val="TableCopy"/>
              <w:rPr>
                <w:bCs/>
              </w:rPr>
            </w:pPr>
            <w:proofErr w:type="spellStart"/>
            <w:r>
              <w:rPr>
                <w:b/>
                <w:bCs/>
              </w:rPr>
              <w:t>Page</w:t>
            </w:r>
            <w:r w:rsidRPr="00A25E74">
              <w:rPr>
                <w:b/>
                <w:bCs/>
              </w:rPr>
              <w:t>Types</w:t>
            </w:r>
            <w:proofErr w:type="spellEnd"/>
            <w:r>
              <w:rPr>
                <w:bCs/>
              </w:rPr>
              <w:t xml:space="preserve">: </w:t>
            </w:r>
            <w:proofErr w:type="spellStart"/>
            <w:r>
              <w:rPr>
                <w:bCs/>
              </w:rPr>
              <w:t>NewsDetail</w:t>
            </w:r>
            <w:proofErr w:type="spellEnd"/>
          </w:p>
          <w:p w14:paraId="13C8FA88" w14:textId="77777777" w:rsidR="00A25E74" w:rsidRDefault="00A25E74" w:rsidP="00DE0A6E">
            <w:pPr>
              <w:pStyle w:val="TableCopy"/>
              <w:rPr>
                <w:bCs/>
              </w:rPr>
            </w:pPr>
            <w:proofErr w:type="spellStart"/>
            <w:r w:rsidRPr="00A25E74">
              <w:rPr>
                <w:b/>
                <w:bCs/>
              </w:rPr>
              <w:t>IncludePages</w:t>
            </w:r>
            <w:proofErr w:type="spellEnd"/>
            <w:r>
              <w:rPr>
                <w:bCs/>
              </w:rPr>
              <w:t>: true</w:t>
            </w:r>
          </w:p>
          <w:p w14:paraId="203FEC47" w14:textId="77777777" w:rsidR="00A25E74" w:rsidRPr="00546916" w:rsidRDefault="00A25E74"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583476" w14:textId="77777777" w:rsidR="00A25E74" w:rsidRDefault="00A25E74"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E17673" w14:textId="77777777" w:rsidR="00A25E74" w:rsidRPr="006E1A3F" w:rsidRDefault="00A25E74" w:rsidP="00DE0A6E">
            <w:pPr>
              <w:pStyle w:val="TableCopy"/>
              <w:jc w:val="center"/>
              <w:rPr>
                <w:b/>
              </w:rPr>
            </w:pPr>
          </w:p>
        </w:tc>
      </w:tr>
    </w:tbl>
    <w:p w14:paraId="04E14DC7" w14:textId="77777777" w:rsidR="00A25E74" w:rsidRPr="0022226E" w:rsidRDefault="00A25E74" w:rsidP="0022226E"/>
    <w:sectPr w:rsidR="00A25E74" w:rsidRPr="0022226E" w:rsidSect="0096621D">
      <w:headerReference w:type="default" r:id="rId26"/>
      <w:footerReference w:type="default" r:id="rId27"/>
      <w:pgSz w:w="12240" w:h="15840"/>
      <w:pgMar w:top="216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Domingo" w:date="2014-11-25T10:23:00Z" w:initials="ssdd">
    <w:p w14:paraId="4B95A4D8" w14:textId="77777777" w:rsidR="0051523A" w:rsidRDefault="0051523A">
      <w:pPr>
        <w:pStyle w:val="CommentText"/>
      </w:pPr>
      <w:r>
        <w:rPr>
          <w:rStyle w:val="CommentReference"/>
        </w:rPr>
        <w:annotationRef/>
      </w:r>
      <w:r>
        <w:t>New.</w:t>
      </w:r>
    </w:p>
  </w:comment>
  <w:comment w:id="62" w:author="Hitchcock Conf-Room" w:date="2019-01-24T08:38:00Z" w:initials="HC">
    <w:p w14:paraId="64D23630" w14:textId="6A623304" w:rsidR="0051523A" w:rsidRPr="00502E26" w:rsidRDefault="0051523A">
      <w:pPr>
        <w:pStyle w:val="CommentText"/>
      </w:pPr>
      <w:r>
        <w:rPr>
          <w:rStyle w:val="CommentReference"/>
        </w:rPr>
        <w:annotationRef/>
      </w:r>
      <w:r w:rsidRPr="00502E26">
        <w:t>TODO: Complete schema. Currently only a placeholder.</w:t>
      </w:r>
    </w:p>
  </w:comment>
  <w:comment w:id="66" w:author="Domingo" w:date="2019-09-24T10:34:00Z" w:initials="D">
    <w:p w14:paraId="446C0C7D" w14:textId="77777777" w:rsidR="00812957" w:rsidRDefault="00812957">
      <w:pPr>
        <w:pStyle w:val="CommentText"/>
      </w:pPr>
      <w:r>
        <w:rPr>
          <w:rStyle w:val="CommentReference"/>
        </w:rPr>
        <w:annotationRef/>
      </w:r>
      <w:r>
        <w:t>Review with actual content.</w:t>
      </w:r>
    </w:p>
  </w:comment>
  <w:comment w:id="67" w:author="Domingo" w:date="2019-09-24T10:34:00Z" w:initials="D">
    <w:p w14:paraId="5E5D192A" w14:textId="7D313EAA" w:rsidR="002F65F2" w:rsidRDefault="002F65F2">
      <w:pPr>
        <w:pStyle w:val="CommentText"/>
      </w:pPr>
      <w:r>
        <w:rPr>
          <w:rStyle w:val="CommentReference"/>
        </w:rPr>
        <w:annotationRef/>
      </w:r>
      <w:r>
        <w:t>Review with actual content.</w:t>
      </w:r>
    </w:p>
  </w:comment>
  <w:comment w:id="71" w:author="Hitchcock Conf-Room" w:date="2019-01-23T09:20:00Z" w:initials="HC">
    <w:p w14:paraId="60845791" w14:textId="77777777" w:rsidR="0051523A" w:rsidRPr="00582734" w:rsidRDefault="0051523A">
      <w:pPr>
        <w:pStyle w:val="CommentText"/>
        <w:rPr>
          <w:lang w:val="es-ES"/>
        </w:rPr>
      </w:pPr>
      <w:r>
        <w:rPr>
          <w:rStyle w:val="CommentReference"/>
        </w:rPr>
        <w:annotationRef/>
      </w:r>
      <w:r w:rsidRPr="00582734">
        <w:rPr>
          <w:lang w:val="es-ES"/>
        </w:rPr>
        <w:t>TODO</w:t>
      </w:r>
    </w:p>
  </w:comment>
  <w:comment w:id="73" w:author="Hitchcock Conf-Room" w:date="2019-04-22T10:14:00Z" w:initials="HC">
    <w:p w14:paraId="383DE5A8" w14:textId="706D7EC7" w:rsidR="0051523A" w:rsidRDefault="0051523A">
      <w:pPr>
        <w:pStyle w:val="CommentText"/>
      </w:pPr>
      <w:r>
        <w:rPr>
          <w:rStyle w:val="CommentReference"/>
        </w:rPr>
        <w:annotationRef/>
      </w:r>
      <w:r>
        <w:t>TBD</w:t>
      </w:r>
    </w:p>
  </w:comment>
  <w:comment w:id="82" w:author="Domingo" w:date="2014-11-25T09:28:00Z" w:initials="ssdd">
    <w:p w14:paraId="7FD3F537" w14:textId="77777777" w:rsidR="0051523A" w:rsidRDefault="0051523A">
      <w:pPr>
        <w:pStyle w:val="CommentText"/>
      </w:pPr>
      <w:r>
        <w:rPr>
          <w:rStyle w:val="CommentReference"/>
        </w:rPr>
        <w:annotationRef/>
      </w:r>
      <w:r>
        <w:t>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95A4D8" w15:done="0"/>
  <w15:commentEx w15:paraId="64D23630" w15:done="0"/>
  <w15:commentEx w15:paraId="446C0C7D" w15:done="0"/>
  <w15:commentEx w15:paraId="5E5D192A" w15:done="0"/>
  <w15:commentEx w15:paraId="60845791" w15:done="0"/>
  <w15:commentEx w15:paraId="383DE5A8" w15:done="0"/>
  <w15:commentEx w15:paraId="7FD3F5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95A4D8" w16cid:durableId="1FF2A081"/>
  <w16cid:commentId w16cid:paraId="64D23630" w16cid:durableId="1FF3F816"/>
  <w16cid:commentId w16cid:paraId="446C0C7D" w16cid:durableId="213471F1"/>
  <w16cid:commentId w16cid:paraId="5E5D192A" w16cid:durableId="21346FCE"/>
  <w16cid:commentId w16cid:paraId="60845791" w16cid:durableId="1FF2B05E"/>
  <w16cid:commentId w16cid:paraId="383DE5A8" w16cid:durableId="20681280"/>
  <w16cid:commentId w16cid:paraId="7FD3F537" w16cid:durableId="1FF2A0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80049" w14:textId="77777777" w:rsidR="00D12630" w:rsidRDefault="00D12630">
      <w:r>
        <w:separator/>
      </w:r>
    </w:p>
  </w:endnote>
  <w:endnote w:type="continuationSeparator" w:id="0">
    <w:p w14:paraId="1F8B9CB5" w14:textId="77777777" w:rsidR="00D12630" w:rsidRDefault="00D1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265E9" w14:textId="77777777" w:rsidR="0051523A" w:rsidRPr="00175E5B" w:rsidRDefault="0051523A" w:rsidP="0096621D">
    <w:pPr>
      <w:pStyle w:val="Footer"/>
    </w:pPr>
    <w:r>
      <w:t>&lt;customer name&gt;</w:t>
    </w:r>
    <w:r>
      <w:tab/>
    </w:r>
    <w:r w:rsidRPr="00175E5B">
      <w:t>Site Implementation Specification</w:t>
    </w:r>
    <w:r w:rsidRPr="00175E5B">
      <w:tab/>
    </w:r>
  </w:p>
  <w:p w14:paraId="249C9016" w14:textId="77777777" w:rsidR="0051523A" w:rsidRDefault="0051523A" w:rsidP="0096621D">
    <w:pPr>
      <w:pStyle w:val="Footer"/>
    </w:pPr>
    <w:r w:rsidRPr="00175E5B">
      <w:t xml:space="preserve">Page </w:t>
    </w:r>
    <w:r>
      <w:rPr>
        <w:noProof/>
      </w:rPr>
      <w:fldChar w:fldCharType="begin"/>
    </w:r>
    <w:r>
      <w:rPr>
        <w:noProof/>
      </w:rPr>
      <w:instrText xml:space="preserve"> PAGE </w:instrText>
    </w:r>
    <w:r>
      <w:rPr>
        <w:noProof/>
      </w:rPr>
      <w:fldChar w:fldCharType="separate"/>
    </w:r>
    <w:r>
      <w:rPr>
        <w:noProof/>
      </w:rPr>
      <w:t>17</w:t>
    </w:r>
    <w:r>
      <w:rPr>
        <w:noProof/>
      </w:rPr>
      <w:fldChar w:fldCharType="end"/>
    </w:r>
    <w:r w:rsidRPr="00175E5B">
      <w:tab/>
    </w:r>
    <w:r w:rsidRPr="00175E5B">
      <w:tab/>
    </w:r>
    <w:r>
      <w:t>February 6,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6AB86" w14:textId="77777777" w:rsidR="00D12630" w:rsidRDefault="00D12630">
      <w:r>
        <w:separator/>
      </w:r>
    </w:p>
  </w:footnote>
  <w:footnote w:type="continuationSeparator" w:id="0">
    <w:p w14:paraId="3451A79A" w14:textId="77777777" w:rsidR="00D12630" w:rsidRDefault="00D1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3C1DE" w14:textId="77777777" w:rsidR="0051523A" w:rsidRDefault="0051523A">
    <w:pPr>
      <w:pStyle w:val="Header"/>
    </w:pPr>
    <w:r>
      <w:rPr>
        <w:noProof/>
      </w:rPr>
      <w:drawing>
        <wp:inline distT="0" distB="0" distL="0" distR="0" wp14:anchorId="5D9872C9" wp14:editId="3C786555">
          <wp:extent cx="5943600" cy="523875"/>
          <wp:effectExtent l="19050" t="0" r="0" b="0"/>
          <wp:docPr id="1" name="Picture 1" descr="Ingeniux Heade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ux Header_Portrait"/>
                  <pic:cNvPicPr>
                    <a:picLocks noChangeAspect="1" noChangeArrowheads="1"/>
                  </pic:cNvPicPr>
                </pic:nvPicPr>
                <pic:blipFill>
                  <a:blip r:embed="rId1"/>
                  <a:srcRect/>
                  <a:stretch>
                    <a:fillRect/>
                  </a:stretch>
                </pic:blipFill>
                <pic:spPr bwMode="auto">
                  <a:xfrm>
                    <a:off x="0" y="0"/>
                    <a:ext cx="5943600" cy="5238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9B5"/>
    <w:multiLevelType w:val="multilevel"/>
    <w:tmpl w:val="1B387FA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202322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770BC2"/>
    <w:multiLevelType w:val="hybridMultilevel"/>
    <w:tmpl w:val="22987D70"/>
    <w:lvl w:ilvl="0" w:tplc="AB02EC34">
      <w:start w:val="1"/>
      <w:numFmt w:val="bullet"/>
      <w:pStyle w:val="CopyItemComplete"/>
      <w:lvlText w:val=""/>
      <w:lvlJc w:val="left"/>
      <w:pPr>
        <w:tabs>
          <w:tab w:val="num" w:pos="720"/>
        </w:tabs>
        <w:ind w:left="72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76CF3"/>
    <w:multiLevelType w:val="hybridMultilevel"/>
    <w:tmpl w:val="6BD670BC"/>
    <w:lvl w:ilvl="0" w:tplc="4DCAB9FC">
      <w:start w:val="1"/>
      <w:numFmt w:val="bullet"/>
      <w:pStyle w:val="CopyTree"/>
      <w:lvlText w:val=""/>
      <w:lvlJc w:val="left"/>
      <w:pPr>
        <w:tabs>
          <w:tab w:val="num" w:pos="720"/>
        </w:tabs>
        <w:ind w:left="72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471AB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AAB780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F57652"/>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F24644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801885"/>
    <w:multiLevelType w:val="hybridMultilevel"/>
    <w:tmpl w:val="A70CFFEC"/>
    <w:lvl w:ilvl="0" w:tplc="B8D4410C">
      <w:start w:val="1"/>
      <w:numFmt w:val="bullet"/>
      <w:pStyle w:val="CopyBullet"/>
      <w:lvlText w:val=""/>
      <w:lvlJc w:val="left"/>
      <w:pPr>
        <w:tabs>
          <w:tab w:val="num" w:pos="720"/>
        </w:tabs>
        <w:ind w:left="720" w:hanging="360"/>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A7557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19C075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3C168B4"/>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5310CA9"/>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CD353D5"/>
    <w:multiLevelType w:val="hybridMultilevel"/>
    <w:tmpl w:val="317245EA"/>
    <w:lvl w:ilvl="0" w:tplc="23469B96">
      <w:start w:val="1"/>
      <w:numFmt w:val="bullet"/>
      <w:pStyle w:val="TableBullet"/>
      <w:lvlText w:val="~"/>
      <w:lvlJc w:val="left"/>
      <w:pPr>
        <w:tabs>
          <w:tab w:val="num" w:pos="288"/>
        </w:tabs>
        <w:ind w:left="288" w:hanging="288"/>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330FA"/>
    <w:multiLevelType w:val="hybridMultilevel"/>
    <w:tmpl w:val="A28EA65A"/>
    <w:lvl w:ilvl="0" w:tplc="393AD6A8">
      <w:start w:val="1"/>
      <w:numFmt w:val="bullet"/>
      <w:pStyle w:val="CopyBulletDetail"/>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C145C8"/>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2BC2343"/>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3742E0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52C0D2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A86674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C6E0EF4"/>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1249AF"/>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2B76E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B4696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20163F5"/>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76C3679"/>
    <w:multiLevelType w:val="hybridMultilevel"/>
    <w:tmpl w:val="52B2D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807BC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9CC6BEC"/>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C00488"/>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1A3285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2166D7D"/>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52406F6"/>
    <w:multiLevelType w:val="hybridMultilevel"/>
    <w:tmpl w:val="8CC00A84"/>
    <w:lvl w:ilvl="0" w:tplc="BD9ECB44">
      <w:start w:val="1"/>
      <w:numFmt w:val="bullet"/>
      <w:pStyle w:val="CopyAction"/>
      <w:lvlText w:val=""/>
      <w:lvlJc w:val="left"/>
      <w:pPr>
        <w:tabs>
          <w:tab w:val="num" w:pos="1080"/>
        </w:tabs>
        <w:ind w:left="108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FE435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F5A3CB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7027D4C"/>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90F22DB"/>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531215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619625F"/>
    <w:multiLevelType w:val="hybridMultilevel"/>
    <w:tmpl w:val="5B32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17068"/>
    <w:multiLevelType w:val="multilevel"/>
    <w:tmpl w:val="38A446FA"/>
    <w:lvl w:ilvl="0">
      <w:start w:val="1"/>
      <w:numFmt w:val="decimal"/>
      <w:pStyle w:val="CopyItem"/>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6E638A7"/>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7D5029F"/>
    <w:multiLevelType w:val="hybridMultilevel"/>
    <w:tmpl w:val="52B2D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2D36CB"/>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C09377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8"/>
  </w:num>
  <w:num w:numId="3">
    <w:abstractNumId w:val="3"/>
  </w:num>
  <w:num w:numId="4">
    <w:abstractNumId w:val="13"/>
  </w:num>
  <w:num w:numId="5">
    <w:abstractNumId w:val="2"/>
  </w:num>
  <w:num w:numId="6">
    <w:abstractNumId w:val="31"/>
  </w:num>
  <w:num w:numId="7">
    <w:abstractNumId w:val="37"/>
  </w:num>
  <w:num w:numId="8">
    <w:abstractNumId w:val="0"/>
  </w:num>
  <w:num w:numId="9">
    <w:abstractNumId w:val="38"/>
  </w:num>
  <w:num w:numId="10">
    <w:abstractNumId w:val="42"/>
  </w:num>
  <w:num w:numId="11">
    <w:abstractNumId w:val="41"/>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40"/>
  </w:num>
  <w:num w:numId="15">
    <w:abstractNumId w:val="26"/>
  </w:num>
  <w:num w:numId="16">
    <w:abstractNumId w:val="32"/>
  </w:num>
  <w:num w:numId="17">
    <w:abstractNumId w:val="34"/>
  </w:num>
  <w:num w:numId="18">
    <w:abstractNumId w:val="6"/>
  </w:num>
  <w:num w:numId="19">
    <w:abstractNumId w:val="12"/>
  </w:num>
  <w:num w:numId="20">
    <w:abstractNumId w:val="7"/>
  </w:num>
  <w:num w:numId="21">
    <w:abstractNumId w:val="17"/>
  </w:num>
  <w:num w:numId="22">
    <w:abstractNumId w:val="24"/>
  </w:num>
  <w:num w:numId="23">
    <w:abstractNumId w:val="38"/>
  </w:num>
  <w:num w:numId="24">
    <w:abstractNumId w:val="5"/>
  </w:num>
  <w:num w:numId="25">
    <w:abstractNumId w:val="19"/>
  </w:num>
  <w:num w:numId="26">
    <w:abstractNumId w:val="18"/>
  </w:num>
  <w:num w:numId="27">
    <w:abstractNumId w:val="15"/>
  </w:num>
  <w:num w:numId="28">
    <w:abstractNumId w:val="30"/>
  </w:num>
  <w:num w:numId="29">
    <w:abstractNumId w:val="33"/>
  </w:num>
  <w:num w:numId="30">
    <w:abstractNumId w:val="20"/>
  </w:num>
  <w:num w:numId="31">
    <w:abstractNumId w:val="35"/>
  </w:num>
  <w:num w:numId="32">
    <w:abstractNumId w:val="27"/>
  </w:num>
  <w:num w:numId="33">
    <w:abstractNumId w:val="11"/>
  </w:num>
  <w:num w:numId="34">
    <w:abstractNumId w:val="23"/>
  </w:num>
  <w:num w:numId="35">
    <w:abstractNumId w:val="4"/>
  </w:num>
  <w:num w:numId="36">
    <w:abstractNumId w:val="16"/>
  </w:num>
  <w:num w:numId="37">
    <w:abstractNumId w:val="29"/>
  </w:num>
  <w:num w:numId="38">
    <w:abstractNumId w:val="9"/>
  </w:num>
  <w:num w:numId="39">
    <w:abstractNumId w:val="36"/>
  </w:num>
  <w:num w:numId="40">
    <w:abstractNumId w:val="1"/>
  </w:num>
  <w:num w:numId="41">
    <w:abstractNumId w:val="39"/>
  </w:num>
  <w:num w:numId="42">
    <w:abstractNumId w:val="10"/>
  </w:num>
  <w:num w:numId="43">
    <w:abstractNumId w:val="21"/>
  </w:num>
  <w:num w:numId="44">
    <w:abstractNumId w:val="22"/>
  </w:num>
  <w:num w:numId="45">
    <w:abstractNumId w:val="2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ingo">
    <w15:presenceInfo w15:providerId="AD" w15:userId="S::Shaun.Shaffer@ingeniux.com::4a28b5cb-6240-461f-83e0-c71e12092eae"/>
  </w15:person>
  <w15:person w15:author="Hitchcock Conf-Room">
    <w15:presenceInfo w15:providerId="AD" w15:userId="S-1-5-21-1708537768-606747145-725345543-37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31A6"/>
    <w:rsid w:val="000024CC"/>
    <w:rsid w:val="00003C20"/>
    <w:rsid w:val="00004052"/>
    <w:rsid w:val="000053F1"/>
    <w:rsid w:val="00006356"/>
    <w:rsid w:val="000124F7"/>
    <w:rsid w:val="00014E52"/>
    <w:rsid w:val="00023BAB"/>
    <w:rsid w:val="000244B7"/>
    <w:rsid w:val="000319A4"/>
    <w:rsid w:val="000326DC"/>
    <w:rsid w:val="00032B7B"/>
    <w:rsid w:val="0004049B"/>
    <w:rsid w:val="00040E66"/>
    <w:rsid w:val="00041D41"/>
    <w:rsid w:val="000468AC"/>
    <w:rsid w:val="00053CF9"/>
    <w:rsid w:val="00054E28"/>
    <w:rsid w:val="00057B81"/>
    <w:rsid w:val="00061025"/>
    <w:rsid w:val="00064111"/>
    <w:rsid w:val="00065BC2"/>
    <w:rsid w:val="000735E0"/>
    <w:rsid w:val="00074A4E"/>
    <w:rsid w:val="00076600"/>
    <w:rsid w:val="00080698"/>
    <w:rsid w:val="00093598"/>
    <w:rsid w:val="000A0B91"/>
    <w:rsid w:val="000A12A3"/>
    <w:rsid w:val="000A561C"/>
    <w:rsid w:val="000A5F2B"/>
    <w:rsid w:val="000B06FB"/>
    <w:rsid w:val="000B17AD"/>
    <w:rsid w:val="000B180E"/>
    <w:rsid w:val="000B63B5"/>
    <w:rsid w:val="000D3F8A"/>
    <w:rsid w:val="000D411F"/>
    <w:rsid w:val="000D6D09"/>
    <w:rsid w:val="000D709A"/>
    <w:rsid w:val="000E038D"/>
    <w:rsid w:val="000F00FF"/>
    <w:rsid w:val="00104FC2"/>
    <w:rsid w:val="0010574F"/>
    <w:rsid w:val="00110A0E"/>
    <w:rsid w:val="0011382D"/>
    <w:rsid w:val="00113C64"/>
    <w:rsid w:val="0011411F"/>
    <w:rsid w:val="00116591"/>
    <w:rsid w:val="00117CEF"/>
    <w:rsid w:val="00123CAD"/>
    <w:rsid w:val="0012482A"/>
    <w:rsid w:val="001252BA"/>
    <w:rsid w:val="0012757A"/>
    <w:rsid w:val="00130EF0"/>
    <w:rsid w:val="00136DF5"/>
    <w:rsid w:val="00137D95"/>
    <w:rsid w:val="0014028E"/>
    <w:rsid w:val="0014383D"/>
    <w:rsid w:val="0014420B"/>
    <w:rsid w:val="00147972"/>
    <w:rsid w:val="00160B6D"/>
    <w:rsid w:val="001627AC"/>
    <w:rsid w:val="00172B50"/>
    <w:rsid w:val="00175ABF"/>
    <w:rsid w:val="00175E5B"/>
    <w:rsid w:val="00177C1C"/>
    <w:rsid w:val="00177E53"/>
    <w:rsid w:val="001804F9"/>
    <w:rsid w:val="0018784C"/>
    <w:rsid w:val="00197977"/>
    <w:rsid w:val="00197BBC"/>
    <w:rsid w:val="001A047D"/>
    <w:rsid w:val="001A4229"/>
    <w:rsid w:val="001B16A5"/>
    <w:rsid w:val="001B2194"/>
    <w:rsid w:val="001B32BD"/>
    <w:rsid w:val="001C40FF"/>
    <w:rsid w:val="001C562C"/>
    <w:rsid w:val="001C786F"/>
    <w:rsid w:val="001D4DB0"/>
    <w:rsid w:val="001D63A2"/>
    <w:rsid w:val="001D7F5B"/>
    <w:rsid w:val="001E2C31"/>
    <w:rsid w:val="001E720C"/>
    <w:rsid w:val="001E7C81"/>
    <w:rsid w:val="001F115D"/>
    <w:rsid w:val="001F21EE"/>
    <w:rsid w:val="001F591A"/>
    <w:rsid w:val="001F68C2"/>
    <w:rsid w:val="0020387C"/>
    <w:rsid w:val="00213F57"/>
    <w:rsid w:val="00215592"/>
    <w:rsid w:val="00220965"/>
    <w:rsid w:val="00221393"/>
    <w:rsid w:val="0022226E"/>
    <w:rsid w:val="00235BB3"/>
    <w:rsid w:val="00246363"/>
    <w:rsid w:val="002508D5"/>
    <w:rsid w:val="00252B82"/>
    <w:rsid w:val="00253473"/>
    <w:rsid w:val="00257433"/>
    <w:rsid w:val="00257D55"/>
    <w:rsid w:val="00266F3A"/>
    <w:rsid w:val="0026720D"/>
    <w:rsid w:val="00275DA4"/>
    <w:rsid w:val="00282003"/>
    <w:rsid w:val="00282B38"/>
    <w:rsid w:val="00286974"/>
    <w:rsid w:val="00290BC7"/>
    <w:rsid w:val="00297687"/>
    <w:rsid w:val="00297B7E"/>
    <w:rsid w:val="00297E2E"/>
    <w:rsid w:val="002A2299"/>
    <w:rsid w:val="002A4164"/>
    <w:rsid w:val="002A747F"/>
    <w:rsid w:val="002B03FC"/>
    <w:rsid w:val="002B723B"/>
    <w:rsid w:val="002C05F8"/>
    <w:rsid w:val="002C20AD"/>
    <w:rsid w:val="002D440A"/>
    <w:rsid w:val="002D76A2"/>
    <w:rsid w:val="002E06B6"/>
    <w:rsid w:val="002E1F94"/>
    <w:rsid w:val="002E5A03"/>
    <w:rsid w:val="002F294A"/>
    <w:rsid w:val="002F46D1"/>
    <w:rsid w:val="002F65F2"/>
    <w:rsid w:val="002F7F93"/>
    <w:rsid w:val="00307ADB"/>
    <w:rsid w:val="0031044E"/>
    <w:rsid w:val="00313229"/>
    <w:rsid w:val="00313C94"/>
    <w:rsid w:val="00316FCF"/>
    <w:rsid w:val="00322529"/>
    <w:rsid w:val="003229AD"/>
    <w:rsid w:val="003264ED"/>
    <w:rsid w:val="0034026A"/>
    <w:rsid w:val="00343663"/>
    <w:rsid w:val="00347D2B"/>
    <w:rsid w:val="00350126"/>
    <w:rsid w:val="0035017E"/>
    <w:rsid w:val="0035090B"/>
    <w:rsid w:val="003616B7"/>
    <w:rsid w:val="00361FBC"/>
    <w:rsid w:val="003708E6"/>
    <w:rsid w:val="00372E66"/>
    <w:rsid w:val="00380784"/>
    <w:rsid w:val="00390DDF"/>
    <w:rsid w:val="00391387"/>
    <w:rsid w:val="00392C9E"/>
    <w:rsid w:val="00394369"/>
    <w:rsid w:val="00397D49"/>
    <w:rsid w:val="003A6DE6"/>
    <w:rsid w:val="003A7350"/>
    <w:rsid w:val="003B41FE"/>
    <w:rsid w:val="003B4D5D"/>
    <w:rsid w:val="003C5082"/>
    <w:rsid w:val="003C7619"/>
    <w:rsid w:val="003D37CC"/>
    <w:rsid w:val="003F493E"/>
    <w:rsid w:val="003F6311"/>
    <w:rsid w:val="003F7291"/>
    <w:rsid w:val="00400D15"/>
    <w:rsid w:val="00404F50"/>
    <w:rsid w:val="00406B9C"/>
    <w:rsid w:val="00410A93"/>
    <w:rsid w:val="004268C4"/>
    <w:rsid w:val="00430599"/>
    <w:rsid w:val="00433B2F"/>
    <w:rsid w:val="00434B3C"/>
    <w:rsid w:val="004361DE"/>
    <w:rsid w:val="00440827"/>
    <w:rsid w:val="00440921"/>
    <w:rsid w:val="00440940"/>
    <w:rsid w:val="00444A90"/>
    <w:rsid w:val="0044517D"/>
    <w:rsid w:val="00445E45"/>
    <w:rsid w:val="00456C10"/>
    <w:rsid w:val="00456E6E"/>
    <w:rsid w:val="004626D9"/>
    <w:rsid w:val="004643A6"/>
    <w:rsid w:val="00464D4E"/>
    <w:rsid w:val="004675EA"/>
    <w:rsid w:val="004677D7"/>
    <w:rsid w:val="0047068A"/>
    <w:rsid w:val="00470F9B"/>
    <w:rsid w:val="00472A74"/>
    <w:rsid w:val="0047416C"/>
    <w:rsid w:val="004755FC"/>
    <w:rsid w:val="00482286"/>
    <w:rsid w:val="00484C5E"/>
    <w:rsid w:val="0048569E"/>
    <w:rsid w:val="004911F4"/>
    <w:rsid w:val="004953BB"/>
    <w:rsid w:val="004A4959"/>
    <w:rsid w:val="004A4E0A"/>
    <w:rsid w:val="004A5839"/>
    <w:rsid w:val="004B4BD9"/>
    <w:rsid w:val="004B59CB"/>
    <w:rsid w:val="004B5D58"/>
    <w:rsid w:val="004B67CF"/>
    <w:rsid w:val="004C0DF2"/>
    <w:rsid w:val="004C4C11"/>
    <w:rsid w:val="004D25AB"/>
    <w:rsid w:val="004D2B98"/>
    <w:rsid w:val="004D343F"/>
    <w:rsid w:val="004D5329"/>
    <w:rsid w:val="004E23DF"/>
    <w:rsid w:val="004E7920"/>
    <w:rsid w:val="004F5246"/>
    <w:rsid w:val="004F5C49"/>
    <w:rsid w:val="005028E9"/>
    <w:rsid w:val="00502E26"/>
    <w:rsid w:val="00506F83"/>
    <w:rsid w:val="00514AD8"/>
    <w:rsid w:val="0051523A"/>
    <w:rsid w:val="005208E7"/>
    <w:rsid w:val="00523E34"/>
    <w:rsid w:val="00524BB5"/>
    <w:rsid w:val="0052669F"/>
    <w:rsid w:val="00527EFC"/>
    <w:rsid w:val="00531AD0"/>
    <w:rsid w:val="00533386"/>
    <w:rsid w:val="005421B4"/>
    <w:rsid w:val="00543CA2"/>
    <w:rsid w:val="00545F0A"/>
    <w:rsid w:val="00546916"/>
    <w:rsid w:val="00561C4F"/>
    <w:rsid w:val="00561ECA"/>
    <w:rsid w:val="005629C3"/>
    <w:rsid w:val="00581180"/>
    <w:rsid w:val="00582734"/>
    <w:rsid w:val="00584F95"/>
    <w:rsid w:val="00590E85"/>
    <w:rsid w:val="005916AC"/>
    <w:rsid w:val="00596C1D"/>
    <w:rsid w:val="00597ACB"/>
    <w:rsid w:val="005A3C87"/>
    <w:rsid w:val="005A3DA3"/>
    <w:rsid w:val="005A5E8E"/>
    <w:rsid w:val="005A741B"/>
    <w:rsid w:val="005B0859"/>
    <w:rsid w:val="005B1CEA"/>
    <w:rsid w:val="005C2D6A"/>
    <w:rsid w:val="005C4EB1"/>
    <w:rsid w:val="005C65D4"/>
    <w:rsid w:val="005D45C3"/>
    <w:rsid w:val="005D5ACD"/>
    <w:rsid w:val="005E095E"/>
    <w:rsid w:val="005E206D"/>
    <w:rsid w:val="005E64C9"/>
    <w:rsid w:val="005E69B4"/>
    <w:rsid w:val="005E6C2F"/>
    <w:rsid w:val="005E7039"/>
    <w:rsid w:val="005F0D18"/>
    <w:rsid w:val="005F3B05"/>
    <w:rsid w:val="005F41B1"/>
    <w:rsid w:val="006004FF"/>
    <w:rsid w:val="0060060A"/>
    <w:rsid w:val="00610767"/>
    <w:rsid w:val="00612835"/>
    <w:rsid w:val="0061424E"/>
    <w:rsid w:val="0061486D"/>
    <w:rsid w:val="00616624"/>
    <w:rsid w:val="00616890"/>
    <w:rsid w:val="006174AA"/>
    <w:rsid w:val="00617D4B"/>
    <w:rsid w:val="00621461"/>
    <w:rsid w:val="006263C9"/>
    <w:rsid w:val="00641F38"/>
    <w:rsid w:val="006428F0"/>
    <w:rsid w:val="006447B6"/>
    <w:rsid w:val="00646DBC"/>
    <w:rsid w:val="00655574"/>
    <w:rsid w:val="006572B2"/>
    <w:rsid w:val="0065782C"/>
    <w:rsid w:val="006610D1"/>
    <w:rsid w:val="0066110D"/>
    <w:rsid w:val="00663081"/>
    <w:rsid w:val="006644BD"/>
    <w:rsid w:val="00665CD3"/>
    <w:rsid w:val="00667869"/>
    <w:rsid w:val="0067323E"/>
    <w:rsid w:val="0068222A"/>
    <w:rsid w:val="00690B1C"/>
    <w:rsid w:val="006917D5"/>
    <w:rsid w:val="006A421C"/>
    <w:rsid w:val="006A4936"/>
    <w:rsid w:val="006A6577"/>
    <w:rsid w:val="006A7D05"/>
    <w:rsid w:val="006B0985"/>
    <w:rsid w:val="006B1F61"/>
    <w:rsid w:val="006B25E1"/>
    <w:rsid w:val="006C2703"/>
    <w:rsid w:val="006D089C"/>
    <w:rsid w:val="006D334A"/>
    <w:rsid w:val="006D7CA8"/>
    <w:rsid w:val="006E0D6F"/>
    <w:rsid w:val="006E1A3F"/>
    <w:rsid w:val="006E4B0D"/>
    <w:rsid w:val="006F18CF"/>
    <w:rsid w:val="006F1B35"/>
    <w:rsid w:val="006F318B"/>
    <w:rsid w:val="006F39FD"/>
    <w:rsid w:val="006F61EB"/>
    <w:rsid w:val="006F7FC7"/>
    <w:rsid w:val="0070162B"/>
    <w:rsid w:val="007031A6"/>
    <w:rsid w:val="007045C1"/>
    <w:rsid w:val="007063CF"/>
    <w:rsid w:val="00711050"/>
    <w:rsid w:val="00713C6B"/>
    <w:rsid w:val="0072167D"/>
    <w:rsid w:val="00721897"/>
    <w:rsid w:val="0072239A"/>
    <w:rsid w:val="0072710E"/>
    <w:rsid w:val="0073049D"/>
    <w:rsid w:val="00731B9A"/>
    <w:rsid w:val="00737EEB"/>
    <w:rsid w:val="00746E89"/>
    <w:rsid w:val="0075751A"/>
    <w:rsid w:val="00764A10"/>
    <w:rsid w:val="00765183"/>
    <w:rsid w:val="00765B15"/>
    <w:rsid w:val="00766E08"/>
    <w:rsid w:val="00777A0D"/>
    <w:rsid w:val="00780266"/>
    <w:rsid w:val="007807A8"/>
    <w:rsid w:val="007847E5"/>
    <w:rsid w:val="0079276E"/>
    <w:rsid w:val="00794C43"/>
    <w:rsid w:val="00795309"/>
    <w:rsid w:val="00797ADC"/>
    <w:rsid w:val="007A307C"/>
    <w:rsid w:val="007B23F7"/>
    <w:rsid w:val="007B2A19"/>
    <w:rsid w:val="007B5F42"/>
    <w:rsid w:val="007B73F1"/>
    <w:rsid w:val="007B7A34"/>
    <w:rsid w:val="007C1881"/>
    <w:rsid w:val="007C3B44"/>
    <w:rsid w:val="007C54D5"/>
    <w:rsid w:val="007E06DF"/>
    <w:rsid w:val="007E0C17"/>
    <w:rsid w:val="007E3D1C"/>
    <w:rsid w:val="007E7203"/>
    <w:rsid w:val="007F4012"/>
    <w:rsid w:val="007F5D1B"/>
    <w:rsid w:val="00802077"/>
    <w:rsid w:val="00812957"/>
    <w:rsid w:val="00817281"/>
    <w:rsid w:val="00823EFE"/>
    <w:rsid w:val="00826C0B"/>
    <w:rsid w:val="008300B3"/>
    <w:rsid w:val="00832C88"/>
    <w:rsid w:val="00833590"/>
    <w:rsid w:val="00836E05"/>
    <w:rsid w:val="00841213"/>
    <w:rsid w:val="008456C3"/>
    <w:rsid w:val="0085058E"/>
    <w:rsid w:val="00852363"/>
    <w:rsid w:val="00852FD8"/>
    <w:rsid w:val="0085497E"/>
    <w:rsid w:val="0085522F"/>
    <w:rsid w:val="008602CE"/>
    <w:rsid w:val="008610BA"/>
    <w:rsid w:val="00861468"/>
    <w:rsid w:val="008705CE"/>
    <w:rsid w:val="00877A89"/>
    <w:rsid w:val="00880DF6"/>
    <w:rsid w:val="0088147A"/>
    <w:rsid w:val="00891D4F"/>
    <w:rsid w:val="00892B3B"/>
    <w:rsid w:val="00897D73"/>
    <w:rsid w:val="008A3B2D"/>
    <w:rsid w:val="008B230A"/>
    <w:rsid w:val="008B468D"/>
    <w:rsid w:val="008C098E"/>
    <w:rsid w:val="008C0F80"/>
    <w:rsid w:val="008C729B"/>
    <w:rsid w:val="008D261F"/>
    <w:rsid w:val="008D2E8C"/>
    <w:rsid w:val="008D3807"/>
    <w:rsid w:val="008D5368"/>
    <w:rsid w:val="008E0AE6"/>
    <w:rsid w:val="008E32ED"/>
    <w:rsid w:val="008E5C79"/>
    <w:rsid w:val="008F0DCC"/>
    <w:rsid w:val="008F4B38"/>
    <w:rsid w:val="009045EE"/>
    <w:rsid w:val="00912A4A"/>
    <w:rsid w:val="00915843"/>
    <w:rsid w:val="0092124B"/>
    <w:rsid w:val="009301EE"/>
    <w:rsid w:val="00931637"/>
    <w:rsid w:val="009365ED"/>
    <w:rsid w:val="00936E90"/>
    <w:rsid w:val="00937694"/>
    <w:rsid w:val="0094160F"/>
    <w:rsid w:val="00942611"/>
    <w:rsid w:val="00945BDB"/>
    <w:rsid w:val="00952080"/>
    <w:rsid w:val="00952A40"/>
    <w:rsid w:val="0095376B"/>
    <w:rsid w:val="00957943"/>
    <w:rsid w:val="00963164"/>
    <w:rsid w:val="00963FE6"/>
    <w:rsid w:val="00966127"/>
    <w:rsid w:val="0096621D"/>
    <w:rsid w:val="00966E92"/>
    <w:rsid w:val="00970BF4"/>
    <w:rsid w:val="00975010"/>
    <w:rsid w:val="009832CE"/>
    <w:rsid w:val="009847C8"/>
    <w:rsid w:val="00994010"/>
    <w:rsid w:val="0099577D"/>
    <w:rsid w:val="009960D5"/>
    <w:rsid w:val="00996BE6"/>
    <w:rsid w:val="009A68EF"/>
    <w:rsid w:val="009B1F91"/>
    <w:rsid w:val="009B2DFA"/>
    <w:rsid w:val="009B301E"/>
    <w:rsid w:val="009C1A4F"/>
    <w:rsid w:val="009C6531"/>
    <w:rsid w:val="009C6A87"/>
    <w:rsid w:val="009C7A9E"/>
    <w:rsid w:val="009C7E31"/>
    <w:rsid w:val="009D5E11"/>
    <w:rsid w:val="009E199D"/>
    <w:rsid w:val="009E402D"/>
    <w:rsid w:val="009E482B"/>
    <w:rsid w:val="009F301D"/>
    <w:rsid w:val="009F3C8C"/>
    <w:rsid w:val="009F5659"/>
    <w:rsid w:val="009F7551"/>
    <w:rsid w:val="00A01047"/>
    <w:rsid w:val="00A06DBC"/>
    <w:rsid w:val="00A168CD"/>
    <w:rsid w:val="00A16EA4"/>
    <w:rsid w:val="00A17938"/>
    <w:rsid w:val="00A21D6B"/>
    <w:rsid w:val="00A23D16"/>
    <w:rsid w:val="00A255A0"/>
    <w:rsid w:val="00A25E74"/>
    <w:rsid w:val="00A30C5E"/>
    <w:rsid w:val="00A32650"/>
    <w:rsid w:val="00A3386C"/>
    <w:rsid w:val="00A375A7"/>
    <w:rsid w:val="00A37F13"/>
    <w:rsid w:val="00A409A6"/>
    <w:rsid w:val="00A44B21"/>
    <w:rsid w:val="00A466B4"/>
    <w:rsid w:val="00A476C7"/>
    <w:rsid w:val="00A50A20"/>
    <w:rsid w:val="00A50EF2"/>
    <w:rsid w:val="00A56F00"/>
    <w:rsid w:val="00A56FBD"/>
    <w:rsid w:val="00A61524"/>
    <w:rsid w:val="00A61963"/>
    <w:rsid w:val="00A66C01"/>
    <w:rsid w:val="00A66CBB"/>
    <w:rsid w:val="00A67E3D"/>
    <w:rsid w:val="00A715A5"/>
    <w:rsid w:val="00A7413D"/>
    <w:rsid w:val="00A77128"/>
    <w:rsid w:val="00A83C19"/>
    <w:rsid w:val="00A87683"/>
    <w:rsid w:val="00A90D85"/>
    <w:rsid w:val="00A94665"/>
    <w:rsid w:val="00A97BCF"/>
    <w:rsid w:val="00AA1973"/>
    <w:rsid w:val="00AA3BEB"/>
    <w:rsid w:val="00AA562D"/>
    <w:rsid w:val="00AA7A7C"/>
    <w:rsid w:val="00AB5CDD"/>
    <w:rsid w:val="00AB71F6"/>
    <w:rsid w:val="00AC1849"/>
    <w:rsid w:val="00AD07CE"/>
    <w:rsid w:val="00AD4796"/>
    <w:rsid w:val="00AD6756"/>
    <w:rsid w:val="00AE1DFB"/>
    <w:rsid w:val="00B001EF"/>
    <w:rsid w:val="00B048D6"/>
    <w:rsid w:val="00B11024"/>
    <w:rsid w:val="00B13F75"/>
    <w:rsid w:val="00B145C8"/>
    <w:rsid w:val="00B2259E"/>
    <w:rsid w:val="00B245DF"/>
    <w:rsid w:val="00B2472E"/>
    <w:rsid w:val="00B35F19"/>
    <w:rsid w:val="00B37668"/>
    <w:rsid w:val="00B3776E"/>
    <w:rsid w:val="00B41680"/>
    <w:rsid w:val="00B42494"/>
    <w:rsid w:val="00B425E3"/>
    <w:rsid w:val="00B42B72"/>
    <w:rsid w:val="00B527E9"/>
    <w:rsid w:val="00B52EEA"/>
    <w:rsid w:val="00B5440C"/>
    <w:rsid w:val="00B561EB"/>
    <w:rsid w:val="00B62F7B"/>
    <w:rsid w:val="00B70678"/>
    <w:rsid w:val="00B728DB"/>
    <w:rsid w:val="00B74B99"/>
    <w:rsid w:val="00B85F84"/>
    <w:rsid w:val="00B86F7D"/>
    <w:rsid w:val="00B950F5"/>
    <w:rsid w:val="00BA46C3"/>
    <w:rsid w:val="00BA51DF"/>
    <w:rsid w:val="00BA5471"/>
    <w:rsid w:val="00BB17AC"/>
    <w:rsid w:val="00BB1901"/>
    <w:rsid w:val="00BB2E63"/>
    <w:rsid w:val="00BC07D5"/>
    <w:rsid w:val="00BC2677"/>
    <w:rsid w:val="00BC5F1B"/>
    <w:rsid w:val="00BD5061"/>
    <w:rsid w:val="00BE3CCA"/>
    <w:rsid w:val="00BE48C5"/>
    <w:rsid w:val="00BF7C27"/>
    <w:rsid w:val="00C008BE"/>
    <w:rsid w:val="00C01156"/>
    <w:rsid w:val="00C11181"/>
    <w:rsid w:val="00C165A8"/>
    <w:rsid w:val="00C20AA3"/>
    <w:rsid w:val="00C24294"/>
    <w:rsid w:val="00C246D1"/>
    <w:rsid w:val="00C26C5C"/>
    <w:rsid w:val="00C32B28"/>
    <w:rsid w:val="00C41F1A"/>
    <w:rsid w:val="00C45FF9"/>
    <w:rsid w:val="00C466A6"/>
    <w:rsid w:val="00C474FC"/>
    <w:rsid w:val="00C50473"/>
    <w:rsid w:val="00C50508"/>
    <w:rsid w:val="00C53519"/>
    <w:rsid w:val="00C53545"/>
    <w:rsid w:val="00C6077F"/>
    <w:rsid w:val="00C72A75"/>
    <w:rsid w:val="00C72F29"/>
    <w:rsid w:val="00C73DD4"/>
    <w:rsid w:val="00C754F6"/>
    <w:rsid w:val="00C7570A"/>
    <w:rsid w:val="00C806EF"/>
    <w:rsid w:val="00C81958"/>
    <w:rsid w:val="00C858FE"/>
    <w:rsid w:val="00C87ACE"/>
    <w:rsid w:val="00C91A55"/>
    <w:rsid w:val="00C91BEA"/>
    <w:rsid w:val="00C91ED1"/>
    <w:rsid w:val="00C95096"/>
    <w:rsid w:val="00C975A7"/>
    <w:rsid w:val="00CA02AE"/>
    <w:rsid w:val="00CA32EB"/>
    <w:rsid w:val="00CB015C"/>
    <w:rsid w:val="00CB0B87"/>
    <w:rsid w:val="00CB4C9E"/>
    <w:rsid w:val="00CC54E5"/>
    <w:rsid w:val="00CC5E81"/>
    <w:rsid w:val="00CD2980"/>
    <w:rsid w:val="00CD2A9A"/>
    <w:rsid w:val="00CD51AC"/>
    <w:rsid w:val="00CE006E"/>
    <w:rsid w:val="00CE18C9"/>
    <w:rsid w:val="00CE3003"/>
    <w:rsid w:val="00CE48C9"/>
    <w:rsid w:val="00CE7774"/>
    <w:rsid w:val="00CF76B2"/>
    <w:rsid w:val="00D0038F"/>
    <w:rsid w:val="00D0102F"/>
    <w:rsid w:val="00D0181F"/>
    <w:rsid w:val="00D03378"/>
    <w:rsid w:val="00D052A8"/>
    <w:rsid w:val="00D12630"/>
    <w:rsid w:val="00D13581"/>
    <w:rsid w:val="00D25374"/>
    <w:rsid w:val="00D31822"/>
    <w:rsid w:val="00D33704"/>
    <w:rsid w:val="00D34542"/>
    <w:rsid w:val="00D37FCD"/>
    <w:rsid w:val="00D42B2B"/>
    <w:rsid w:val="00D451BA"/>
    <w:rsid w:val="00D500FE"/>
    <w:rsid w:val="00D53ACF"/>
    <w:rsid w:val="00D554B9"/>
    <w:rsid w:val="00D55617"/>
    <w:rsid w:val="00D56FB1"/>
    <w:rsid w:val="00D57775"/>
    <w:rsid w:val="00D61DD7"/>
    <w:rsid w:val="00D62FE6"/>
    <w:rsid w:val="00D639F6"/>
    <w:rsid w:val="00D66720"/>
    <w:rsid w:val="00D700A9"/>
    <w:rsid w:val="00D7031D"/>
    <w:rsid w:val="00D720E6"/>
    <w:rsid w:val="00D72735"/>
    <w:rsid w:val="00D72F64"/>
    <w:rsid w:val="00D766CA"/>
    <w:rsid w:val="00D80CF2"/>
    <w:rsid w:val="00D81451"/>
    <w:rsid w:val="00D923E7"/>
    <w:rsid w:val="00D957D6"/>
    <w:rsid w:val="00D96569"/>
    <w:rsid w:val="00DA0E8B"/>
    <w:rsid w:val="00DA2177"/>
    <w:rsid w:val="00DA366F"/>
    <w:rsid w:val="00DA73AB"/>
    <w:rsid w:val="00DB0369"/>
    <w:rsid w:val="00DB0E47"/>
    <w:rsid w:val="00DB2646"/>
    <w:rsid w:val="00DB4AB8"/>
    <w:rsid w:val="00DB7540"/>
    <w:rsid w:val="00DC0154"/>
    <w:rsid w:val="00DC0374"/>
    <w:rsid w:val="00DC5FC6"/>
    <w:rsid w:val="00DC78BE"/>
    <w:rsid w:val="00DD35B0"/>
    <w:rsid w:val="00DE0A6E"/>
    <w:rsid w:val="00DE3978"/>
    <w:rsid w:val="00DE5EB0"/>
    <w:rsid w:val="00DF48EC"/>
    <w:rsid w:val="00E003CB"/>
    <w:rsid w:val="00E11539"/>
    <w:rsid w:val="00E1371D"/>
    <w:rsid w:val="00E15F72"/>
    <w:rsid w:val="00E22742"/>
    <w:rsid w:val="00E22850"/>
    <w:rsid w:val="00E2554B"/>
    <w:rsid w:val="00E2697E"/>
    <w:rsid w:val="00E26D85"/>
    <w:rsid w:val="00E27B59"/>
    <w:rsid w:val="00E31291"/>
    <w:rsid w:val="00E3284F"/>
    <w:rsid w:val="00E361D3"/>
    <w:rsid w:val="00E46996"/>
    <w:rsid w:val="00E46BCE"/>
    <w:rsid w:val="00E50CE5"/>
    <w:rsid w:val="00E510F4"/>
    <w:rsid w:val="00E531BD"/>
    <w:rsid w:val="00E56314"/>
    <w:rsid w:val="00E6194C"/>
    <w:rsid w:val="00E638C9"/>
    <w:rsid w:val="00E716B8"/>
    <w:rsid w:val="00E74423"/>
    <w:rsid w:val="00E82AC0"/>
    <w:rsid w:val="00E86D4A"/>
    <w:rsid w:val="00E93CB7"/>
    <w:rsid w:val="00E93DF7"/>
    <w:rsid w:val="00E9531F"/>
    <w:rsid w:val="00E96726"/>
    <w:rsid w:val="00EA7D98"/>
    <w:rsid w:val="00EA7FAA"/>
    <w:rsid w:val="00EB1380"/>
    <w:rsid w:val="00EC05DE"/>
    <w:rsid w:val="00EC2D97"/>
    <w:rsid w:val="00EC4287"/>
    <w:rsid w:val="00EC7B83"/>
    <w:rsid w:val="00ED0166"/>
    <w:rsid w:val="00ED4947"/>
    <w:rsid w:val="00ED76B5"/>
    <w:rsid w:val="00ED7FEC"/>
    <w:rsid w:val="00EE67D6"/>
    <w:rsid w:val="00F03613"/>
    <w:rsid w:val="00F05208"/>
    <w:rsid w:val="00F05520"/>
    <w:rsid w:val="00F10F1A"/>
    <w:rsid w:val="00F11BF2"/>
    <w:rsid w:val="00F16B36"/>
    <w:rsid w:val="00F2205B"/>
    <w:rsid w:val="00F24625"/>
    <w:rsid w:val="00F24F71"/>
    <w:rsid w:val="00F26D20"/>
    <w:rsid w:val="00F32CC4"/>
    <w:rsid w:val="00F34B61"/>
    <w:rsid w:val="00F4278F"/>
    <w:rsid w:val="00F524BD"/>
    <w:rsid w:val="00F54BC3"/>
    <w:rsid w:val="00F56F78"/>
    <w:rsid w:val="00F60713"/>
    <w:rsid w:val="00F630F7"/>
    <w:rsid w:val="00F65192"/>
    <w:rsid w:val="00F67A2C"/>
    <w:rsid w:val="00F71614"/>
    <w:rsid w:val="00F84076"/>
    <w:rsid w:val="00F8622E"/>
    <w:rsid w:val="00FA5729"/>
    <w:rsid w:val="00FA78C6"/>
    <w:rsid w:val="00FA7EB4"/>
    <w:rsid w:val="00FB12D9"/>
    <w:rsid w:val="00FB12F2"/>
    <w:rsid w:val="00FB2F5D"/>
    <w:rsid w:val="00FB68DF"/>
    <w:rsid w:val="00FC069C"/>
    <w:rsid w:val="00FC5824"/>
    <w:rsid w:val="00FC5EE7"/>
    <w:rsid w:val="00FC7E97"/>
    <w:rsid w:val="00FD260A"/>
    <w:rsid w:val="00FD2693"/>
    <w:rsid w:val="00FE141B"/>
    <w:rsid w:val="00FE1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58018A"/>
  <w15:docId w15:val="{8A76A22D-41D1-4464-A37B-E306C470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4B21"/>
    <w:rPr>
      <w:rFonts w:ascii="Trebuchet MS" w:hAnsi="Trebuchet MS"/>
      <w:sz w:val="18"/>
    </w:rPr>
  </w:style>
  <w:style w:type="paragraph" w:styleId="Heading1">
    <w:name w:val="heading 1"/>
    <w:basedOn w:val="Normal"/>
    <w:next w:val="Normal"/>
    <w:link w:val="Heading1Char"/>
    <w:qFormat/>
    <w:rsid w:val="001C786F"/>
    <w:pPr>
      <w:keepNext/>
      <w:spacing w:before="240"/>
      <w:outlineLvl w:val="0"/>
    </w:pPr>
    <w:rPr>
      <w:rFonts w:ascii="Arial" w:hAnsi="Arial" w:cs="Arial"/>
      <w:b/>
      <w:bCs/>
      <w:kern w:val="32"/>
      <w:sz w:val="22"/>
      <w:szCs w:val="32"/>
    </w:rPr>
  </w:style>
  <w:style w:type="paragraph" w:styleId="Heading2">
    <w:name w:val="heading 2"/>
    <w:basedOn w:val="Normal"/>
    <w:next w:val="Normal"/>
    <w:link w:val="Heading2Char"/>
    <w:qFormat/>
    <w:rsid w:val="001C786F"/>
    <w:pPr>
      <w:keepNext/>
      <w:spacing w:before="240"/>
      <w:outlineLvl w:val="1"/>
    </w:pPr>
    <w:rPr>
      <w:rFonts w:ascii="Arial" w:hAnsi="Arial" w:cs="Arial"/>
      <w:b/>
      <w:bCs/>
      <w:iCs/>
      <w:color w:val="1478BD"/>
      <w:sz w:val="20"/>
    </w:rPr>
  </w:style>
  <w:style w:type="paragraph" w:styleId="Heading3">
    <w:name w:val="heading 3"/>
    <w:basedOn w:val="Normal"/>
    <w:next w:val="Normal"/>
    <w:link w:val="Heading3Char"/>
    <w:qFormat/>
    <w:rsid w:val="009C7E31"/>
    <w:pPr>
      <w:keepNext/>
      <w:spacing w:before="240" w:after="120"/>
      <w:outlineLvl w:val="2"/>
    </w:pPr>
    <w:rPr>
      <w:rFonts w:ascii="Arial" w:hAnsi="Arial" w:cs="Arial"/>
      <w:bCs/>
      <w:sz w:val="20"/>
      <w:u w:val="single"/>
    </w:rPr>
  </w:style>
  <w:style w:type="paragraph" w:styleId="Heading4">
    <w:name w:val="heading 4"/>
    <w:basedOn w:val="Normal"/>
    <w:next w:val="Normal"/>
    <w:qFormat/>
    <w:rsid w:val="009C7E31"/>
    <w:pPr>
      <w:keepNext/>
      <w:spacing w:before="240" w:after="120"/>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723B"/>
    <w:rPr>
      <w:rFonts w:ascii="Arial" w:hAnsi="Arial" w:cs="Arial"/>
      <w:b/>
      <w:bCs/>
      <w:iCs/>
      <w:color w:val="1478BD"/>
      <w:lang w:val="en-US" w:eastAsia="en-US" w:bidi="ar-SA"/>
    </w:rPr>
  </w:style>
  <w:style w:type="character" w:customStyle="1" w:styleId="Heading3Char">
    <w:name w:val="Heading 3 Char"/>
    <w:basedOn w:val="DefaultParagraphFont"/>
    <w:link w:val="Heading3"/>
    <w:rsid w:val="00665CD3"/>
    <w:rPr>
      <w:rFonts w:ascii="Arial" w:hAnsi="Arial" w:cs="Arial"/>
      <w:bCs/>
      <w:u w:val="single"/>
      <w:lang w:val="en-US" w:eastAsia="en-US" w:bidi="ar-SA"/>
    </w:rPr>
  </w:style>
  <w:style w:type="paragraph" w:customStyle="1" w:styleId="Copy1">
    <w:name w:val="Copy1"/>
    <w:basedOn w:val="Normal"/>
    <w:link w:val="Copy1Char"/>
    <w:rsid w:val="001C786F"/>
    <w:pPr>
      <w:tabs>
        <w:tab w:val="left" w:pos="360"/>
      </w:tabs>
      <w:spacing w:before="60" w:line="280" w:lineRule="exact"/>
    </w:pPr>
  </w:style>
  <w:style w:type="character" w:customStyle="1" w:styleId="Copy1Char">
    <w:name w:val="Copy1 Char"/>
    <w:basedOn w:val="DefaultParagraphFont"/>
    <w:link w:val="Copy1"/>
    <w:rsid w:val="00713C6B"/>
    <w:rPr>
      <w:rFonts w:ascii="Trebuchet MS" w:hAnsi="Trebuchet MS"/>
      <w:sz w:val="18"/>
      <w:lang w:val="en-US" w:eastAsia="en-US" w:bidi="ar-SA"/>
    </w:rPr>
  </w:style>
  <w:style w:type="paragraph" w:customStyle="1" w:styleId="TableHd">
    <w:name w:val="TableHd"/>
    <w:basedOn w:val="Normal"/>
    <w:rsid w:val="00CD51AC"/>
    <w:pPr>
      <w:spacing w:before="40" w:after="40"/>
    </w:pPr>
    <w:rPr>
      <w:rFonts w:ascii="Arial" w:hAnsi="Arial"/>
      <w:b/>
      <w:sz w:val="16"/>
    </w:rPr>
  </w:style>
  <w:style w:type="paragraph" w:customStyle="1" w:styleId="CopyItemComplete">
    <w:name w:val="CopyItemComplete"/>
    <w:basedOn w:val="CopyAction"/>
    <w:rsid w:val="00C6077F"/>
    <w:pPr>
      <w:numPr>
        <w:numId w:val="5"/>
      </w:numPr>
    </w:pPr>
    <w:rPr>
      <w:color w:val="auto"/>
    </w:rPr>
  </w:style>
  <w:style w:type="paragraph" w:customStyle="1" w:styleId="CopyAction">
    <w:name w:val="CopyAction"/>
    <w:basedOn w:val="Normal"/>
    <w:link w:val="CopyActionCharChar"/>
    <w:autoRedefine/>
    <w:rsid w:val="00361FBC"/>
    <w:pPr>
      <w:numPr>
        <w:numId w:val="6"/>
      </w:numPr>
      <w:tabs>
        <w:tab w:val="clear" w:pos="1080"/>
        <w:tab w:val="left" w:pos="72"/>
      </w:tabs>
      <w:spacing w:before="120" w:after="60" w:line="280" w:lineRule="exact"/>
      <w:ind w:left="720"/>
    </w:pPr>
    <w:rPr>
      <w:color w:val="800000"/>
      <w:szCs w:val="18"/>
    </w:rPr>
  </w:style>
  <w:style w:type="character" w:customStyle="1" w:styleId="CopyActionCharChar">
    <w:name w:val="CopyAction Char Char"/>
    <w:basedOn w:val="DefaultParagraphFont"/>
    <w:link w:val="CopyAction"/>
    <w:rsid w:val="00361FBC"/>
    <w:rPr>
      <w:rFonts w:ascii="Trebuchet MS" w:hAnsi="Trebuchet MS"/>
      <w:color w:val="800000"/>
      <w:sz w:val="18"/>
      <w:szCs w:val="18"/>
    </w:rPr>
  </w:style>
  <w:style w:type="paragraph" w:customStyle="1" w:styleId="CopyBullet">
    <w:name w:val="CopyBullet"/>
    <w:basedOn w:val="Normal"/>
    <w:rsid w:val="00CF76B2"/>
    <w:pPr>
      <w:numPr>
        <w:numId w:val="2"/>
      </w:numPr>
      <w:spacing w:before="120" w:line="280" w:lineRule="exact"/>
    </w:pPr>
  </w:style>
  <w:style w:type="table" w:styleId="TableGrid">
    <w:name w:val="Table Grid"/>
    <w:basedOn w:val="TableNormal"/>
    <w:rsid w:val="001C786F"/>
    <w:pPr>
      <w:tabs>
        <w:tab w:val="left" w:pos="360"/>
        <w:tab w:val="left" w:pos="72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rsid w:val="001C786F"/>
    <w:pPr>
      <w:tabs>
        <w:tab w:val="left" w:pos="360"/>
        <w:tab w:val="left" w:pos="720"/>
      </w:tabs>
      <w:spacing w:before="180" w:line="280" w:lineRule="exact"/>
    </w:pPr>
  </w:style>
  <w:style w:type="paragraph" w:customStyle="1" w:styleId="CopyItem">
    <w:name w:val="CopyItem"/>
    <w:basedOn w:val="Normal"/>
    <w:link w:val="CopyItemChar"/>
    <w:rsid w:val="001C786F"/>
    <w:pPr>
      <w:numPr>
        <w:numId w:val="9"/>
      </w:numPr>
      <w:tabs>
        <w:tab w:val="left" w:pos="720"/>
      </w:tabs>
      <w:spacing w:before="120" w:line="280" w:lineRule="exact"/>
    </w:pPr>
  </w:style>
  <w:style w:type="character" w:customStyle="1" w:styleId="CopyItemChar">
    <w:name w:val="CopyItem Char"/>
    <w:basedOn w:val="DefaultParagraphFont"/>
    <w:link w:val="CopyItem"/>
    <w:rsid w:val="008D2E8C"/>
    <w:rPr>
      <w:rFonts w:ascii="Trebuchet MS" w:hAnsi="Trebuchet MS"/>
      <w:sz w:val="18"/>
    </w:rPr>
  </w:style>
  <w:style w:type="paragraph" w:customStyle="1" w:styleId="CopyBulletDetail">
    <w:name w:val="CopyBulletDetail"/>
    <w:basedOn w:val="CopyBullet"/>
    <w:rsid w:val="001C786F"/>
    <w:pPr>
      <w:numPr>
        <w:numId w:val="1"/>
      </w:numPr>
      <w:spacing w:before="60"/>
    </w:pPr>
  </w:style>
  <w:style w:type="paragraph" w:customStyle="1" w:styleId="TableCopy">
    <w:name w:val="TableCopy"/>
    <w:basedOn w:val="Normal"/>
    <w:link w:val="TableCopyChar"/>
    <w:rsid w:val="0072710E"/>
    <w:pPr>
      <w:tabs>
        <w:tab w:val="left" w:pos="360"/>
        <w:tab w:val="left" w:pos="720"/>
      </w:tabs>
      <w:spacing w:before="60" w:after="60" w:line="240" w:lineRule="exact"/>
    </w:pPr>
    <w:rPr>
      <w:szCs w:val="18"/>
    </w:rPr>
  </w:style>
  <w:style w:type="character" w:customStyle="1" w:styleId="TableCopyChar">
    <w:name w:val="TableCopy Char"/>
    <w:basedOn w:val="DefaultParagraphFont"/>
    <w:link w:val="TableCopy"/>
    <w:rsid w:val="009F7551"/>
    <w:rPr>
      <w:rFonts w:ascii="Trebuchet MS" w:hAnsi="Trebuchet MS"/>
      <w:sz w:val="18"/>
      <w:szCs w:val="18"/>
      <w:lang w:val="en-US" w:eastAsia="en-US" w:bidi="ar-SA"/>
    </w:rPr>
  </w:style>
  <w:style w:type="paragraph" w:customStyle="1" w:styleId="TableBullet">
    <w:name w:val="TableBullet"/>
    <w:basedOn w:val="Normal"/>
    <w:rsid w:val="00F24F71"/>
    <w:pPr>
      <w:numPr>
        <w:numId w:val="4"/>
      </w:numPr>
      <w:spacing w:before="40" w:line="240" w:lineRule="exact"/>
    </w:pPr>
  </w:style>
  <w:style w:type="paragraph" w:customStyle="1" w:styleId="CopyTree">
    <w:name w:val="CopyTree"/>
    <w:basedOn w:val="Normal"/>
    <w:rsid w:val="00464D4E"/>
    <w:pPr>
      <w:numPr>
        <w:numId w:val="3"/>
      </w:numPr>
      <w:tabs>
        <w:tab w:val="left" w:pos="720"/>
        <w:tab w:val="left" w:pos="1080"/>
      </w:tabs>
      <w:spacing w:line="280" w:lineRule="exact"/>
    </w:pPr>
    <w:rPr>
      <w:szCs w:val="18"/>
    </w:rPr>
  </w:style>
  <w:style w:type="paragraph" w:styleId="Title">
    <w:name w:val="Title"/>
    <w:basedOn w:val="Normal"/>
    <w:qFormat/>
    <w:rsid w:val="00BA46C3"/>
    <w:pPr>
      <w:spacing w:after="60"/>
      <w:jc w:val="center"/>
      <w:outlineLvl w:val="0"/>
    </w:pPr>
    <w:rPr>
      <w:rFonts w:ascii="Arial" w:hAnsi="Arial" w:cs="Arial"/>
      <w:b/>
      <w:bCs/>
      <w:kern w:val="28"/>
      <w:sz w:val="24"/>
      <w:szCs w:val="32"/>
    </w:rPr>
  </w:style>
  <w:style w:type="paragraph" w:styleId="TOC3">
    <w:name w:val="toc 3"/>
    <w:basedOn w:val="Normal"/>
    <w:next w:val="Normal"/>
    <w:autoRedefine/>
    <w:uiPriority w:val="39"/>
    <w:rsid w:val="00456C10"/>
    <w:pPr>
      <w:tabs>
        <w:tab w:val="right" w:leader="dot" w:pos="9000"/>
      </w:tabs>
      <w:spacing w:before="40"/>
      <w:ind w:left="360"/>
    </w:pPr>
  </w:style>
  <w:style w:type="paragraph" w:styleId="TOC1">
    <w:name w:val="toc 1"/>
    <w:basedOn w:val="Normal"/>
    <w:next w:val="Normal"/>
    <w:autoRedefine/>
    <w:uiPriority w:val="39"/>
    <w:rsid w:val="00456C10"/>
    <w:pPr>
      <w:tabs>
        <w:tab w:val="right" w:leader="dot" w:pos="9000"/>
      </w:tabs>
      <w:spacing w:before="120"/>
    </w:pPr>
    <w:rPr>
      <w:szCs w:val="18"/>
    </w:rPr>
  </w:style>
  <w:style w:type="paragraph" w:styleId="TOC2">
    <w:name w:val="toc 2"/>
    <w:basedOn w:val="Normal"/>
    <w:next w:val="Normal"/>
    <w:autoRedefine/>
    <w:uiPriority w:val="39"/>
    <w:rsid w:val="00456C10"/>
    <w:pPr>
      <w:tabs>
        <w:tab w:val="right" w:leader="dot" w:pos="9000"/>
      </w:tabs>
      <w:spacing w:before="80"/>
      <w:ind w:left="187"/>
    </w:pPr>
  </w:style>
  <w:style w:type="character" w:styleId="Hyperlink">
    <w:name w:val="Hyperlink"/>
    <w:basedOn w:val="DefaultParagraphFont"/>
    <w:uiPriority w:val="99"/>
    <w:rsid w:val="00BA46C3"/>
    <w:rPr>
      <w:color w:val="0000FF"/>
      <w:u w:val="single"/>
    </w:rPr>
  </w:style>
  <w:style w:type="paragraph" w:styleId="Header">
    <w:name w:val="header"/>
    <w:basedOn w:val="Normal"/>
    <w:rsid w:val="0018784C"/>
    <w:pPr>
      <w:tabs>
        <w:tab w:val="center" w:pos="4320"/>
        <w:tab w:val="right" w:pos="8640"/>
      </w:tabs>
    </w:pPr>
  </w:style>
  <w:style w:type="paragraph" w:styleId="Footer">
    <w:name w:val="footer"/>
    <w:basedOn w:val="Normal"/>
    <w:rsid w:val="0096621D"/>
    <w:pPr>
      <w:pBdr>
        <w:top w:val="single" w:sz="4" w:space="1" w:color="auto"/>
      </w:pBdr>
      <w:tabs>
        <w:tab w:val="center" w:pos="4680"/>
        <w:tab w:val="right" w:pos="9216"/>
      </w:tabs>
      <w:spacing w:line="240" w:lineRule="exact"/>
    </w:pPr>
  </w:style>
  <w:style w:type="paragraph" w:styleId="BalloonText">
    <w:name w:val="Balloon Text"/>
    <w:basedOn w:val="Normal"/>
    <w:semiHidden/>
    <w:rsid w:val="00665CD3"/>
    <w:rPr>
      <w:rFonts w:ascii="Tahoma" w:hAnsi="Tahoma" w:cs="Tahoma"/>
      <w:sz w:val="16"/>
      <w:szCs w:val="16"/>
    </w:rPr>
  </w:style>
  <w:style w:type="paragraph" w:customStyle="1" w:styleId="Copy2">
    <w:name w:val="Copy2"/>
    <w:basedOn w:val="Normal"/>
    <w:rsid w:val="00CE18C9"/>
    <w:pPr>
      <w:spacing w:before="60" w:after="120"/>
    </w:pPr>
  </w:style>
  <w:style w:type="paragraph" w:customStyle="1" w:styleId="CopyIndent">
    <w:name w:val="CopyIndent"/>
    <w:basedOn w:val="Normal"/>
    <w:rsid w:val="005F0D18"/>
    <w:pPr>
      <w:spacing w:before="60" w:line="280" w:lineRule="exact"/>
      <w:ind w:left="360"/>
    </w:pPr>
  </w:style>
  <w:style w:type="character" w:customStyle="1" w:styleId="CharChar">
    <w:name w:val="Char Char"/>
    <w:basedOn w:val="DefaultParagraphFont"/>
    <w:rsid w:val="0020387C"/>
    <w:rPr>
      <w:rFonts w:ascii="Arial" w:hAnsi="Arial" w:cs="Arial"/>
      <w:bCs/>
      <w:u w:val="single"/>
      <w:lang w:val="en-US" w:eastAsia="en-US" w:bidi="ar-SA"/>
    </w:rPr>
  </w:style>
  <w:style w:type="character" w:customStyle="1" w:styleId="Copy1CharChar">
    <w:name w:val="Copy1 Char Char"/>
    <w:basedOn w:val="DefaultParagraphFont"/>
    <w:rsid w:val="00286974"/>
    <w:rPr>
      <w:rFonts w:ascii="Trebuchet MS" w:hAnsi="Trebuchet MS"/>
      <w:sz w:val="18"/>
      <w:szCs w:val="18"/>
      <w:lang w:val="en-US" w:eastAsia="en-US" w:bidi="ar-SA"/>
    </w:rPr>
  </w:style>
  <w:style w:type="paragraph" w:styleId="DocumentMap">
    <w:name w:val="Document Map"/>
    <w:basedOn w:val="Normal"/>
    <w:link w:val="DocumentMapChar"/>
    <w:rsid w:val="00FB68DF"/>
    <w:rPr>
      <w:rFonts w:ascii="Tahoma" w:hAnsi="Tahoma" w:cs="Tahoma"/>
      <w:sz w:val="16"/>
      <w:szCs w:val="16"/>
    </w:rPr>
  </w:style>
  <w:style w:type="character" w:customStyle="1" w:styleId="DocumentMapChar">
    <w:name w:val="Document Map Char"/>
    <w:basedOn w:val="DefaultParagraphFont"/>
    <w:link w:val="DocumentMap"/>
    <w:rsid w:val="00FB68DF"/>
    <w:rPr>
      <w:rFonts w:ascii="Tahoma" w:hAnsi="Tahoma" w:cs="Tahoma"/>
      <w:sz w:val="16"/>
      <w:szCs w:val="16"/>
    </w:rPr>
  </w:style>
  <w:style w:type="character" w:styleId="CommentReference">
    <w:name w:val="annotation reference"/>
    <w:basedOn w:val="DefaultParagraphFont"/>
    <w:rsid w:val="00826C0B"/>
    <w:rPr>
      <w:sz w:val="16"/>
      <w:szCs w:val="16"/>
    </w:rPr>
  </w:style>
  <w:style w:type="paragraph" w:styleId="CommentText">
    <w:name w:val="annotation text"/>
    <w:basedOn w:val="Normal"/>
    <w:link w:val="CommentTextChar"/>
    <w:rsid w:val="00826C0B"/>
    <w:rPr>
      <w:sz w:val="20"/>
    </w:rPr>
  </w:style>
  <w:style w:type="character" w:customStyle="1" w:styleId="CommentTextChar">
    <w:name w:val="Comment Text Char"/>
    <w:basedOn w:val="DefaultParagraphFont"/>
    <w:link w:val="CommentText"/>
    <w:rsid w:val="00826C0B"/>
    <w:rPr>
      <w:rFonts w:ascii="Trebuchet MS" w:hAnsi="Trebuchet MS"/>
    </w:rPr>
  </w:style>
  <w:style w:type="paragraph" w:styleId="CommentSubject">
    <w:name w:val="annotation subject"/>
    <w:basedOn w:val="CommentText"/>
    <w:next w:val="CommentText"/>
    <w:link w:val="CommentSubjectChar"/>
    <w:rsid w:val="00826C0B"/>
    <w:rPr>
      <w:b/>
      <w:bCs/>
    </w:rPr>
  </w:style>
  <w:style w:type="character" w:customStyle="1" w:styleId="CommentSubjectChar">
    <w:name w:val="Comment Subject Char"/>
    <w:basedOn w:val="CommentTextChar"/>
    <w:link w:val="CommentSubject"/>
    <w:rsid w:val="00826C0B"/>
    <w:rPr>
      <w:rFonts w:ascii="Trebuchet MS" w:hAnsi="Trebuchet MS"/>
      <w:b/>
      <w:bCs/>
    </w:rPr>
  </w:style>
  <w:style w:type="character" w:styleId="HTMLCode">
    <w:name w:val="HTML Code"/>
    <w:basedOn w:val="DefaultParagraphFont"/>
    <w:uiPriority w:val="99"/>
    <w:unhideWhenUsed/>
    <w:rsid w:val="00A61524"/>
    <w:rPr>
      <w:rFonts w:ascii="Courier New" w:eastAsia="Times New Roman" w:hAnsi="Courier New" w:cs="Courier New"/>
      <w:sz w:val="20"/>
      <w:szCs w:val="20"/>
    </w:rPr>
  </w:style>
  <w:style w:type="paragraph" w:styleId="ListParagraph">
    <w:name w:val="List Paragraph"/>
    <w:basedOn w:val="Normal"/>
    <w:uiPriority w:val="34"/>
    <w:qFormat/>
    <w:rsid w:val="009B301E"/>
    <w:pPr>
      <w:spacing w:before="240" w:after="240"/>
      <w:ind w:left="720"/>
      <w:contextualSpacing/>
    </w:pPr>
  </w:style>
  <w:style w:type="paragraph" w:styleId="TOC4">
    <w:name w:val="toc 4"/>
    <w:basedOn w:val="Normal"/>
    <w:next w:val="Normal"/>
    <w:autoRedefine/>
    <w:uiPriority w:val="39"/>
    <w:unhideWhenUsed/>
    <w:rsid w:val="00DA366F"/>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366F"/>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366F"/>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366F"/>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366F"/>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366F"/>
    <w:pPr>
      <w:spacing w:after="100" w:line="276" w:lineRule="auto"/>
      <w:ind w:left="1760"/>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4643A6"/>
    <w:rPr>
      <w:rFonts w:ascii="Arial" w:hAnsi="Arial" w:cs="Arial"/>
      <w:b/>
      <w:bCs/>
      <w:kern w:val="32"/>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5003">
      <w:bodyDiv w:val="1"/>
      <w:marLeft w:val="0"/>
      <w:marRight w:val="0"/>
      <w:marTop w:val="0"/>
      <w:marBottom w:val="0"/>
      <w:divBdr>
        <w:top w:val="none" w:sz="0" w:space="0" w:color="auto"/>
        <w:left w:val="none" w:sz="0" w:space="0" w:color="auto"/>
        <w:bottom w:val="none" w:sz="0" w:space="0" w:color="auto"/>
        <w:right w:val="none" w:sz="0" w:space="0" w:color="auto"/>
      </w:divBdr>
    </w:div>
    <w:div w:id="223181914">
      <w:bodyDiv w:val="1"/>
      <w:marLeft w:val="0"/>
      <w:marRight w:val="0"/>
      <w:marTop w:val="0"/>
      <w:marBottom w:val="0"/>
      <w:divBdr>
        <w:top w:val="none" w:sz="0" w:space="0" w:color="auto"/>
        <w:left w:val="none" w:sz="0" w:space="0" w:color="auto"/>
        <w:bottom w:val="none" w:sz="0" w:space="0" w:color="auto"/>
        <w:right w:val="none" w:sz="0" w:space="0" w:color="auto"/>
      </w:divBdr>
    </w:div>
    <w:div w:id="235165814">
      <w:bodyDiv w:val="1"/>
      <w:marLeft w:val="0"/>
      <w:marRight w:val="0"/>
      <w:marTop w:val="0"/>
      <w:marBottom w:val="0"/>
      <w:divBdr>
        <w:top w:val="none" w:sz="0" w:space="0" w:color="auto"/>
        <w:left w:val="none" w:sz="0" w:space="0" w:color="auto"/>
        <w:bottom w:val="none" w:sz="0" w:space="0" w:color="auto"/>
        <w:right w:val="none" w:sz="0" w:space="0" w:color="auto"/>
      </w:divBdr>
    </w:div>
    <w:div w:id="263078291">
      <w:bodyDiv w:val="1"/>
      <w:marLeft w:val="0"/>
      <w:marRight w:val="0"/>
      <w:marTop w:val="0"/>
      <w:marBottom w:val="0"/>
      <w:divBdr>
        <w:top w:val="none" w:sz="0" w:space="0" w:color="auto"/>
        <w:left w:val="none" w:sz="0" w:space="0" w:color="auto"/>
        <w:bottom w:val="none" w:sz="0" w:space="0" w:color="auto"/>
        <w:right w:val="none" w:sz="0" w:space="0" w:color="auto"/>
      </w:divBdr>
    </w:div>
    <w:div w:id="356465391">
      <w:bodyDiv w:val="1"/>
      <w:marLeft w:val="0"/>
      <w:marRight w:val="0"/>
      <w:marTop w:val="0"/>
      <w:marBottom w:val="0"/>
      <w:divBdr>
        <w:top w:val="none" w:sz="0" w:space="0" w:color="auto"/>
        <w:left w:val="none" w:sz="0" w:space="0" w:color="auto"/>
        <w:bottom w:val="none" w:sz="0" w:space="0" w:color="auto"/>
        <w:right w:val="none" w:sz="0" w:space="0" w:color="auto"/>
      </w:divBdr>
    </w:div>
    <w:div w:id="410857816">
      <w:bodyDiv w:val="1"/>
      <w:marLeft w:val="0"/>
      <w:marRight w:val="0"/>
      <w:marTop w:val="0"/>
      <w:marBottom w:val="0"/>
      <w:divBdr>
        <w:top w:val="none" w:sz="0" w:space="0" w:color="auto"/>
        <w:left w:val="none" w:sz="0" w:space="0" w:color="auto"/>
        <w:bottom w:val="none" w:sz="0" w:space="0" w:color="auto"/>
        <w:right w:val="none" w:sz="0" w:space="0" w:color="auto"/>
      </w:divBdr>
    </w:div>
    <w:div w:id="603223950">
      <w:bodyDiv w:val="1"/>
      <w:marLeft w:val="0"/>
      <w:marRight w:val="0"/>
      <w:marTop w:val="0"/>
      <w:marBottom w:val="0"/>
      <w:divBdr>
        <w:top w:val="none" w:sz="0" w:space="0" w:color="auto"/>
        <w:left w:val="none" w:sz="0" w:space="0" w:color="auto"/>
        <w:bottom w:val="none" w:sz="0" w:space="0" w:color="auto"/>
        <w:right w:val="none" w:sz="0" w:space="0" w:color="auto"/>
      </w:divBdr>
    </w:div>
    <w:div w:id="723599228">
      <w:bodyDiv w:val="1"/>
      <w:marLeft w:val="0"/>
      <w:marRight w:val="0"/>
      <w:marTop w:val="0"/>
      <w:marBottom w:val="0"/>
      <w:divBdr>
        <w:top w:val="none" w:sz="0" w:space="0" w:color="auto"/>
        <w:left w:val="none" w:sz="0" w:space="0" w:color="auto"/>
        <w:bottom w:val="none" w:sz="0" w:space="0" w:color="auto"/>
        <w:right w:val="none" w:sz="0" w:space="0" w:color="auto"/>
      </w:divBdr>
    </w:div>
    <w:div w:id="786317750">
      <w:bodyDiv w:val="1"/>
      <w:marLeft w:val="0"/>
      <w:marRight w:val="0"/>
      <w:marTop w:val="0"/>
      <w:marBottom w:val="0"/>
      <w:divBdr>
        <w:top w:val="none" w:sz="0" w:space="0" w:color="auto"/>
        <w:left w:val="none" w:sz="0" w:space="0" w:color="auto"/>
        <w:bottom w:val="none" w:sz="0" w:space="0" w:color="auto"/>
        <w:right w:val="none" w:sz="0" w:space="0" w:color="auto"/>
      </w:divBdr>
    </w:div>
    <w:div w:id="870410710">
      <w:bodyDiv w:val="1"/>
      <w:marLeft w:val="0"/>
      <w:marRight w:val="0"/>
      <w:marTop w:val="0"/>
      <w:marBottom w:val="0"/>
      <w:divBdr>
        <w:top w:val="none" w:sz="0" w:space="0" w:color="auto"/>
        <w:left w:val="none" w:sz="0" w:space="0" w:color="auto"/>
        <w:bottom w:val="none" w:sz="0" w:space="0" w:color="auto"/>
        <w:right w:val="none" w:sz="0" w:space="0" w:color="auto"/>
      </w:divBdr>
    </w:div>
    <w:div w:id="871260530">
      <w:bodyDiv w:val="1"/>
      <w:marLeft w:val="0"/>
      <w:marRight w:val="0"/>
      <w:marTop w:val="0"/>
      <w:marBottom w:val="0"/>
      <w:divBdr>
        <w:top w:val="none" w:sz="0" w:space="0" w:color="auto"/>
        <w:left w:val="none" w:sz="0" w:space="0" w:color="auto"/>
        <w:bottom w:val="none" w:sz="0" w:space="0" w:color="auto"/>
        <w:right w:val="none" w:sz="0" w:space="0" w:color="auto"/>
      </w:divBdr>
    </w:div>
    <w:div w:id="900559854">
      <w:bodyDiv w:val="1"/>
      <w:marLeft w:val="0"/>
      <w:marRight w:val="0"/>
      <w:marTop w:val="0"/>
      <w:marBottom w:val="0"/>
      <w:divBdr>
        <w:top w:val="none" w:sz="0" w:space="0" w:color="auto"/>
        <w:left w:val="none" w:sz="0" w:space="0" w:color="auto"/>
        <w:bottom w:val="none" w:sz="0" w:space="0" w:color="auto"/>
        <w:right w:val="none" w:sz="0" w:space="0" w:color="auto"/>
      </w:divBdr>
    </w:div>
    <w:div w:id="937909612">
      <w:bodyDiv w:val="1"/>
      <w:marLeft w:val="0"/>
      <w:marRight w:val="0"/>
      <w:marTop w:val="0"/>
      <w:marBottom w:val="0"/>
      <w:divBdr>
        <w:top w:val="none" w:sz="0" w:space="0" w:color="auto"/>
        <w:left w:val="none" w:sz="0" w:space="0" w:color="auto"/>
        <w:bottom w:val="none" w:sz="0" w:space="0" w:color="auto"/>
        <w:right w:val="none" w:sz="0" w:space="0" w:color="auto"/>
      </w:divBdr>
    </w:div>
    <w:div w:id="1214805873">
      <w:bodyDiv w:val="1"/>
      <w:marLeft w:val="0"/>
      <w:marRight w:val="0"/>
      <w:marTop w:val="0"/>
      <w:marBottom w:val="0"/>
      <w:divBdr>
        <w:top w:val="none" w:sz="0" w:space="0" w:color="auto"/>
        <w:left w:val="none" w:sz="0" w:space="0" w:color="auto"/>
        <w:bottom w:val="none" w:sz="0" w:space="0" w:color="auto"/>
        <w:right w:val="none" w:sz="0" w:space="0" w:color="auto"/>
      </w:divBdr>
    </w:div>
    <w:div w:id="1313027071">
      <w:bodyDiv w:val="1"/>
      <w:marLeft w:val="0"/>
      <w:marRight w:val="0"/>
      <w:marTop w:val="0"/>
      <w:marBottom w:val="0"/>
      <w:divBdr>
        <w:top w:val="none" w:sz="0" w:space="0" w:color="auto"/>
        <w:left w:val="none" w:sz="0" w:space="0" w:color="auto"/>
        <w:bottom w:val="none" w:sz="0" w:space="0" w:color="auto"/>
        <w:right w:val="none" w:sz="0" w:space="0" w:color="auto"/>
      </w:divBdr>
    </w:div>
    <w:div w:id="1317228356">
      <w:bodyDiv w:val="1"/>
      <w:marLeft w:val="0"/>
      <w:marRight w:val="0"/>
      <w:marTop w:val="0"/>
      <w:marBottom w:val="0"/>
      <w:divBdr>
        <w:top w:val="none" w:sz="0" w:space="0" w:color="auto"/>
        <w:left w:val="none" w:sz="0" w:space="0" w:color="auto"/>
        <w:bottom w:val="none" w:sz="0" w:space="0" w:color="auto"/>
        <w:right w:val="none" w:sz="0" w:space="0" w:color="auto"/>
      </w:divBdr>
    </w:div>
    <w:div w:id="1456631575">
      <w:bodyDiv w:val="1"/>
      <w:marLeft w:val="0"/>
      <w:marRight w:val="0"/>
      <w:marTop w:val="0"/>
      <w:marBottom w:val="0"/>
      <w:divBdr>
        <w:top w:val="none" w:sz="0" w:space="0" w:color="auto"/>
        <w:left w:val="none" w:sz="0" w:space="0" w:color="auto"/>
        <w:bottom w:val="none" w:sz="0" w:space="0" w:color="auto"/>
        <w:right w:val="none" w:sz="0" w:space="0" w:color="auto"/>
      </w:divBdr>
    </w:div>
    <w:div w:id="1558198308">
      <w:bodyDiv w:val="1"/>
      <w:marLeft w:val="0"/>
      <w:marRight w:val="0"/>
      <w:marTop w:val="0"/>
      <w:marBottom w:val="0"/>
      <w:divBdr>
        <w:top w:val="none" w:sz="0" w:space="0" w:color="auto"/>
        <w:left w:val="none" w:sz="0" w:space="0" w:color="auto"/>
        <w:bottom w:val="none" w:sz="0" w:space="0" w:color="auto"/>
        <w:right w:val="none" w:sz="0" w:space="0" w:color="auto"/>
      </w:divBdr>
    </w:div>
    <w:div w:id="1572158670">
      <w:bodyDiv w:val="1"/>
      <w:marLeft w:val="0"/>
      <w:marRight w:val="0"/>
      <w:marTop w:val="0"/>
      <w:marBottom w:val="0"/>
      <w:divBdr>
        <w:top w:val="none" w:sz="0" w:space="0" w:color="auto"/>
        <w:left w:val="none" w:sz="0" w:space="0" w:color="auto"/>
        <w:bottom w:val="none" w:sz="0" w:space="0" w:color="auto"/>
        <w:right w:val="none" w:sz="0" w:space="0" w:color="auto"/>
      </w:divBdr>
    </w:div>
    <w:div w:id="1660648568">
      <w:bodyDiv w:val="1"/>
      <w:marLeft w:val="0"/>
      <w:marRight w:val="0"/>
      <w:marTop w:val="0"/>
      <w:marBottom w:val="0"/>
      <w:divBdr>
        <w:top w:val="none" w:sz="0" w:space="0" w:color="auto"/>
        <w:left w:val="none" w:sz="0" w:space="0" w:color="auto"/>
        <w:bottom w:val="none" w:sz="0" w:space="0" w:color="auto"/>
        <w:right w:val="none" w:sz="0" w:space="0" w:color="auto"/>
      </w:divBdr>
    </w:div>
    <w:div w:id="1689722681">
      <w:bodyDiv w:val="1"/>
      <w:marLeft w:val="0"/>
      <w:marRight w:val="0"/>
      <w:marTop w:val="0"/>
      <w:marBottom w:val="0"/>
      <w:divBdr>
        <w:top w:val="none" w:sz="0" w:space="0" w:color="auto"/>
        <w:left w:val="none" w:sz="0" w:space="0" w:color="auto"/>
        <w:bottom w:val="none" w:sz="0" w:space="0" w:color="auto"/>
        <w:right w:val="none" w:sz="0" w:space="0" w:color="auto"/>
      </w:divBdr>
    </w:div>
    <w:div w:id="2005350136">
      <w:bodyDiv w:val="1"/>
      <w:marLeft w:val="0"/>
      <w:marRight w:val="0"/>
      <w:marTop w:val="0"/>
      <w:marBottom w:val="0"/>
      <w:divBdr>
        <w:top w:val="none" w:sz="0" w:space="0" w:color="auto"/>
        <w:left w:val="none" w:sz="0" w:space="0" w:color="auto"/>
        <w:bottom w:val="none" w:sz="0" w:space="0" w:color="auto"/>
        <w:right w:val="none" w:sz="0" w:space="0" w:color="auto"/>
      </w:divBdr>
    </w:div>
    <w:div w:id="2026439747">
      <w:bodyDiv w:val="1"/>
      <w:marLeft w:val="0"/>
      <w:marRight w:val="0"/>
      <w:marTop w:val="0"/>
      <w:marBottom w:val="0"/>
      <w:divBdr>
        <w:top w:val="none" w:sz="0" w:space="0" w:color="auto"/>
        <w:left w:val="none" w:sz="0" w:space="0" w:color="auto"/>
        <w:bottom w:val="none" w:sz="0" w:space="0" w:color="auto"/>
        <w:right w:val="none" w:sz="0" w:space="0" w:color="auto"/>
      </w:divBdr>
    </w:div>
    <w:div w:id="20835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ner\AppData\Local\Microsoft\Windows\Temporary%20Internet%20Files\Content.Outlook\HI5X4X2Q\Spe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Spec Template</Template>
  <TotalTime>0</TotalTime>
  <Pages>46</Pages>
  <Words>6274</Words>
  <Characters>35764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Overview</vt:lpstr>
    </vt:vector>
  </TitlesOfParts>
  <Company>Ingeniux Corp</Company>
  <LinksUpToDate>false</LinksUpToDate>
  <CharactersWithSpaces>41955</CharactersWithSpaces>
  <SharedDoc>false</SharedDoc>
  <HLinks>
    <vt:vector size="486" baseType="variant">
      <vt:variant>
        <vt:i4>1245243</vt:i4>
      </vt:variant>
      <vt:variant>
        <vt:i4>482</vt:i4>
      </vt:variant>
      <vt:variant>
        <vt:i4>0</vt:i4>
      </vt:variant>
      <vt:variant>
        <vt:i4>5</vt:i4>
      </vt:variant>
      <vt:variant>
        <vt:lpwstr/>
      </vt:variant>
      <vt:variant>
        <vt:lpwstr>_Toc195880758</vt:lpwstr>
      </vt:variant>
      <vt:variant>
        <vt:i4>1245243</vt:i4>
      </vt:variant>
      <vt:variant>
        <vt:i4>476</vt:i4>
      </vt:variant>
      <vt:variant>
        <vt:i4>0</vt:i4>
      </vt:variant>
      <vt:variant>
        <vt:i4>5</vt:i4>
      </vt:variant>
      <vt:variant>
        <vt:lpwstr/>
      </vt:variant>
      <vt:variant>
        <vt:lpwstr>_Toc195880757</vt:lpwstr>
      </vt:variant>
      <vt:variant>
        <vt:i4>1245243</vt:i4>
      </vt:variant>
      <vt:variant>
        <vt:i4>470</vt:i4>
      </vt:variant>
      <vt:variant>
        <vt:i4>0</vt:i4>
      </vt:variant>
      <vt:variant>
        <vt:i4>5</vt:i4>
      </vt:variant>
      <vt:variant>
        <vt:lpwstr/>
      </vt:variant>
      <vt:variant>
        <vt:lpwstr>_Toc195880756</vt:lpwstr>
      </vt:variant>
      <vt:variant>
        <vt:i4>1245243</vt:i4>
      </vt:variant>
      <vt:variant>
        <vt:i4>464</vt:i4>
      </vt:variant>
      <vt:variant>
        <vt:i4>0</vt:i4>
      </vt:variant>
      <vt:variant>
        <vt:i4>5</vt:i4>
      </vt:variant>
      <vt:variant>
        <vt:lpwstr/>
      </vt:variant>
      <vt:variant>
        <vt:lpwstr>_Toc195880755</vt:lpwstr>
      </vt:variant>
      <vt:variant>
        <vt:i4>1245243</vt:i4>
      </vt:variant>
      <vt:variant>
        <vt:i4>458</vt:i4>
      </vt:variant>
      <vt:variant>
        <vt:i4>0</vt:i4>
      </vt:variant>
      <vt:variant>
        <vt:i4>5</vt:i4>
      </vt:variant>
      <vt:variant>
        <vt:lpwstr/>
      </vt:variant>
      <vt:variant>
        <vt:lpwstr>_Toc195880754</vt:lpwstr>
      </vt:variant>
      <vt:variant>
        <vt:i4>1245243</vt:i4>
      </vt:variant>
      <vt:variant>
        <vt:i4>452</vt:i4>
      </vt:variant>
      <vt:variant>
        <vt:i4>0</vt:i4>
      </vt:variant>
      <vt:variant>
        <vt:i4>5</vt:i4>
      </vt:variant>
      <vt:variant>
        <vt:lpwstr/>
      </vt:variant>
      <vt:variant>
        <vt:lpwstr>_Toc195880753</vt:lpwstr>
      </vt:variant>
      <vt:variant>
        <vt:i4>1245243</vt:i4>
      </vt:variant>
      <vt:variant>
        <vt:i4>446</vt:i4>
      </vt:variant>
      <vt:variant>
        <vt:i4>0</vt:i4>
      </vt:variant>
      <vt:variant>
        <vt:i4>5</vt:i4>
      </vt:variant>
      <vt:variant>
        <vt:lpwstr/>
      </vt:variant>
      <vt:variant>
        <vt:lpwstr>_Toc195880752</vt:lpwstr>
      </vt:variant>
      <vt:variant>
        <vt:i4>1245243</vt:i4>
      </vt:variant>
      <vt:variant>
        <vt:i4>440</vt:i4>
      </vt:variant>
      <vt:variant>
        <vt:i4>0</vt:i4>
      </vt:variant>
      <vt:variant>
        <vt:i4>5</vt:i4>
      </vt:variant>
      <vt:variant>
        <vt:lpwstr/>
      </vt:variant>
      <vt:variant>
        <vt:lpwstr>_Toc195880751</vt:lpwstr>
      </vt:variant>
      <vt:variant>
        <vt:i4>1245243</vt:i4>
      </vt:variant>
      <vt:variant>
        <vt:i4>434</vt:i4>
      </vt:variant>
      <vt:variant>
        <vt:i4>0</vt:i4>
      </vt:variant>
      <vt:variant>
        <vt:i4>5</vt:i4>
      </vt:variant>
      <vt:variant>
        <vt:lpwstr/>
      </vt:variant>
      <vt:variant>
        <vt:lpwstr>_Toc195880750</vt:lpwstr>
      </vt:variant>
      <vt:variant>
        <vt:i4>1179707</vt:i4>
      </vt:variant>
      <vt:variant>
        <vt:i4>428</vt:i4>
      </vt:variant>
      <vt:variant>
        <vt:i4>0</vt:i4>
      </vt:variant>
      <vt:variant>
        <vt:i4>5</vt:i4>
      </vt:variant>
      <vt:variant>
        <vt:lpwstr/>
      </vt:variant>
      <vt:variant>
        <vt:lpwstr>_Toc195880749</vt:lpwstr>
      </vt:variant>
      <vt:variant>
        <vt:i4>1179707</vt:i4>
      </vt:variant>
      <vt:variant>
        <vt:i4>422</vt:i4>
      </vt:variant>
      <vt:variant>
        <vt:i4>0</vt:i4>
      </vt:variant>
      <vt:variant>
        <vt:i4>5</vt:i4>
      </vt:variant>
      <vt:variant>
        <vt:lpwstr/>
      </vt:variant>
      <vt:variant>
        <vt:lpwstr>_Toc195880748</vt:lpwstr>
      </vt:variant>
      <vt:variant>
        <vt:i4>1179707</vt:i4>
      </vt:variant>
      <vt:variant>
        <vt:i4>416</vt:i4>
      </vt:variant>
      <vt:variant>
        <vt:i4>0</vt:i4>
      </vt:variant>
      <vt:variant>
        <vt:i4>5</vt:i4>
      </vt:variant>
      <vt:variant>
        <vt:lpwstr/>
      </vt:variant>
      <vt:variant>
        <vt:lpwstr>_Toc195880747</vt:lpwstr>
      </vt:variant>
      <vt:variant>
        <vt:i4>1179707</vt:i4>
      </vt:variant>
      <vt:variant>
        <vt:i4>410</vt:i4>
      </vt:variant>
      <vt:variant>
        <vt:i4>0</vt:i4>
      </vt:variant>
      <vt:variant>
        <vt:i4>5</vt:i4>
      </vt:variant>
      <vt:variant>
        <vt:lpwstr/>
      </vt:variant>
      <vt:variant>
        <vt:lpwstr>_Toc195880746</vt:lpwstr>
      </vt:variant>
      <vt:variant>
        <vt:i4>1179707</vt:i4>
      </vt:variant>
      <vt:variant>
        <vt:i4>404</vt:i4>
      </vt:variant>
      <vt:variant>
        <vt:i4>0</vt:i4>
      </vt:variant>
      <vt:variant>
        <vt:i4>5</vt:i4>
      </vt:variant>
      <vt:variant>
        <vt:lpwstr/>
      </vt:variant>
      <vt:variant>
        <vt:lpwstr>_Toc195880745</vt:lpwstr>
      </vt:variant>
      <vt:variant>
        <vt:i4>1179707</vt:i4>
      </vt:variant>
      <vt:variant>
        <vt:i4>398</vt:i4>
      </vt:variant>
      <vt:variant>
        <vt:i4>0</vt:i4>
      </vt:variant>
      <vt:variant>
        <vt:i4>5</vt:i4>
      </vt:variant>
      <vt:variant>
        <vt:lpwstr/>
      </vt:variant>
      <vt:variant>
        <vt:lpwstr>_Toc195880744</vt:lpwstr>
      </vt:variant>
      <vt:variant>
        <vt:i4>1179707</vt:i4>
      </vt:variant>
      <vt:variant>
        <vt:i4>392</vt:i4>
      </vt:variant>
      <vt:variant>
        <vt:i4>0</vt:i4>
      </vt:variant>
      <vt:variant>
        <vt:i4>5</vt:i4>
      </vt:variant>
      <vt:variant>
        <vt:lpwstr/>
      </vt:variant>
      <vt:variant>
        <vt:lpwstr>_Toc195880743</vt:lpwstr>
      </vt:variant>
      <vt:variant>
        <vt:i4>1179707</vt:i4>
      </vt:variant>
      <vt:variant>
        <vt:i4>386</vt:i4>
      </vt:variant>
      <vt:variant>
        <vt:i4>0</vt:i4>
      </vt:variant>
      <vt:variant>
        <vt:i4>5</vt:i4>
      </vt:variant>
      <vt:variant>
        <vt:lpwstr/>
      </vt:variant>
      <vt:variant>
        <vt:lpwstr>_Toc195880742</vt:lpwstr>
      </vt:variant>
      <vt:variant>
        <vt:i4>1179707</vt:i4>
      </vt:variant>
      <vt:variant>
        <vt:i4>380</vt:i4>
      </vt:variant>
      <vt:variant>
        <vt:i4>0</vt:i4>
      </vt:variant>
      <vt:variant>
        <vt:i4>5</vt:i4>
      </vt:variant>
      <vt:variant>
        <vt:lpwstr/>
      </vt:variant>
      <vt:variant>
        <vt:lpwstr>_Toc195880741</vt:lpwstr>
      </vt:variant>
      <vt:variant>
        <vt:i4>1179707</vt:i4>
      </vt:variant>
      <vt:variant>
        <vt:i4>374</vt:i4>
      </vt:variant>
      <vt:variant>
        <vt:i4>0</vt:i4>
      </vt:variant>
      <vt:variant>
        <vt:i4>5</vt:i4>
      </vt:variant>
      <vt:variant>
        <vt:lpwstr/>
      </vt:variant>
      <vt:variant>
        <vt:lpwstr>_Toc195880740</vt:lpwstr>
      </vt:variant>
      <vt:variant>
        <vt:i4>1376315</vt:i4>
      </vt:variant>
      <vt:variant>
        <vt:i4>368</vt:i4>
      </vt:variant>
      <vt:variant>
        <vt:i4>0</vt:i4>
      </vt:variant>
      <vt:variant>
        <vt:i4>5</vt:i4>
      </vt:variant>
      <vt:variant>
        <vt:lpwstr/>
      </vt:variant>
      <vt:variant>
        <vt:lpwstr>_Toc195880739</vt:lpwstr>
      </vt:variant>
      <vt:variant>
        <vt:i4>1376315</vt:i4>
      </vt:variant>
      <vt:variant>
        <vt:i4>362</vt:i4>
      </vt:variant>
      <vt:variant>
        <vt:i4>0</vt:i4>
      </vt:variant>
      <vt:variant>
        <vt:i4>5</vt:i4>
      </vt:variant>
      <vt:variant>
        <vt:lpwstr/>
      </vt:variant>
      <vt:variant>
        <vt:lpwstr>_Toc195880738</vt:lpwstr>
      </vt:variant>
      <vt:variant>
        <vt:i4>1376315</vt:i4>
      </vt:variant>
      <vt:variant>
        <vt:i4>356</vt:i4>
      </vt:variant>
      <vt:variant>
        <vt:i4>0</vt:i4>
      </vt:variant>
      <vt:variant>
        <vt:i4>5</vt:i4>
      </vt:variant>
      <vt:variant>
        <vt:lpwstr/>
      </vt:variant>
      <vt:variant>
        <vt:lpwstr>_Toc195880737</vt:lpwstr>
      </vt:variant>
      <vt:variant>
        <vt:i4>1376315</vt:i4>
      </vt:variant>
      <vt:variant>
        <vt:i4>350</vt:i4>
      </vt:variant>
      <vt:variant>
        <vt:i4>0</vt:i4>
      </vt:variant>
      <vt:variant>
        <vt:i4>5</vt:i4>
      </vt:variant>
      <vt:variant>
        <vt:lpwstr/>
      </vt:variant>
      <vt:variant>
        <vt:lpwstr>_Toc195880736</vt:lpwstr>
      </vt:variant>
      <vt:variant>
        <vt:i4>1376315</vt:i4>
      </vt:variant>
      <vt:variant>
        <vt:i4>344</vt:i4>
      </vt:variant>
      <vt:variant>
        <vt:i4>0</vt:i4>
      </vt:variant>
      <vt:variant>
        <vt:i4>5</vt:i4>
      </vt:variant>
      <vt:variant>
        <vt:lpwstr/>
      </vt:variant>
      <vt:variant>
        <vt:lpwstr>_Toc195880735</vt:lpwstr>
      </vt:variant>
      <vt:variant>
        <vt:i4>1376315</vt:i4>
      </vt:variant>
      <vt:variant>
        <vt:i4>338</vt:i4>
      </vt:variant>
      <vt:variant>
        <vt:i4>0</vt:i4>
      </vt:variant>
      <vt:variant>
        <vt:i4>5</vt:i4>
      </vt:variant>
      <vt:variant>
        <vt:lpwstr/>
      </vt:variant>
      <vt:variant>
        <vt:lpwstr>_Toc195880734</vt:lpwstr>
      </vt:variant>
      <vt:variant>
        <vt:i4>1376315</vt:i4>
      </vt:variant>
      <vt:variant>
        <vt:i4>332</vt:i4>
      </vt:variant>
      <vt:variant>
        <vt:i4>0</vt:i4>
      </vt:variant>
      <vt:variant>
        <vt:i4>5</vt:i4>
      </vt:variant>
      <vt:variant>
        <vt:lpwstr/>
      </vt:variant>
      <vt:variant>
        <vt:lpwstr>_Toc195880733</vt:lpwstr>
      </vt:variant>
      <vt:variant>
        <vt:i4>1376315</vt:i4>
      </vt:variant>
      <vt:variant>
        <vt:i4>326</vt:i4>
      </vt:variant>
      <vt:variant>
        <vt:i4>0</vt:i4>
      </vt:variant>
      <vt:variant>
        <vt:i4>5</vt:i4>
      </vt:variant>
      <vt:variant>
        <vt:lpwstr/>
      </vt:variant>
      <vt:variant>
        <vt:lpwstr>_Toc195880732</vt:lpwstr>
      </vt:variant>
      <vt:variant>
        <vt:i4>1376315</vt:i4>
      </vt:variant>
      <vt:variant>
        <vt:i4>320</vt:i4>
      </vt:variant>
      <vt:variant>
        <vt:i4>0</vt:i4>
      </vt:variant>
      <vt:variant>
        <vt:i4>5</vt:i4>
      </vt:variant>
      <vt:variant>
        <vt:lpwstr/>
      </vt:variant>
      <vt:variant>
        <vt:lpwstr>_Toc195880731</vt:lpwstr>
      </vt:variant>
      <vt:variant>
        <vt:i4>1376315</vt:i4>
      </vt:variant>
      <vt:variant>
        <vt:i4>314</vt:i4>
      </vt:variant>
      <vt:variant>
        <vt:i4>0</vt:i4>
      </vt:variant>
      <vt:variant>
        <vt:i4>5</vt:i4>
      </vt:variant>
      <vt:variant>
        <vt:lpwstr/>
      </vt:variant>
      <vt:variant>
        <vt:lpwstr>_Toc195880730</vt:lpwstr>
      </vt:variant>
      <vt:variant>
        <vt:i4>1310779</vt:i4>
      </vt:variant>
      <vt:variant>
        <vt:i4>308</vt:i4>
      </vt:variant>
      <vt:variant>
        <vt:i4>0</vt:i4>
      </vt:variant>
      <vt:variant>
        <vt:i4>5</vt:i4>
      </vt:variant>
      <vt:variant>
        <vt:lpwstr/>
      </vt:variant>
      <vt:variant>
        <vt:lpwstr>_Toc195880729</vt:lpwstr>
      </vt:variant>
      <vt:variant>
        <vt:i4>1310779</vt:i4>
      </vt:variant>
      <vt:variant>
        <vt:i4>302</vt:i4>
      </vt:variant>
      <vt:variant>
        <vt:i4>0</vt:i4>
      </vt:variant>
      <vt:variant>
        <vt:i4>5</vt:i4>
      </vt:variant>
      <vt:variant>
        <vt:lpwstr/>
      </vt:variant>
      <vt:variant>
        <vt:lpwstr>_Toc195880728</vt:lpwstr>
      </vt:variant>
      <vt:variant>
        <vt:i4>1310779</vt:i4>
      </vt:variant>
      <vt:variant>
        <vt:i4>296</vt:i4>
      </vt:variant>
      <vt:variant>
        <vt:i4>0</vt:i4>
      </vt:variant>
      <vt:variant>
        <vt:i4>5</vt:i4>
      </vt:variant>
      <vt:variant>
        <vt:lpwstr/>
      </vt:variant>
      <vt:variant>
        <vt:lpwstr>_Toc195880727</vt:lpwstr>
      </vt:variant>
      <vt:variant>
        <vt:i4>1310779</vt:i4>
      </vt:variant>
      <vt:variant>
        <vt:i4>290</vt:i4>
      </vt:variant>
      <vt:variant>
        <vt:i4>0</vt:i4>
      </vt:variant>
      <vt:variant>
        <vt:i4>5</vt:i4>
      </vt:variant>
      <vt:variant>
        <vt:lpwstr/>
      </vt:variant>
      <vt:variant>
        <vt:lpwstr>_Toc195880726</vt:lpwstr>
      </vt:variant>
      <vt:variant>
        <vt:i4>1310779</vt:i4>
      </vt:variant>
      <vt:variant>
        <vt:i4>284</vt:i4>
      </vt:variant>
      <vt:variant>
        <vt:i4>0</vt:i4>
      </vt:variant>
      <vt:variant>
        <vt:i4>5</vt:i4>
      </vt:variant>
      <vt:variant>
        <vt:lpwstr/>
      </vt:variant>
      <vt:variant>
        <vt:lpwstr>_Toc195880725</vt:lpwstr>
      </vt:variant>
      <vt:variant>
        <vt:i4>1310779</vt:i4>
      </vt:variant>
      <vt:variant>
        <vt:i4>278</vt:i4>
      </vt:variant>
      <vt:variant>
        <vt:i4>0</vt:i4>
      </vt:variant>
      <vt:variant>
        <vt:i4>5</vt:i4>
      </vt:variant>
      <vt:variant>
        <vt:lpwstr/>
      </vt:variant>
      <vt:variant>
        <vt:lpwstr>_Toc195880724</vt:lpwstr>
      </vt:variant>
      <vt:variant>
        <vt:i4>1310779</vt:i4>
      </vt:variant>
      <vt:variant>
        <vt:i4>272</vt:i4>
      </vt:variant>
      <vt:variant>
        <vt:i4>0</vt:i4>
      </vt:variant>
      <vt:variant>
        <vt:i4>5</vt:i4>
      </vt:variant>
      <vt:variant>
        <vt:lpwstr/>
      </vt:variant>
      <vt:variant>
        <vt:lpwstr>_Toc195880723</vt:lpwstr>
      </vt:variant>
      <vt:variant>
        <vt:i4>1310779</vt:i4>
      </vt:variant>
      <vt:variant>
        <vt:i4>266</vt:i4>
      </vt:variant>
      <vt:variant>
        <vt:i4>0</vt:i4>
      </vt:variant>
      <vt:variant>
        <vt:i4>5</vt:i4>
      </vt:variant>
      <vt:variant>
        <vt:lpwstr/>
      </vt:variant>
      <vt:variant>
        <vt:lpwstr>_Toc195880722</vt:lpwstr>
      </vt:variant>
      <vt:variant>
        <vt:i4>1310779</vt:i4>
      </vt:variant>
      <vt:variant>
        <vt:i4>260</vt:i4>
      </vt:variant>
      <vt:variant>
        <vt:i4>0</vt:i4>
      </vt:variant>
      <vt:variant>
        <vt:i4>5</vt:i4>
      </vt:variant>
      <vt:variant>
        <vt:lpwstr/>
      </vt:variant>
      <vt:variant>
        <vt:lpwstr>_Toc195880721</vt:lpwstr>
      </vt:variant>
      <vt:variant>
        <vt:i4>1310779</vt:i4>
      </vt:variant>
      <vt:variant>
        <vt:i4>254</vt:i4>
      </vt:variant>
      <vt:variant>
        <vt:i4>0</vt:i4>
      </vt:variant>
      <vt:variant>
        <vt:i4>5</vt:i4>
      </vt:variant>
      <vt:variant>
        <vt:lpwstr/>
      </vt:variant>
      <vt:variant>
        <vt:lpwstr>_Toc195880720</vt:lpwstr>
      </vt:variant>
      <vt:variant>
        <vt:i4>1507387</vt:i4>
      </vt:variant>
      <vt:variant>
        <vt:i4>248</vt:i4>
      </vt:variant>
      <vt:variant>
        <vt:i4>0</vt:i4>
      </vt:variant>
      <vt:variant>
        <vt:i4>5</vt:i4>
      </vt:variant>
      <vt:variant>
        <vt:lpwstr/>
      </vt:variant>
      <vt:variant>
        <vt:lpwstr>_Toc195880719</vt:lpwstr>
      </vt:variant>
      <vt:variant>
        <vt:i4>1507387</vt:i4>
      </vt:variant>
      <vt:variant>
        <vt:i4>242</vt:i4>
      </vt:variant>
      <vt:variant>
        <vt:i4>0</vt:i4>
      </vt:variant>
      <vt:variant>
        <vt:i4>5</vt:i4>
      </vt:variant>
      <vt:variant>
        <vt:lpwstr/>
      </vt:variant>
      <vt:variant>
        <vt:lpwstr>_Toc195880718</vt:lpwstr>
      </vt:variant>
      <vt:variant>
        <vt:i4>1507387</vt:i4>
      </vt:variant>
      <vt:variant>
        <vt:i4>236</vt:i4>
      </vt:variant>
      <vt:variant>
        <vt:i4>0</vt:i4>
      </vt:variant>
      <vt:variant>
        <vt:i4>5</vt:i4>
      </vt:variant>
      <vt:variant>
        <vt:lpwstr/>
      </vt:variant>
      <vt:variant>
        <vt:lpwstr>_Toc195880717</vt:lpwstr>
      </vt:variant>
      <vt:variant>
        <vt:i4>1507387</vt:i4>
      </vt:variant>
      <vt:variant>
        <vt:i4>230</vt:i4>
      </vt:variant>
      <vt:variant>
        <vt:i4>0</vt:i4>
      </vt:variant>
      <vt:variant>
        <vt:i4>5</vt:i4>
      </vt:variant>
      <vt:variant>
        <vt:lpwstr/>
      </vt:variant>
      <vt:variant>
        <vt:lpwstr>_Toc195880716</vt:lpwstr>
      </vt:variant>
      <vt:variant>
        <vt:i4>1507387</vt:i4>
      </vt:variant>
      <vt:variant>
        <vt:i4>224</vt:i4>
      </vt:variant>
      <vt:variant>
        <vt:i4>0</vt:i4>
      </vt:variant>
      <vt:variant>
        <vt:i4>5</vt:i4>
      </vt:variant>
      <vt:variant>
        <vt:lpwstr/>
      </vt:variant>
      <vt:variant>
        <vt:lpwstr>_Toc195880715</vt:lpwstr>
      </vt:variant>
      <vt:variant>
        <vt:i4>1507387</vt:i4>
      </vt:variant>
      <vt:variant>
        <vt:i4>218</vt:i4>
      </vt:variant>
      <vt:variant>
        <vt:i4>0</vt:i4>
      </vt:variant>
      <vt:variant>
        <vt:i4>5</vt:i4>
      </vt:variant>
      <vt:variant>
        <vt:lpwstr/>
      </vt:variant>
      <vt:variant>
        <vt:lpwstr>_Toc195880714</vt:lpwstr>
      </vt:variant>
      <vt:variant>
        <vt:i4>1507387</vt:i4>
      </vt:variant>
      <vt:variant>
        <vt:i4>212</vt:i4>
      </vt:variant>
      <vt:variant>
        <vt:i4>0</vt:i4>
      </vt:variant>
      <vt:variant>
        <vt:i4>5</vt:i4>
      </vt:variant>
      <vt:variant>
        <vt:lpwstr/>
      </vt:variant>
      <vt:variant>
        <vt:lpwstr>_Toc195880713</vt:lpwstr>
      </vt:variant>
      <vt:variant>
        <vt:i4>1507387</vt:i4>
      </vt:variant>
      <vt:variant>
        <vt:i4>206</vt:i4>
      </vt:variant>
      <vt:variant>
        <vt:i4>0</vt:i4>
      </vt:variant>
      <vt:variant>
        <vt:i4>5</vt:i4>
      </vt:variant>
      <vt:variant>
        <vt:lpwstr/>
      </vt:variant>
      <vt:variant>
        <vt:lpwstr>_Toc195880712</vt:lpwstr>
      </vt:variant>
      <vt:variant>
        <vt:i4>1507387</vt:i4>
      </vt:variant>
      <vt:variant>
        <vt:i4>200</vt:i4>
      </vt:variant>
      <vt:variant>
        <vt:i4>0</vt:i4>
      </vt:variant>
      <vt:variant>
        <vt:i4>5</vt:i4>
      </vt:variant>
      <vt:variant>
        <vt:lpwstr/>
      </vt:variant>
      <vt:variant>
        <vt:lpwstr>_Toc195880711</vt:lpwstr>
      </vt:variant>
      <vt:variant>
        <vt:i4>1507387</vt:i4>
      </vt:variant>
      <vt:variant>
        <vt:i4>194</vt:i4>
      </vt:variant>
      <vt:variant>
        <vt:i4>0</vt:i4>
      </vt:variant>
      <vt:variant>
        <vt:i4>5</vt:i4>
      </vt:variant>
      <vt:variant>
        <vt:lpwstr/>
      </vt:variant>
      <vt:variant>
        <vt:lpwstr>_Toc195880710</vt:lpwstr>
      </vt:variant>
      <vt:variant>
        <vt:i4>1441851</vt:i4>
      </vt:variant>
      <vt:variant>
        <vt:i4>188</vt:i4>
      </vt:variant>
      <vt:variant>
        <vt:i4>0</vt:i4>
      </vt:variant>
      <vt:variant>
        <vt:i4>5</vt:i4>
      </vt:variant>
      <vt:variant>
        <vt:lpwstr/>
      </vt:variant>
      <vt:variant>
        <vt:lpwstr>_Toc195880709</vt:lpwstr>
      </vt:variant>
      <vt:variant>
        <vt:i4>1441851</vt:i4>
      </vt:variant>
      <vt:variant>
        <vt:i4>182</vt:i4>
      </vt:variant>
      <vt:variant>
        <vt:i4>0</vt:i4>
      </vt:variant>
      <vt:variant>
        <vt:i4>5</vt:i4>
      </vt:variant>
      <vt:variant>
        <vt:lpwstr/>
      </vt:variant>
      <vt:variant>
        <vt:lpwstr>_Toc195880708</vt:lpwstr>
      </vt:variant>
      <vt:variant>
        <vt:i4>1441851</vt:i4>
      </vt:variant>
      <vt:variant>
        <vt:i4>176</vt:i4>
      </vt:variant>
      <vt:variant>
        <vt:i4>0</vt:i4>
      </vt:variant>
      <vt:variant>
        <vt:i4>5</vt:i4>
      </vt:variant>
      <vt:variant>
        <vt:lpwstr/>
      </vt:variant>
      <vt:variant>
        <vt:lpwstr>_Toc195880707</vt:lpwstr>
      </vt:variant>
      <vt:variant>
        <vt:i4>1441851</vt:i4>
      </vt:variant>
      <vt:variant>
        <vt:i4>170</vt:i4>
      </vt:variant>
      <vt:variant>
        <vt:i4>0</vt:i4>
      </vt:variant>
      <vt:variant>
        <vt:i4>5</vt:i4>
      </vt:variant>
      <vt:variant>
        <vt:lpwstr/>
      </vt:variant>
      <vt:variant>
        <vt:lpwstr>_Toc195880706</vt:lpwstr>
      </vt:variant>
      <vt:variant>
        <vt:i4>1441851</vt:i4>
      </vt:variant>
      <vt:variant>
        <vt:i4>164</vt:i4>
      </vt:variant>
      <vt:variant>
        <vt:i4>0</vt:i4>
      </vt:variant>
      <vt:variant>
        <vt:i4>5</vt:i4>
      </vt:variant>
      <vt:variant>
        <vt:lpwstr/>
      </vt:variant>
      <vt:variant>
        <vt:lpwstr>_Toc195880705</vt:lpwstr>
      </vt:variant>
      <vt:variant>
        <vt:i4>1441851</vt:i4>
      </vt:variant>
      <vt:variant>
        <vt:i4>158</vt:i4>
      </vt:variant>
      <vt:variant>
        <vt:i4>0</vt:i4>
      </vt:variant>
      <vt:variant>
        <vt:i4>5</vt:i4>
      </vt:variant>
      <vt:variant>
        <vt:lpwstr/>
      </vt:variant>
      <vt:variant>
        <vt:lpwstr>_Toc195880704</vt:lpwstr>
      </vt:variant>
      <vt:variant>
        <vt:i4>1441851</vt:i4>
      </vt:variant>
      <vt:variant>
        <vt:i4>152</vt:i4>
      </vt:variant>
      <vt:variant>
        <vt:i4>0</vt:i4>
      </vt:variant>
      <vt:variant>
        <vt:i4>5</vt:i4>
      </vt:variant>
      <vt:variant>
        <vt:lpwstr/>
      </vt:variant>
      <vt:variant>
        <vt:lpwstr>_Toc195880703</vt:lpwstr>
      </vt:variant>
      <vt:variant>
        <vt:i4>1441851</vt:i4>
      </vt:variant>
      <vt:variant>
        <vt:i4>146</vt:i4>
      </vt:variant>
      <vt:variant>
        <vt:i4>0</vt:i4>
      </vt:variant>
      <vt:variant>
        <vt:i4>5</vt:i4>
      </vt:variant>
      <vt:variant>
        <vt:lpwstr/>
      </vt:variant>
      <vt:variant>
        <vt:lpwstr>_Toc195880702</vt:lpwstr>
      </vt:variant>
      <vt:variant>
        <vt:i4>1441851</vt:i4>
      </vt:variant>
      <vt:variant>
        <vt:i4>140</vt:i4>
      </vt:variant>
      <vt:variant>
        <vt:i4>0</vt:i4>
      </vt:variant>
      <vt:variant>
        <vt:i4>5</vt:i4>
      </vt:variant>
      <vt:variant>
        <vt:lpwstr/>
      </vt:variant>
      <vt:variant>
        <vt:lpwstr>_Toc195880701</vt:lpwstr>
      </vt:variant>
      <vt:variant>
        <vt:i4>1441851</vt:i4>
      </vt:variant>
      <vt:variant>
        <vt:i4>134</vt:i4>
      </vt:variant>
      <vt:variant>
        <vt:i4>0</vt:i4>
      </vt:variant>
      <vt:variant>
        <vt:i4>5</vt:i4>
      </vt:variant>
      <vt:variant>
        <vt:lpwstr/>
      </vt:variant>
      <vt:variant>
        <vt:lpwstr>_Toc195880700</vt:lpwstr>
      </vt:variant>
      <vt:variant>
        <vt:i4>2031674</vt:i4>
      </vt:variant>
      <vt:variant>
        <vt:i4>128</vt:i4>
      </vt:variant>
      <vt:variant>
        <vt:i4>0</vt:i4>
      </vt:variant>
      <vt:variant>
        <vt:i4>5</vt:i4>
      </vt:variant>
      <vt:variant>
        <vt:lpwstr/>
      </vt:variant>
      <vt:variant>
        <vt:lpwstr>_Toc195880699</vt:lpwstr>
      </vt:variant>
      <vt:variant>
        <vt:i4>2031674</vt:i4>
      </vt:variant>
      <vt:variant>
        <vt:i4>122</vt:i4>
      </vt:variant>
      <vt:variant>
        <vt:i4>0</vt:i4>
      </vt:variant>
      <vt:variant>
        <vt:i4>5</vt:i4>
      </vt:variant>
      <vt:variant>
        <vt:lpwstr/>
      </vt:variant>
      <vt:variant>
        <vt:lpwstr>_Toc195880698</vt:lpwstr>
      </vt:variant>
      <vt:variant>
        <vt:i4>2031674</vt:i4>
      </vt:variant>
      <vt:variant>
        <vt:i4>116</vt:i4>
      </vt:variant>
      <vt:variant>
        <vt:i4>0</vt:i4>
      </vt:variant>
      <vt:variant>
        <vt:i4>5</vt:i4>
      </vt:variant>
      <vt:variant>
        <vt:lpwstr/>
      </vt:variant>
      <vt:variant>
        <vt:lpwstr>_Toc195880697</vt:lpwstr>
      </vt:variant>
      <vt:variant>
        <vt:i4>2031674</vt:i4>
      </vt:variant>
      <vt:variant>
        <vt:i4>110</vt:i4>
      </vt:variant>
      <vt:variant>
        <vt:i4>0</vt:i4>
      </vt:variant>
      <vt:variant>
        <vt:i4>5</vt:i4>
      </vt:variant>
      <vt:variant>
        <vt:lpwstr/>
      </vt:variant>
      <vt:variant>
        <vt:lpwstr>_Toc195880696</vt:lpwstr>
      </vt:variant>
      <vt:variant>
        <vt:i4>2031674</vt:i4>
      </vt:variant>
      <vt:variant>
        <vt:i4>104</vt:i4>
      </vt:variant>
      <vt:variant>
        <vt:i4>0</vt:i4>
      </vt:variant>
      <vt:variant>
        <vt:i4>5</vt:i4>
      </vt:variant>
      <vt:variant>
        <vt:lpwstr/>
      </vt:variant>
      <vt:variant>
        <vt:lpwstr>_Toc195880695</vt:lpwstr>
      </vt:variant>
      <vt:variant>
        <vt:i4>2031674</vt:i4>
      </vt:variant>
      <vt:variant>
        <vt:i4>98</vt:i4>
      </vt:variant>
      <vt:variant>
        <vt:i4>0</vt:i4>
      </vt:variant>
      <vt:variant>
        <vt:i4>5</vt:i4>
      </vt:variant>
      <vt:variant>
        <vt:lpwstr/>
      </vt:variant>
      <vt:variant>
        <vt:lpwstr>_Toc195880694</vt:lpwstr>
      </vt:variant>
      <vt:variant>
        <vt:i4>2031674</vt:i4>
      </vt:variant>
      <vt:variant>
        <vt:i4>92</vt:i4>
      </vt:variant>
      <vt:variant>
        <vt:i4>0</vt:i4>
      </vt:variant>
      <vt:variant>
        <vt:i4>5</vt:i4>
      </vt:variant>
      <vt:variant>
        <vt:lpwstr/>
      </vt:variant>
      <vt:variant>
        <vt:lpwstr>_Toc195880693</vt:lpwstr>
      </vt:variant>
      <vt:variant>
        <vt:i4>2031674</vt:i4>
      </vt:variant>
      <vt:variant>
        <vt:i4>86</vt:i4>
      </vt:variant>
      <vt:variant>
        <vt:i4>0</vt:i4>
      </vt:variant>
      <vt:variant>
        <vt:i4>5</vt:i4>
      </vt:variant>
      <vt:variant>
        <vt:lpwstr/>
      </vt:variant>
      <vt:variant>
        <vt:lpwstr>_Toc195880692</vt:lpwstr>
      </vt:variant>
      <vt:variant>
        <vt:i4>2031674</vt:i4>
      </vt:variant>
      <vt:variant>
        <vt:i4>80</vt:i4>
      </vt:variant>
      <vt:variant>
        <vt:i4>0</vt:i4>
      </vt:variant>
      <vt:variant>
        <vt:i4>5</vt:i4>
      </vt:variant>
      <vt:variant>
        <vt:lpwstr/>
      </vt:variant>
      <vt:variant>
        <vt:lpwstr>_Toc195880691</vt:lpwstr>
      </vt:variant>
      <vt:variant>
        <vt:i4>2031674</vt:i4>
      </vt:variant>
      <vt:variant>
        <vt:i4>74</vt:i4>
      </vt:variant>
      <vt:variant>
        <vt:i4>0</vt:i4>
      </vt:variant>
      <vt:variant>
        <vt:i4>5</vt:i4>
      </vt:variant>
      <vt:variant>
        <vt:lpwstr/>
      </vt:variant>
      <vt:variant>
        <vt:lpwstr>_Toc195880690</vt:lpwstr>
      </vt:variant>
      <vt:variant>
        <vt:i4>1966138</vt:i4>
      </vt:variant>
      <vt:variant>
        <vt:i4>68</vt:i4>
      </vt:variant>
      <vt:variant>
        <vt:i4>0</vt:i4>
      </vt:variant>
      <vt:variant>
        <vt:i4>5</vt:i4>
      </vt:variant>
      <vt:variant>
        <vt:lpwstr/>
      </vt:variant>
      <vt:variant>
        <vt:lpwstr>_Toc195880689</vt:lpwstr>
      </vt:variant>
      <vt:variant>
        <vt:i4>1966138</vt:i4>
      </vt:variant>
      <vt:variant>
        <vt:i4>62</vt:i4>
      </vt:variant>
      <vt:variant>
        <vt:i4>0</vt:i4>
      </vt:variant>
      <vt:variant>
        <vt:i4>5</vt:i4>
      </vt:variant>
      <vt:variant>
        <vt:lpwstr/>
      </vt:variant>
      <vt:variant>
        <vt:lpwstr>_Toc195880688</vt:lpwstr>
      </vt:variant>
      <vt:variant>
        <vt:i4>1966138</vt:i4>
      </vt:variant>
      <vt:variant>
        <vt:i4>56</vt:i4>
      </vt:variant>
      <vt:variant>
        <vt:i4>0</vt:i4>
      </vt:variant>
      <vt:variant>
        <vt:i4>5</vt:i4>
      </vt:variant>
      <vt:variant>
        <vt:lpwstr/>
      </vt:variant>
      <vt:variant>
        <vt:lpwstr>_Toc195880687</vt:lpwstr>
      </vt:variant>
      <vt:variant>
        <vt:i4>1966138</vt:i4>
      </vt:variant>
      <vt:variant>
        <vt:i4>50</vt:i4>
      </vt:variant>
      <vt:variant>
        <vt:i4>0</vt:i4>
      </vt:variant>
      <vt:variant>
        <vt:i4>5</vt:i4>
      </vt:variant>
      <vt:variant>
        <vt:lpwstr/>
      </vt:variant>
      <vt:variant>
        <vt:lpwstr>_Toc195880686</vt:lpwstr>
      </vt:variant>
      <vt:variant>
        <vt:i4>1966138</vt:i4>
      </vt:variant>
      <vt:variant>
        <vt:i4>44</vt:i4>
      </vt:variant>
      <vt:variant>
        <vt:i4>0</vt:i4>
      </vt:variant>
      <vt:variant>
        <vt:i4>5</vt:i4>
      </vt:variant>
      <vt:variant>
        <vt:lpwstr/>
      </vt:variant>
      <vt:variant>
        <vt:lpwstr>_Toc195880685</vt:lpwstr>
      </vt:variant>
      <vt:variant>
        <vt:i4>1966138</vt:i4>
      </vt:variant>
      <vt:variant>
        <vt:i4>38</vt:i4>
      </vt:variant>
      <vt:variant>
        <vt:i4>0</vt:i4>
      </vt:variant>
      <vt:variant>
        <vt:i4>5</vt:i4>
      </vt:variant>
      <vt:variant>
        <vt:lpwstr/>
      </vt:variant>
      <vt:variant>
        <vt:lpwstr>_Toc195880684</vt:lpwstr>
      </vt:variant>
      <vt:variant>
        <vt:i4>1966138</vt:i4>
      </vt:variant>
      <vt:variant>
        <vt:i4>32</vt:i4>
      </vt:variant>
      <vt:variant>
        <vt:i4>0</vt:i4>
      </vt:variant>
      <vt:variant>
        <vt:i4>5</vt:i4>
      </vt:variant>
      <vt:variant>
        <vt:lpwstr/>
      </vt:variant>
      <vt:variant>
        <vt:lpwstr>_Toc195880683</vt:lpwstr>
      </vt:variant>
      <vt:variant>
        <vt:i4>1966138</vt:i4>
      </vt:variant>
      <vt:variant>
        <vt:i4>26</vt:i4>
      </vt:variant>
      <vt:variant>
        <vt:i4>0</vt:i4>
      </vt:variant>
      <vt:variant>
        <vt:i4>5</vt:i4>
      </vt:variant>
      <vt:variant>
        <vt:lpwstr/>
      </vt:variant>
      <vt:variant>
        <vt:lpwstr>_Toc195880682</vt:lpwstr>
      </vt:variant>
      <vt:variant>
        <vt:i4>1966138</vt:i4>
      </vt:variant>
      <vt:variant>
        <vt:i4>20</vt:i4>
      </vt:variant>
      <vt:variant>
        <vt:i4>0</vt:i4>
      </vt:variant>
      <vt:variant>
        <vt:i4>5</vt:i4>
      </vt:variant>
      <vt:variant>
        <vt:lpwstr/>
      </vt:variant>
      <vt:variant>
        <vt:lpwstr>_Toc195880681</vt:lpwstr>
      </vt:variant>
      <vt:variant>
        <vt:i4>1966138</vt:i4>
      </vt:variant>
      <vt:variant>
        <vt:i4>14</vt:i4>
      </vt:variant>
      <vt:variant>
        <vt:i4>0</vt:i4>
      </vt:variant>
      <vt:variant>
        <vt:i4>5</vt:i4>
      </vt:variant>
      <vt:variant>
        <vt:lpwstr/>
      </vt:variant>
      <vt:variant>
        <vt:lpwstr>_Toc195880680</vt:lpwstr>
      </vt:variant>
      <vt:variant>
        <vt:i4>1114170</vt:i4>
      </vt:variant>
      <vt:variant>
        <vt:i4>8</vt:i4>
      </vt:variant>
      <vt:variant>
        <vt:i4>0</vt:i4>
      </vt:variant>
      <vt:variant>
        <vt:i4>5</vt:i4>
      </vt:variant>
      <vt:variant>
        <vt:lpwstr/>
      </vt:variant>
      <vt:variant>
        <vt:lpwstr>_Toc195880679</vt:lpwstr>
      </vt:variant>
      <vt:variant>
        <vt:i4>1114170</vt:i4>
      </vt:variant>
      <vt:variant>
        <vt:i4>2</vt:i4>
      </vt:variant>
      <vt:variant>
        <vt:i4>0</vt:i4>
      </vt:variant>
      <vt:variant>
        <vt:i4>5</vt:i4>
      </vt:variant>
      <vt:variant>
        <vt:lpwstr/>
      </vt:variant>
      <vt:variant>
        <vt:lpwstr>_Toc195880678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Sydney Bruner</dc:creator>
  <cp:lastModifiedBy>Domingo</cp:lastModifiedBy>
  <cp:revision>2</cp:revision>
  <cp:lastPrinted>2013-11-20T18:09:00Z</cp:lastPrinted>
  <dcterms:created xsi:type="dcterms:W3CDTF">2019-09-26T16:34:00Z</dcterms:created>
  <dcterms:modified xsi:type="dcterms:W3CDTF">2019-09-26T16:34:00Z</dcterms:modified>
</cp:coreProperties>
</file>